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E8A04" w14:textId="0DE49C54" w:rsidR="00F87859" w:rsidRDefault="00C50E06" w:rsidP="00F33132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A915AF" wp14:editId="10E283B1">
            <wp:simplePos x="0" y="0"/>
            <wp:positionH relativeFrom="margin">
              <wp:posOffset>-91440</wp:posOffset>
            </wp:positionH>
            <wp:positionV relativeFrom="paragraph">
              <wp:posOffset>-365759</wp:posOffset>
            </wp:positionV>
            <wp:extent cx="3248869" cy="1901952"/>
            <wp:effectExtent l="0" t="0" r="0" b="0"/>
            <wp:wrapNone/>
            <wp:docPr id="1233403602" name="Picture 40" descr="Whaikaha logo with QR code for scan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03602" name="Picture 40" descr="Whaikaha logo with QR code for scan n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81" cy="19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12160" behindDoc="0" locked="0" layoutInCell="1" allowOverlap="1" wp14:anchorId="6B8172BD" wp14:editId="02574A1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7731979D" w14:textId="77777777" w:rsidR="00F87859" w:rsidRDefault="00F87859" w:rsidP="00F87859">
      <w:pPr>
        <w:rPr>
          <w:rFonts w:cs="Arial"/>
          <w:szCs w:val="32"/>
        </w:rPr>
      </w:pPr>
    </w:p>
    <w:p w14:paraId="44924BE9" w14:textId="77777777" w:rsidR="00F87859" w:rsidRPr="00C50E06" w:rsidRDefault="00F87859" w:rsidP="00F87859">
      <w:pPr>
        <w:rPr>
          <w:rFonts w:cs="Arial"/>
          <w:sz w:val="16"/>
          <w:szCs w:val="16"/>
        </w:rPr>
      </w:pPr>
    </w:p>
    <w:p w14:paraId="3B76F672" w14:textId="77777777" w:rsidR="00F87859" w:rsidRPr="00C50E06" w:rsidRDefault="00F87859" w:rsidP="007E7233">
      <w:pPr>
        <w:ind w:left="0"/>
        <w:rPr>
          <w:rFonts w:cs="Arial"/>
          <w:b/>
          <w:sz w:val="36"/>
          <w:szCs w:val="36"/>
        </w:rPr>
      </w:pPr>
    </w:p>
    <w:p w14:paraId="2BAF3DC3" w14:textId="77777777" w:rsidR="00C50E06" w:rsidRPr="00C50E06" w:rsidRDefault="00C50E06" w:rsidP="00E75BEF">
      <w:pPr>
        <w:pStyle w:val="Title"/>
      </w:pPr>
    </w:p>
    <w:p w14:paraId="5DD95438" w14:textId="47CA01AE" w:rsidR="00887F23" w:rsidRPr="00E75BEF" w:rsidRDefault="00C50E06" w:rsidP="00E75BEF">
      <w:pPr>
        <w:pStyle w:val="Title"/>
      </w:pPr>
      <w:r w:rsidRPr="00E75BEF">
        <w:t>How the Government is getting on with the Disability Action Plan</w:t>
      </w:r>
    </w:p>
    <w:p w14:paraId="7580DC41" w14:textId="4AB71686" w:rsidR="00887F23" w:rsidRDefault="00B25FB0" w:rsidP="00E75BEF">
      <w:pPr>
        <w:pStyle w:val="Title"/>
      </w:pPr>
      <w:r>
        <w:rPr>
          <w:rFonts w:eastAsia="Times New Roman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59264" behindDoc="0" locked="0" layoutInCell="1" allowOverlap="1" wp14:anchorId="5157F18D" wp14:editId="29C4DA9D">
            <wp:simplePos x="0" y="0"/>
            <wp:positionH relativeFrom="column">
              <wp:posOffset>3106031</wp:posOffset>
            </wp:positionH>
            <wp:positionV relativeFrom="paragraph">
              <wp:posOffset>429567</wp:posOffset>
            </wp:positionV>
            <wp:extent cx="2119350" cy="3013106"/>
            <wp:effectExtent l="19050" t="19050" r="14605" b="15875"/>
            <wp:wrapNone/>
            <wp:docPr id="1273449754" name="Picture 1273449754" descr="Cover of the Easy Read translation of the Disability Acti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49754" name="Picture 1273449754" descr="Cover of the Easy Read translation of the Disability Action Pla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50" cy="301310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B3" w:rsidRPr="00605552">
        <w:rPr>
          <w:noProof/>
        </w:rPr>
        <w:drawing>
          <wp:anchor distT="0" distB="0" distL="114300" distR="114300" simplePos="0" relativeHeight="251658240" behindDoc="0" locked="0" layoutInCell="1" allowOverlap="1" wp14:anchorId="282616B1" wp14:editId="75419C68">
            <wp:simplePos x="0" y="0"/>
            <wp:positionH relativeFrom="margin">
              <wp:posOffset>117987</wp:posOffset>
            </wp:positionH>
            <wp:positionV relativeFrom="paragraph">
              <wp:posOffset>573303</wp:posOffset>
            </wp:positionV>
            <wp:extent cx="2993922" cy="2993922"/>
            <wp:effectExtent l="0" t="0" r="0" b="0"/>
            <wp:wrapNone/>
            <wp:docPr id="278040835" name="Picture 278040835" descr="A person writing on a 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40835" name="Picture 278040835" descr="A person writing on a clipboar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60" cy="29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EA9BD" w14:textId="77777777" w:rsidR="00887F23" w:rsidRDefault="00887F23" w:rsidP="00E75BEF">
      <w:pPr>
        <w:pStyle w:val="Title"/>
      </w:pPr>
    </w:p>
    <w:p w14:paraId="5B12A8E0" w14:textId="77777777" w:rsidR="00887F23" w:rsidRDefault="00887F23" w:rsidP="00E75BEF">
      <w:pPr>
        <w:pStyle w:val="Title"/>
      </w:pPr>
    </w:p>
    <w:p w14:paraId="66B55388" w14:textId="77777777" w:rsidR="00B25FB0" w:rsidRDefault="00570380" w:rsidP="00BF5DDC">
      <w:pPr>
        <w:pStyle w:val="Datepublished"/>
      </w:pPr>
      <w:r>
        <w:br/>
      </w:r>
      <w:r>
        <w:br/>
      </w:r>
    </w:p>
    <w:p w14:paraId="2EB776C9" w14:textId="77777777" w:rsidR="00E75BEF" w:rsidRDefault="00E75BEF" w:rsidP="00BF5DDC">
      <w:pPr>
        <w:pStyle w:val="Datepublished"/>
      </w:pPr>
    </w:p>
    <w:p w14:paraId="01283823" w14:textId="29E214AA" w:rsidR="00F87859" w:rsidRPr="00570380" w:rsidRDefault="00C50E06" w:rsidP="00BF5DDC">
      <w:pPr>
        <w:pStyle w:val="Datepublished"/>
      </w:pPr>
      <w:r>
        <w:t xml:space="preserve">Review of </w:t>
      </w:r>
      <w:r w:rsidR="003A0AEE">
        <w:t>July</w:t>
      </w:r>
      <w:r>
        <w:t xml:space="preserve"> – </w:t>
      </w:r>
      <w:r w:rsidR="003A0AEE">
        <w:t>December</w:t>
      </w:r>
      <w:r>
        <w:t xml:space="preserve"> 2022</w:t>
      </w:r>
    </w:p>
    <w:p w14:paraId="7EFE3C66" w14:textId="5D18B6E6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C81FD6">
        <w:rPr>
          <w:noProof/>
          <w:lang w:val="en-NZ" w:eastAsia="en-NZ"/>
        </w:rPr>
        <w:t>report</w:t>
      </w:r>
    </w:p>
    <w:p w14:paraId="7A602344" w14:textId="77777777" w:rsidR="00D852B6" w:rsidRDefault="00D852B6" w:rsidP="00124EA8"/>
    <w:p w14:paraId="4E818B31" w14:textId="77777777" w:rsidR="00C81FD6" w:rsidRPr="00A5766B" w:rsidRDefault="00C81FD6" w:rsidP="00C81FD6">
      <w:pPr>
        <w:ind w:left="0"/>
        <w:rPr>
          <w:rFonts w:eastAsia="Times New Roman" w:cs="Arial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16256" behindDoc="0" locked="0" layoutInCell="1" allowOverlap="1" wp14:anchorId="56077667" wp14:editId="1515A5AE">
            <wp:simplePos x="0" y="0"/>
            <wp:positionH relativeFrom="column">
              <wp:posOffset>231775</wp:posOffset>
            </wp:positionH>
            <wp:positionV relativeFrom="paragraph">
              <wp:posOffset>222885</wp:posOffset>
            </wp:positionV>
            <wp:extent cx="1266825" cy="1266825"/>
            <wp:effectExtent l="0" t="0" r="0" b="9525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AE17" w14:textId="77777777" w:rsidR="00C81FD6" w:rsidRDefault="00C81FD6" w:rsidP="00C81FD6">
      <w:pPr>
        <w:rPr>
          <w:rFonts w:eastAsia="Times New Roman" w:cs="Arial"/>
          <w:color w:val="000000"/>
          <w:szCs w:val="32"/>
        </w:rPr>
      </w:pPr>
      <w:r w:rsidRPr="00A5766B">
        <w:rPr>
          <w:rFonts w:eastAsia="Times New Roman" w:cs="Arial"/>
          <w:color w:val="000000"/>
          <w:szCs w:val="32"/>
        </w:rPr>
        <w:t xml:space="preserve">This Easy Read document is a report about how well </w:t>
      </w:r>
      <w:r>
        <w:rPr>
          <w:rFonts w:eastAsia="Times New Roman" w:cs="Arial"/>
          <w:color w:val="000000"/>
          <w:szCs w:val="32"/>
        </w:rPr>
        <w:t xml:space="preserve">the </w:t>
      </w:r>
      <w:r>
        <w:rPr>
          <w:rFonts w:eastAsia="Times New Roman" w:cs="Arial"/>
          <w:b/>
          <w:bCs/>
          <w:color w:val="000000"/>
          <w:szCs w:val="32"/>
        </w:rPr>
        <w:t>Disability Action Plan</w:t>
      </w:r>
      <w:r w:rsidRPr="00A5766B">
        <w:rPr>
          <w:rFonts w:eastAsia="Times New Roman" w:cs="Arial"/>
          <w:color w:val="000000"/>
          <w:szCs w:val="32"/>
        </w:rPr>
        <w:t xml:space="preserve"> is working.</w:t>
      </w:r>
    </w:p>
    <w:p w14:paraId="6777415B" w14:textId="54EB61EA" w:rsidR="00C81FD6" w:rsidRPr="00A5766B" w:rsidRDefault="00C81FD6" w:rsidP="00C81FD6">
      <w:pPr>
        <w:rPr>
          <w:rFonts w:eastAsia="Times New Roman" w:cs="Arial"/>
          <w:szCs w:val="32"/>
        </w:rPr>
      </w:pPr>
      <w:r>
        <w:rPr>
          <w:rFonts w:eastAsia="Times New Roman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76380854" wp14:editId="794CDF0B">
                <wp:simplePos x="0" y="0"/>
                <wp:positionH relativeFrom="column">
                  <wp:posOffset>2117725</wp:posOffset>
                </wp:positionH>
                <wp:positionV relativeFrom="paragraph">
                  <wp:posOffset>186690</wp:posOffset>
                </wp:positionV>
                <wp:extent cx="4058285" cy="1293495"/>
                <wp:effectExtent l="0" t="0" r="0" b="190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1293495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84301" id="Rectangle 274" o:spid="_x0000_s1026" style="position:absolute;margin-left:166.75pt;margin-top:14.7pt;width:319.55pt;height:101.8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" fillcolor="#cfc4e6" stroked="f" strokeweight="1pt"/>
            </w:pict>
          </mc:Fallback>
        </mc:AlternateContent>
      </w:r>
    </w:p>
    <w:p w14:paraId="651327FB" w14:textId="65181FD4" w:rsidR="00C81FD6" w:rsidRDefault="00C81FD6" w:rsidP="00C81FD6">
      <w:pPr>
        <w:rPr>
          <w:rFonts w:eastAsia="Times New Roman" w:cs="Arial"/>
          <w:b/>
          <w:bCs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13184" behindDoc="0" locked="0" layoutInCell="1" allowOverlap="1" wp14:anchorId="3EC5654E" wp14:editId="061714AE">
            <wp:simplePos x="0" y="0"/>
            <wp:positionH relativeFrom="margin">
              <wp:align>left</wp:align>
            </wp:positionH>
            <wp:positionV relativeFrom="page">
              <wp:posOffset>4046220</wp:posOffset>
            </wp:positionV>
            <wp:extent cx="1638300" cy="1090295"/>
            <wp:effectExtent l="0" t="0" r="0" b="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66B">
        <w:rPr>
          <w:rFonts w:eastAsia="Times New Roman" w:cs="Arial"/>
          <w:color w:val="000000"/>
          <w:szCs w:val="32"/>
        </w:rPr>
        <w:t xml:space="preserve">The </w:t>
      </w:r>
      <w:r>
        <w:rPr>
          <w:rFonts w:eastAsia="Times New Roman" w:cs="Arial"/>
          <w:b/>
          <w:bCs/>
          <w:color w:val="000000"/>
          <w:szCs w:val="32"/>
        </w:rPr>
        <w:t>Disability Action Plan</w:t>
      </w:r>
      <w:r w:rsidRPr="00A5766B">
        <w:rPr>
          <w:rFonts w:eastAsia="Times New Roman" w:cs="Arial"/>
          <w:b/>
          <w:bCs/>
          <w:color w:val="000000"/>
          <w:szCs w:val="32"/>
        </w:rPr>
        <w:t xml:space="preserve"> </w:t>
      </w:r>
      <w:r w:rsidRPr="00A5766B">
        <w:rPr>
          <w:rFonts w:eastAsia="Times New Roman" w:cs="Arial"/>
          <w:color w:val="000000"/>
          <w:szCs w:val="32"/>
        </w:rPr>
        <w:t xml:space="preserve">is how the </w:t>
      </w:r>
      <w:r>
        <w:rPr>
          <w:rFonts w:eastAsia="Times New Roman" w:cs="Arial"/>
          <w:color w:val="000000"/>
          <w:szCs w:val="32"/>
        </w:rPr>
        <w:t>G</w:t>
      </w:r>
      <w:r w:rsidRPr="00A5766B">
        <w:rPr>
          <w:rFonts w:eastAsia="Times New Roman" w:cs="Arial"/>
          <w:color w:val="000000"/>
          <w:szCs w:val="32"/>
        </w:rPr>
        <w:t xml:space="preserve">overnment will </w:t>
      </w:r>
      <w:r>
        <w:rPr>
          <w:rFonts w:eastAsia="Times New Roman" w:cs="Arial"/>
          <w:color w:val="000000"/>
          <w:szCs w:val="32"/>
        </w:rPr>
        <w:t>make</w:t>
      </w:r>
      <w:r w:rsidRPr="00A5766B">
        <w:rPr>
          <w:rFonts w:eastAsia="Times New Roman" w:cs="Arial"/>
          <w:color w:val="000000"/>
          <w:szCs w:val="32"/>
        </w:rPr>
        <w:t xml:space="preserve"> the </w:t>
      </w:r>
      <w:r w:rsidRPr="00A5766B">
        <w:rPr>
          <w:rFonts w:eastAsia="Times New Roman" w:cs="Arial"/>
          <w:b/>
          <w:bCs/>
          <w:color w:val="000000"/>
          <w:szCs w:val="32"/>
        </w:rPr>
        <w:t>New Zealand Disability Strategy</w:t>
      </w:r>
      <w:r>
        <w:rPr>
          <w:rFonts w:eastAsia="Times New Roman" w:cs="Arial"/>
          <w:b/>
          <w:bCs/>
          <w:color w:val="000000"/>
          <w:szCs w:val="32"/>
        </w:rPr>
        <w:t xml:space="preserve"> </w:t>
      </w:r>
      <w:r w:rsidRPr="00380D18">
        <w:rPr>
          <w:rFonts w:eastAsia="Times New Roman" w:cs="Arial"/>
          <w:color w:val="000000"/>
          <w:szCs w:val="32"/>
        </w:rPr>
        <w:t>happen</w:t>
      </w:r>
      <w:r w:rsidRPr="00A5766B">
        <w:rPr>
          <w:rFonts w:eastAsia="Times New Roman" w:cs="Arial"/>
          <w:b/>
          <w:bCs/>
          <w:color w:val="000000"/>
          <w:szCs w:val="32"/>
        </w:rPr>
        <w:t>.</w:t>
      </w:r>
    </w:p>
    <w:p w14:paraId="2AF1C5EA" w14:textId="77777777" w:rsidR="00C81FD6" w:rsidRDefault="00C81FD6" w:rsidP="00C81FD6">
      <w:pPr>
        <w:rPr>
          <w:rFonts w:eastAsia="Times New Roman" w:cs="Arial"/>
          <w:b/>
          <w:bCs/>
          <w:color w:val="000000"/>
          <w:szCs w:val="32"/>
        </w:rPr>
      </w:pPr>
    </w:p>
    <w:p w14:paraId="184273E8" w14:textId="77777777" w:rsidR="00C81FD6" w:rsidRDefault="00C81FD6" w:rsidP="00C81FD6">
      <w:pPr>
        <w:rPr>
          <w:rFonts w:cs="Arial"/>
          <w:szCs w:val="32"/>
        </w:rPr>
      </w:pPr>
      <w:r>
        <w:rPr>
          <w:rFonts w:eastAsia="Times New Roman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6605FCF4" wp14:editId="69CFA837">
                <wp:simplePos x="0" y="0"/>
                <wp:positionH relativeFrom="column">
                  <wp:posOffset>2120630</wp:posOffset>
                </wp:positionH>
                <wp:positionV relativeFrom="paragraph">
                  <wp:posOffset>196039</wp:posOffset>
                </wp:positionV>
                <wp:extent cx="4058285" cy="4416358"/>
                <wp:effectExtent l="0" t="0" r="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4416358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28667" id="Rectangle 14" o:spid="_x0000_s1026" style="position:absolute;margin-left:167pt;margin-top:15.45pt;width:319.55pt;height:347.7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" fillcolor="#cfc4e6" stroked="f" strokeweight="1pt"/>
            </w:pict>
          </mc:Fallback>
        </mc:AlternateContent>
      </w:r>
    </w:p>
    <w:p w14:paraId="48655336" w14:textId="77777777" w:rsidR="00C81FD6" w:rsidRDefault="00C81FD6" w:rsidP="00C81FD6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17280" behindDoc="0" locked="0" layoutInCell="1" allowOverlap="1" wp14:anchorId="5DFD624A" wp14:editId="7A81C146">
            <wp:simplePos x="0" y="0"/>
            <wp:positionH relativeFrom="column">
              <wp:posOffset>-118745</wp:posOffset>
            </wp:positionH>
            <wp:positionV relativeFrom="paragraph">
              <wp:posOffset>463550</wp:posOffset>
            </wp:positionV>
            <wp:extent cx="1891030" cy="2660015"/>
            <wp:effectExtent l="0" t="0" r="0" b="6985"/>
            <wp:wrapThrough wrapText="bothSides">
              <wp:wrapPolygon edited="0">
                <wp:start x="0" y="0"/>
                <wp:lineTo x="0" y="21502"/>
                <wp:lineTo x="21324" y="21502"/>
                <wp:lineTo x="21324" y="0"/>
                <wp:lineTo x="0" y="0"/>
              </wp:wrapPolygon>
            </wp:wrapThrough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The </w:t>
      </w:r>
      <w:r w:rsidRPr="008146F8">
        <w:rPr>
          <w:rFonts w:cs="Arial"/>
          <w:b/>
          <w:bCs/>
          <w:szCs w:val="32"/>
        </w:rPr>
        <w:t>New Zealand Disability Strategy</w:t>
      </w:r>
      <w:r w:rsidRPr="007B0A0F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works to </w:t>
      </w:r>
      <w:r w:rsidRPr="007B0A0F">
        <w:rPr>
          <w:rFonts w:cs="Arial"/>
          <w:szCs w:val="32"/>
        </w:rPr>
        <w:t xml:space="preserve">make sure disabled people: </w:t>
      </w:r>
    </w:p>
    <w:p w14:paraId="723626D7" w14:textId="77777777" w:rsidR="00C81FD6" w:rsidRDefault="00C81FD6" w:rsidP="00C81FD6">
      <w:pPr>
        <w:ind w:left="3544"/>
        <w:rPr>
          <w:rFonts w:cs="Arial"/>
          <w:szCs w:val="32"/>
        </w:rPr>
      </w:pPr>
    </w:p>
    <w:p w14:paraId="227CF959" w14:textId="77777777" w:rsidR="00C81FD6" w:rsidRPr="000F3478" w:rsidRDefault="00C81FD6" w:rsidP="00C81FD6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szCs w:val="32"/>
        </w:rPr>
      </w:pPr>
      <w:r w:rsidRPr="000F3478">
        <w:rPr>
          <w:szCs w:val="32"/>
        </w:rPr>
        <w:t xml:space="preserve">are treated fairly </w:t>
      </w:r>
    </w:p>
    <w:p w14:paraId="2F768CE5" w14:textId="77777777" w:rsidR="00C81FD6" w:rsidRDefault="00C81FD6" w:rsidP="00C81FD6">
      <w:pPr>
        <w:ind w:left="4253" w:hanging="567"/>
        <w:rPr>
          <w:rFonts w:cs="Arial"/>
          <w:szCs w:val="32"/>
        </w:rPr>
      </w:pPr>
    </w:p>
    <w:p w14:paraId="7208048E" w14:textId="77777777" w:rsidR="00C81FD6" w:rsidRPr="000F3478" w:rsidRDefault="00C81FD6" w:rsidP="00C81FD6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szCs w:val="32"/>
        </w:rPr>
      </w:pPr>
      <w:r w:rsidRPr="000F3478">
        <w:rPr>
          <w:szCs w:val="32"/>
        </w:rPr>
        <w:t xml:space="preserve">get what they need to have a good life </w:t>
      </w:r>
    </w:p>
    <w:p w14:paraId="38A3B3D9" w14:textId="77777777" w:rsidR="00C81FD6" w:rsidRDefault="00C81FD6" w:rsidP="00C81FD6">
      <w:pPr>
        <w:ind w:left="4253" w:hanging="567"/>
        <w:rPr>
          <w:rFonts w:cs="Arial"/>
          <w:szCs w:val="32"/>
        </w:rPr>
      </w:pPr>
    </w:p>
    <w:p w14:paraId="7B3753D6" w14:textId="77777777" w:rsidR="00C81FD6" w:rsidRPr="000F3478" w:rsidRDefault="00C81FD6" w:rsidP="00C81FD6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szCs w:val="32"/>
        </w:rPr>
      </w:pPr>
      <w:r w:rsidRPr="000F3478">
        <w:rPr>
          <w:szCs w:val="32"/>
        </w:rPr>
        <w:t xml:space="preserve">are part of the community </w:t>
      </w:r>
    </w:p>
    <w:p w14:paraId="149827F0" w14:textId="77777777" w:rsidR="00C81FD6" w:rsidRDefault="00C81FD6" w:rsidP="00C81FD6">
      <w:pPr>
        <w:ind w:left="4253" w:hanging="567"/>
        <w:rPr>
          <w:rFonts w:cs="Arial"/>
          <w:szCs w:val="32"/>
        </w:rPr>
      </w:pPr>
    </w:p>
    <w:p w14:paraId="2C40EAF2" w14:textId="77777777" w:rsidR="00C81FD6" w:rsidRPr="008B1859" w:rsidRDefault="00C81FD6" w:rsidP="00C81FD6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szCs w:val="32"/>
        </w:rPr>
      </w:pPr>
      <w:r w:rsidRPr="000F3478">
        <w:rPr>
          <w:szCs w:val="32"/>
        </w:rPr>
        <w:t>can make their own decisions.</w:t>
      </w:r>
    </w:p>
    <w:p w14:paraId="046E4A4D" w14:textId="09C610B1" w:rsidR="00C81FD6" w:rsidRDefault="00C81FD6" w:rsidP="00C81FD6">
      <w:pPr>
        <w:rPr>
          <w:rFonts w:eastAsia="Times New Roman"/>
          <w:color w:val="000000"/>
          <w:szCs w:val="32"/>
        </w:rPr>
      </w:pPr>
      <w:r>
        <w:rPr>
          <w:rFonts w:eastAsia="Times New Roman"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618304" behindDoc="1" locked="0" layoutInCell="1" allowOverlap="1" wp14:anchorId="7FAC2000" wp14:editId="5EE09C0E">
            <wp:simplePos x="0" y="0"/>
            <wp:positionH relativeFrom="column">
              <wp:posOffset>-1905</wp:posOffset>
            </wp:positionH>
            <wp:positionV relativeFrom="paragraph">
              <wp:posOffset>-116840</wp:posOffset>
            </wp:positionV>
            <wp:extent cx="1724660" cy="2453005"/>
            <wp:effectExtent l="19050" t="19050" r="27940" b="23495"/>
            <wp:wrapNone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color w:val="000000"/>
          <w:szCs w:val="32"/>
        </w:rPr>
        <w:t>There are Easy Read translations about the:</w:t>
      </w:r>
    </w:p>
    <w:p w14:paraId="16253182" w14:textId="77777777" w:rsidR="00C81FD6" w:rsidRDefault="00C81FD6" w:rsidP="00C81FD6">
      <w:pPr>
        <w:pStyle w:val="Listtoplevel"/>
      </w:pPr>
      <w:r w:rsidRPr="009271B1">
        <w:t>New</w:t>
      </w:r>
      <w:r>
        <w:t xml:space="preserve"> Zealand Disability Strategy</w:t>
      </w:r>
    </w:p>
    <w:p w14:paraId="2748D4D2" w14:textId="77777777" w:rsidR="00C81FD6" w:rsidRDefault="00C81FD6" w:rsidP="00C81FD6">
      <w:pPr>
        <w:pStyle w:val="Listtoplevel"/>
      </w:pPr>
      <w:r>
        <w:t>Disability Action Plan.</w:t>
      </w:r>
    </w:p>
    <w:p w14:paraId="301931B7" w14:textId="77777777" w:rsidR="00C81FD6" w:rsidRDefault="00C81FD6" w:rsidP="00C81FD6">
      <w:pPr>
        <w:rPr>
          <w:rFonts w:eastAsia="Times New Roman"/>
        </w:rPr>
      </w:pPr>
    </w:p>
    <w:p w14:paraId="51950083" w14:textId="77777777" w:rsidR="00C81FD6" w:rsidRDefault="00C81FD6" w:rsidP="00C81FD6">
      <w:pPr>
        <w:rPr>
          <w:rFonts w:eastAsia="Times New Roman"/>
        </w:rPr>
      </w:pPr>
    </w:p>
    <w:p w14:paraId="5C4182EC" w14:textId="77777777" w:rsidR="00C81FD6" w:rsidRPr="009271B1" w:rsidRDefault="00C81FD6" w:rsidP="00C81FD6">
      <w:pPr>
        <w:rPr>
          <w:rFonts w:eastAsia="Times New Roman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614208" behindDoc="0" locked="0" layoutInCell="1" allowOverlap="1" wp14:anchorId="0CEC2F94" wp14:editId="3E81169A">
            <wp:simplePos x="0" y="0"/>
            <wp:positionH relativeFrom="column">
              <wp:posOffset>227965</wp:posOffset>
            </wp:positionH>
            <wp:positionV relativeFrom="page">
              <wp:posOffset>3853815</wp:posOffset>
            </wp:positionV>
            <wp:extent cx="1193165" cy="1242060"/>
            <wp:effectExtent l="0" t="0" r="6985" b="0"/>
            <wp:wrapSquare wrapText="bothSides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 xml:space="preserve">You can find these Easy Read translations on the Office for Disability Issues </w:t>
      </w:r>
      <w:r w:rsidRPr="009271B1">
        <w:rPr>
          <w:rFonts w:eastAsia="Times New Roman"/>
          <w:b/>
        </w:rPr>
        <w:t>website</w:t>
      </w:r>
      <w:r>
        <w:rPr>
          <w:rFonts w:eastAsia="Times New Roman"/>
        </w:rPr>
        <w:t>:</w:t>
      </w:r>
    </w:p>
    <w:p w14:paraId="58486FB3" w14:textId="77777777" w:rsidR="00C81FD6" w:rsidRDefault="00C81FD6" w:rsidP="00C81FD6">
      <w:pPr>
        <w:rPr>
          <w:rFonts w:eastAsia="Times New Roman"/>
          <w:color w:val="000000"/>
          <w:szCs w:val="32"/>
        </w:rPr>
      </w:pPr>
    </w:p>
    <w:p w14:paraId="6DF2094E" w14:textId="77777777" w:rsidR="00C81FD6" w:rsidRPr="003F3BFA" w:rsidRDefault="00C81FD6" w:rsidP="00C81FD6">
      <w:pPr>
        <w:rPr>
          <w:rFonts w:eastAsia="Times New Roman"/>
          <w:b/>
          <w:szCs w:val="32"/>
        </w:rPr>
      </w:pPr>
      <w:r w:rsidRPr="003F3BFA">
        <w:rPr>
          <w:rFonts w:eastAsia="Times New Roman"/>
          <w:b/>
          <w:szCs w:val="32"/>
        </w:rPr>
        <w:t>https://www.odi.govt.nz</w:t>
      </w:r>
    </w:p>
    <w:p w14:paraId="795BE906" w14:textId="77777777" w:rsidR="00C81FD6" w:rsidRDefault="00C81FD6" w:rsidP="00C81FD6">
      <w:pPr>
        <w:rPr>
          <w:rFonts w:eastAsia="Times New Roman"/>
          <w:color w:val="000000"/>
          <w:szCs w:val="32"/>
        </w:rPr>
      </w:pPr>
    </w:p>
    <w:p w14:paraId="79462F95" w14:textId="77777777" w:rsidR="00C81FD6" w:rsidRDefault="00C81FD6">
      <w:pPr>
        <w:spacing w:line="240" w:lineRule="auto"/>
        <w:ind w:left="0"/>
        <w:rPr>
          <w:rFonts w:eastAsia="Times New Roman" w:cs="Arial"/>
          <w:szCs w:val="32"/>
        </w:rPr>
      </w:pPr>
      <w:r>
        <w:rPr>
          <w:rFonts w:eastAsia="Times New Roman" w:cs="Arial"/>
          <w:szCs w:val="32"/>
        </w:rPr>
        <w:br w:type="page"/>
      </w:r>
    </w:p>
    <w:p w14:paraId="7047E1F6" w14:textId="10B48B06" w:rsidR="00C81FD6" w:rsidRDefault="00C81FD6" w:rsidP="00C81FD6">
      <w:pPr>
        <w:pStyle w:val="Heading1"/>
      </w:pPr>
      <w:r>
        <w:lastRenderedPageBreak/>
        <w:t>What is the Disability Action Plan?</w:t>
      </w:r>
    </w:p>
    <w:p w14:paraId="2AF385D1" w14:textId="77777777" w:rsidR="00C81FD6" w:rsidRDefault="00C81FD6" w:rsidP="00C81FD6">
      <w:pPr>
        <w:rPr>
          <w:rFonts w:eastAsia="Times New Roman" w:cs="Arial"/>
          <w:sz w:val="26"/>
          <w:szCs w:val="32"/>
        </w:rPr>
      </w:pPr>
    </w:p>
    <w:p w14:paraId="766F0370" w14:textId="1C89050F" w:rsidR="00C81FD6" w:rsidRPr="00F774D9" w:rsidRDefault="00C81FD6" w:rsidP="00C81FD6">
      <w:pPr>
        <w:rPr>
          <w:rFonts w:eastAsia="Times New Roman"/>
        </w:rPr>
      </w:pPr>
      <w:r w:rsidRPr="00F774D9">
        <w:rPr>
          <w:rFonts w:eastAsia="Times New Roman"/>
          <w:noProof/>
          <w:lang w:eastAsia="en-NZ"/>
        </w:rPr>
        <w:drawing>
          <wp:anchor distT="0" distB="0" distL="114300" distR="114300" simplePos="0" relativeHeight="251627520" behindDoc="1" locked="0" layoutInCell="1" allowOverlap="1" wp14:anchorId="29B0180F" wp14:editId="6819FE67">
            <wp:simplePos x="0" y="0"/>
            <wp:positionH relativeFrom="column">
              <wp:posOffset>-41910</wp:posOffset>
            </wp:positionH>
            <wp:positionV relativeFrom="paragraph">
              <wp:posOffset>309245</wp:posOffset>
            </wp:positionV>
            <wp:extent cx="1724660" cy="2453005"/>
            <wp:effectExtent l="19050" t="19050" r="27940" b="23495"/>
            <wp:wrapNone/>
            <wp:docPr id="204777866" name="Picture 2047778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7866" name="Picture 2047778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2FDBF" w14:textId="7D0EAB32" w:rsidR="00C81FD6" w:rsidRDefault="00C81FD6" w:rsidP="00C81FD6">
      <w:pPr>
        <w:rPr>
          <w:rFonts w:eastAsia="Times New Roman"/>
        </w:rPr>
      </w:pPr>
      <w:r>
        <w:rPr>
          <w:rFonts w:eastAsia="Times New Roman"/>
        </w:rPr>
        <w:t xml:space="preserve">The Disability Action Plan works to improve the </w:t>
      </w:r>
      <w:r w:rsidRPr="006A08D7">
        <w:rPr>
          <w:rFonts w:eastAsia="Times New Roman"/>
          <w:b/>
        </w:rPr>
        <w:t>wellbeing</w:t>
      </w:r>
      <w:r>
        <w:rPr>
          <w:rFonts w:eastAsia="Times New Roman"/>
        </w:rPr>
        <w:t xml:space="preserve"> of disabled people by working on 8 main </w:t>
      </w:r>
      <w:r w:rsidRPr="00B54595">
        <w:rPr>
          <w:rFonts w:eastAsia="Times New Roman"/>
          <w:b/>
        </w:rPr>
        <w:t>outcomes</w:t>
      </w:r>
      <w:r>
        <w:rPr>
          <w:rFonts w:eastAsia="Times New Roman"/>
        </w:rPr>
        <w:t>.</w:t>
      </w:r>
    </w:p>
    <w:p w14:paraId="19DD66CD" w14:textId="77777777" w:rsidR="00C81FD6" w:rsidRDefault="00C81FD6" w:rsidP="00C81FD6">
      <w:pPr>
        <w:rPr>
          <w:rFonts w:eastAsia="Times New Roman"/>
        </w:rPr>
      </w:pPr>
    </w:p>
    <w:p w14:paraId="5DBD74DA" w14:textId="12690D34" w:rsidR="00C81FD6" w:rsidRPr="00F774D9" w:rsidRDefault="00C81FD6" w:rsidP="00C81FD6">
      <w:pPr>
        <w:rPr>
          <w:rFonts w:eastAsia="Times New Roman"/>
        </w:rPr>
      </w:pPr>
      <w:r w:rsidRPr="00F774D9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CF252DB" wp14:editId="3D68308B">
                <wp:simplePos x="0" y="0"/>
                <wp:positionH relativeFrom="margin">
                  <wp:posOffset>2225615</wp:posOffset>
                </wp:positionH>
                <wp:positionV relativeFrom="paragraph">
                  <wp:posOffset>301960</wp:posOffset>
                </wp:positionV>
                <wp:extent cx="3507788" cy="4249924"/>
                <wp:effectExtent l="0" t="0" r="0" b="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788" cy="4249924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A2915" id="Rectangle 276" o:spid="_x0000_s1026" style="position:absolute;margin-left:175.25pt;margin-top:23.8pt;width:276.2pt;height:334.65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" fillcolor="#cfc4e6" stroked="f" strokeweight="1pt">
                <w10:wrap anchorx="margin"/>
              </v:rect>
            </w:pict>
          </mc:Fallback>
        </mc:AlternateContent>
      </w:r>
    </w:p>
    <w:p w14:paraId="4838B9BE" w14:textId="632C42FA" w:rsidR="00C81FD6" w:rsidRDefault="00C81FD6" w:rsidP="00C81FD6">
      <w:pPr>
        <w:rPr>
          <w:bCs/>
        </w:rPr>
      </w:pPr>
      <w:r w:rsidRPr="00F774D9">
        <w:rPr>
          <w:rFonts w:eastAsia="Times New Roman"/>
          <w:noProof/>
          <w:lang w:eastAsia="en-NZ"/>
        </w:rPr>
        <w:drawing>
          <wp:anchor distT="0" distB="0" distL="114300" distR="114300" simplePos="0" relativeHeight="251626496" behindDoc="0" locked="0" layoutInCell="1" allowOverlap="1" wp14:anchorId="4057A1EF" wp14:editId="611B1C4F">
            <wp:simplePos x="0" y="0"/>
            <wp:positionH relativeFrom="margin">
              <wp:posOffset>0</wp:posOffset>
            </wp:positionH>
            <wp:positionV relativeFrom="paragraph">
              <wp:posOffset>466090</wp:posOffset>
            </wp:positionV>
            <wp:extent cx="1659072" cy="1226127"/>
            <wp:effectExtent l="0" t="0" r="0" b="0"/>
            <wp:wrapThrough wrapText="bothSides">
              <wp:wrapPolygon edited="0">
                <wp:start x="0" y="0"/>
                <wp:lineTo x="0" y="21152"/>
                <wp:lineTo x="21335" y="21152"/>
                <wp:lineTo x="21335" y="0"/>
                <wp:lineTo x="0" y="0"/>
              </wp:wrapPolygon>
            </wp:wrapThrough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72" cy="122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DAC">
        <w:rPr>
          <w:b/>
        </w:rPr>
        <w:t>Wellbeing</w:t>
      </w:r>
      <w:r>
        <w:rPr>
          <w:bCs/>
        </w:rPr>
        <w:t xml:space="preserve"> means how people feel about their lives.</w:t>
      </w:r>
    </w:p>
    <w:p w14:paraId="433A931A" w14:textId="77777777" w:rsidR="00C81FD6" w:rsidRDefault="00C81FD6" w:rsidP="00C81FD6">
      <w:pPr>
        <w:rPr>
          <w:bCs/>
        </w:rPr>
      </w:pPr>
    </w:p>
    <w:p w14:paraId="392A278F" w14:textId="77777777" w:rsidR="00C81FD6" w:rsidRDefault="00C81FD6" w:rsidP="00C81FD6">
      <w:pPr>
        <w:rPr>
          <w:bCs/>
        </w:rPr>
      </w:pPr>
    </w:p>
    <w:p w14:paraId="213C6DFF" w14:textId="24BC160A" w:rsidR="00C81FD6" w:rsidRDefault="00C81FD6" w:rsidP="00C81FD6">
      <w:pPr>
        <w:rPr>
          <w:bCs/>
        </w:rPr>
      </w:pPr>
      <w:r w:rsidRPr="00AF1DAC">
        <w:rPr>
          <w:bCs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2F400EC" wp14:editId="4DCEBAF1">
                <wp:simplePos x="0" y="0"/>
                <wp:positionH relativeFrom="margin">
                  <wp:posOffset>0</wp:posOffset>
                </wp:positionH>
                <wp:positionV relativeFrom="paragraph">
                  <wp:posOffset>512445</wp:posOffset>
                </wp:positionV>
                <wp:extent cx="1762125" cy="1343025"/>
                <wp:effectExtent l="0" t="0" r="0" b="0"/>
                <wp:wrapNone/>
                <wp:docPr id="278" name="Group 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343025"/>
                          <a:chOff x="0" y="0"/>
                          <a:chExt cx="2135126" cy="1478428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444" y="154379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951" y="308758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2A7D6" id="Group 278" o:spid="_x0000_s1026" alt="&quot;&quot;" style="position:absolute;margin-left:0;margin-top:40.35pt;width:138.75pt;height:105.75pt;z-index:251812864;mso-position-horizontal-relative:margin;mso-width-relative:margin;mso-height-relative:margin" coordsize="21351,1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" o:spid="_x0000_s1027" type="#_x0000_t75" alt="Calendar&#10;&#10;Description automatically generated with medium confidence" style="position:absolute;width:16541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">
                  <v:imagedata r:id="rId21" o:title="Calendar&#10;&#10;Description automatically generated with medium confidence"/>
                </v:shape>
                <v:shape id="Picture 281" o:spid="_x0000_s1028" type="#_x0000_t75" alt="Calendar&#10;&#10;Description automatically generated with medium confidence" style="position:absolute;left:2434;top:1543;width:16542;height:1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">
                  <v:imagedata r:id="rId21" o:title="Calendar&#10;&#10;Description automatically generated with medium confidence"/>
                </v:shape>
                <v:shape id="Picture 92" o:spid="_x0000_s1029" type="#_x0000_t75" alt="Calendar&#10;&#10;Description automatically generated with medium confidence" style="position:absolute;left:4809;top:3087;width:16542;height:1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">
                  <v:imagedata r:id="rId21" o:title="Calendar&#10;&#10;Description automatically generated with medium confidence"/>
                </v:shape>
                <w10:wrap anchorx="margin"/>
              </v:group>
            </w:pict>
          </mc:Fallback>
        </mc:AlternateContent>
      </w:r>
      <w:r>
        <w:rPr>
          <w:bCs/>
        </w:rPr>
        <w:t>Some of the things that are important to wellbeing are:</w:t>
      </w:r>
      <w:r>
        <w:rPr>
          <w:bCs/>
        </w:rPr>
        <w:br/>
      </w:r>
    </w:p>
    <w:p w14:paraId="26548955" w14:textId="29EB2179" w:rsidR="00C81FD6" w:rsidRPr="00F640E4" w:rsidRDefault="00C81FD6" w:rsidP="00C81FD6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bCs/>
          <w:szCs w:val="32"/>
        </w:rPr>
      </w:pPr>
      <w:r w:rsidRPr="00F640E4">
        <w:rPr>
          <w:bCs/>
          <w:szCs w:val="32"/>
        </w:rPr>
        <w:t>health</w:t>
      </w:r>
      <w:r>
        <w:rPr>
          <w:bCs/>
          <w:szCs w:val="32"/>
        </w:rPr>
        <w:br/>
      </w:r>
    </w:p>
    <w:p w14:paraId="1425567A" w14:textId="698C0D31" w:rsidR="00C81FD6" w:rsidRPr="00F640E4" w:rsidRDefault="007E026E" w:rsidP="00C81FD6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bCs/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624448" behindDoc="0" locked="0" layoutInCell="1" allowOverlap="1" wp14:anchorId="0B8F2CDD" wp14:editId="0EE68AD1">
            <wp:simplePos x="0" y="0"/>
            <wp:positionH relativeFrom="margin">
              <wp:posOffset>86305</wp:posOffset>
            </wp:positionH>
            <wp:positionV relativeFrom="page">
              <wp:posOffset>7791450</wp:posOffset>
            </wp:positionV>
            <wp:extent cx="1565910" cy="1249045"/>
            <wp:effectExtent l="0" t="0" r="0" b="8255"/>
            <wp:wrapSquare wrapText="bothSides"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 w:rsidRPr="00F640E4">
        <w:rPr>
          <w:bCs/>
          <w:szCs w:val="32"/>
        </w:rPr>
        <w:t>money</w:t>
      </w:r>
      <w:r w:rsidR="00C81FD6">
        <w:rPr>
          <w:bCs/>
          <w:szCs w:val="32"/>
        </w:rPr>
        <w:br/>
      </w:r>
    </w:p>
    <w:p w14:paraId="77733C91" w14:textId="691BC61C" w:rsidR="00C81FD6" w:rsidRPr="00F640E4" w:rsidRDefault="00C81FD6" w:rsidP="00C81FD6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bCs/>
          <w:szCs w:val="32"/>
        </w:rPr>
      </w:pPr>
      <w:r w:rsidRPr="00F640E4">
        <w:rPr>
          <w:bCs/>
          <w:szCs w:val="32"/>
        </w:rPr>
        <w:t>housing</w:t>
      </w:r>
      <w:r>
        <w:rPr>
          <w:bCs/>
          <w:szCs w:val="32"/>
        </w:rPr>
        <w:t>.</w:t>
      </w:r>
    </w:p>
    <w:p w14:paraId="38BE015D" w14:textId="630E50A9" w:rsidR="00C81FD6" w:rsidRDefault="00C81FD6" w:rsidP="00C81FD6">
      <w:pPr>
        <w:rPr>
          <w:rFonts w:eastAsia="Times New Roman"/>
          <w:b/>
        </w:rPr>
      </w:pPr>
    </w:p>
    <w:p w14:paraId="1AE77400" w14:textId="50A79F52" w:rsidR="00C81FD6" w:rsidRDefault="00C81FD6" w:rsidP="00C81FD6">
      <w:pPr>
        <w:rPr>
          <w:rFonts w:eastAsia="Times New Roman"/>
        </w:rPr>
      </w:pPr>
      <w:r w:rsidRPr="00B54595">
        <w:rPr>
          <w:rFonts w:eastAsia="Times New Roman"/>
          <w:noProof/>
          <w:color w:val="000000"/>
          <w:sz w:val="26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7E38DC76" wp14:editId="4DB2575F">
                <wp:simplePos x="0" y="0"/>
                <wp:positionH relativeFrom="margin">
                  <wp:posOffset>2266950</wp:posOffset>
                </wp:positionH>
                <wp:positionV relativeFrom="paragraph">
                  <wp:posOffset>0</wp:posOffset>
                </wp:positionV>
                <wp:extent cx="3454915" cy="1019175"/>
                <wp:effectExtent l="0" t="0" r="0" b="952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915" cy="1019175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387EF" id="Rectangle 266" o:spid="_x0000_s1026" style="position:absolute;margin-left:178.5pt;margin-top:0;width:272.05pt;height:80.25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" fillcolor="#cfc4e6" stroked="f" strokeweight="1pt">
                <w10:wrap anchorx="margin"/>
              </v:rect>
            </w:pict>
          </mc:Fallback>
        </mc:AlternateContent>
      </w:r>
      <w:r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628544" behindDoc="0" locked="0" layoutInCell="1" allowOverlap="1" wp14:anchorId="3B14E0BD" wp14:editId="4841B159">
            <wp:simplePos x="0" y="0"/>
            <wp:positionH relativeFrom="column">
              <wp:posOffset>73025</wp:posOffset>
            </wp:positionH>
            <wp:positionV relativeFrom="paragraph">
              <wp:posOffset>0</wp:posOffset>
            </wp:positionV>
            <wp:extent cx="1575435" cy="1122045"/>
            <wp:effectExtent l="0" t="0" r="5715" b="1905"/>
            <wp:wrapThrough wrapText="bothSides">
              <wp:wrapPolygon edited="0">
                <wp:start x="0" y="0"/>
                <wp:lineTo x="0" y="21270"/>
                <wp:lineTo x="21417" y="21270"/>
                <wp:lineTo x="21417" y="0"/>
                <wp:lineTo x="0" y="0"/>
              </wp:wrapPolygon>
            </wp:wrapThrough>
            <wp:docPr id="310" name="Picture 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595">
        <w:rPr>
          <w:rFonts w:eastAsia="Times New Roman"/>
          <w:b/>
        </w:rPr>
        <w:t>Outcomes</w:t>
      </w:r>
      <w:r>
        <w:rPr>
          <w:rFonts w:eastAsia="Times New Roman"/>
        </w:rPr>
        <w:t xml:space="preserve"> are the things we want to happen from the Disability Action Plan.</w:t>
      </w:r>
    </w:p>
    <w:p w14:paraId="3C59D813" w14:textId="77777777" w:rsidR="00C81FD6" w:rsidRDefault="00C81FD6" w:rsidP="00C81FD6">
      <w:pPr>
        <w:rPr>
          <w:rFonts w:eastAsia="Times New Roman" w:cs="Arial"/>
          <w:szCs w:val="32"/>
        </w:rPr>
      </w:pPr>
    </w:p>
    <w:p w14:paraId="5DC333F5" w14:textId="77777777" w:rsidR="00C81FD6" w:rsidRDefault="00C81FD6" w:rsidP="00C81FD6">
      <w:pPr>
        <w:rPr>
          <w:rFonts w:eastAsia="Times New Roman" w:cs="Arial"/>
          <w:szCs w:val="32"/>
        </w:rPr>
      </w:pPr>
    </w:p>
    <w:p w14:paraId="24AD1CCA" w14:textId="0E44A1F6" w:rsidR="00C81FD6" w:rsidRPr="00282814" w:rsidRDefault="007E026E" w:rsidP="00C81FD6">
      <w:pPr>
        <w:rPr>
          <w:rFonts w:eastAsia="Times New Roman" w:cs="Arial"/>
          <w:szCs w:val="32"/>
        </w:rPr>
      </w:pPr>
      <w:r>
        <w:rPr>
          <w:rFonts w:eastAsia="Times New Roman"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A060D64" wp14:editId="1B3D8DCF">
                <wp:simplePos x="0" y="0"/>
                <wp:positionH relativeFrom="column">
                  <wp:posOffset>533400</wp:posOffset>
                </wp:positionH>
                <wp:positionV relativeFrom="paragraph">
                  <wp:posOffset>200025</wp:posOffset>
                </wp:positionV>
                <wp:extent cx="948690" cy="6777990"/>
                <wp:effectExtent l="0" t="0" r="3810" b="3810"/>
                <wp:wrapNone/>
                <wp:docPr id="872566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6777990"/>
                          <a:chOff x="0" y="0"/>
                          <a:chExt cx="948690" cy="6777990"/>
                        </a:xfrm>
                      </wpg:grpSpPr>
                      <pic:pic xmlns:pic="http://schemas.openxmlformats.org/drawingml/2006/picture">
                        <pic:nvPicPr>
                          <pic:cNvPr id="1409" name="Picture 14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78"/>
                          <a:stretch/>
                        </pic:blipFill>
                        <pic:spPr bwMode="auto">
                          <a:xfrm flipH="1">
                            <a:off x="114300" y="0"/>
                            <a:ext cx="735965" cy="498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43566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0"/>
                            <a:ext cx="948690" cy="868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26354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924550"/>
                            <a:ext cx="871220" cy="85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475F4" id="Group 1" o:spid="_x0000_s1026" style="position:absolute;margin-left:42pt;margin-top:15.75pt;width:74.7pt;height:533.7pt;z-index:251828224" coordsize="9486,67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">
                <v:shape id="Picture 1409" o:spid="_x0000_s1027" type="#_x0000_t75" alt="&quot;&quot;" style="position:absolute;left:1143;width:7359;height:498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">
                  <v:imagedata r:id="rId27" o:title="" cropbottom="18532f"/>
                </v:shape>
                <v:shape id="Picture 1" o:spid="_x0000_s1028" type="#_x0000_t75" alt="&quot;&quot;" style="position:absolute;top:50482;width:9486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">
                  <v:imagedata r:id="rId28" o:title=""/>
                </v:shape>
                <v:shape id="Picture 1" o:spid="_x0000_s1029" type="#_x0000_t75" alt="&quot;&quot;" style="position:absolute;left:571;top:59245;width:8712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">
                  <v:imagedata r:id="rId29" o:title=""/>
                </v:shape>
              </v:group>
            </w:pict>
          </mc:Fallback>
        </mc:AlternateContent>
      </w:r>
      <w:r w:rsidR="00C81FD6" w:rsidRPr="00282814">
        <w:rPr>
          <w:rFonts w:eastAsia="Times New Roman" w:cs="Arial"/>
          <w:szCs w:val="32"/>
        </w:rPr>
        <w:t>These outcomes are:</w:t>
      </w:r>
    </w:p>
    <w:p w14:paraId="5CA60A40" w14:textId="71B896FB" w:rsidR="00C81FD6" w:rsidRPr="00C81FD6" w:rsidRDefault="00517837" w:rsidP="00170057">
      <w:pPr>
        <w:pStyle w:val="Listtoplevel"/>
        <w:rPr>
          <w:szCs w:val="32"/>
        </w:rPr>
      </w:pPr>
      <w:r>
        <w:rPr>
          <w:szCs w:val="32"/>
        </w:rPr>
        <w:t>e</w:t>
      </w:r>
      <w:r w:rsidRPr="00C81FD6">
        <w:rPr>
          <w:szCs w:val="32"/>
        </w:rPr>
        <w:t>ducation</w:t>
      </w:r>
    </w:p>
    <w:p w14:paraId="264AE7CD" w14:textId="6D311D5C" w:rsidR="00C81FD6" w:rsidRPr="00282814" w:rsidRDefault="00517837" w:rsidP="00C81FD6">
      <w:pPr>
        <w:pStyle w:val="Listtoplevel"/>
        <w:rPr>
          <w:szCs w:val="32"/>
        </w:rPr>
      </w:pPr>
      <w:r>
        <w:rPr>
          <w:szCs w:val="32"/>
        </w:rPr>
        <w:t>j</w:t>
      </w:r>
      <w:r w:rsidRPr="00282814">
        <w:rPr>
          <w:szCs w:val="32"/>
        </w:rPr>
        <w:t xml:space="preserve">obs </w:t>
      </w:r>
      <w:r w:rsidR="00C81FD6" w:rsidRPr="00282814">
        <w:rPr>
          <w:szCs w:val="32"/>
        </w:rPr>
        <w:t>and money</w:t>
      </w:r>
    </w:p>
    <w:p w14:paraId="451041ED" w14:textId="566984CF" w:rsidR="00C81FD6" w:rsidRPr="00282814" w:rsidRDefault="00517837" w:rsidP="00C81FD6">
      <w:pPr>
        <w:pStyle w:val="Listtoplevel"/>
        <w:rPr>
          <w:szCs w:val="32"/>
        </w:rPr>
      </w:pPr>
      <w:r>
        <w:rPr>
          <w:szCs w:val="32"/>
        </w:rPr>
        <w:t>h</w:t>
      </w:r>
      <w:r w:rsidRPr="00282814">
        <w:rPr>
          <w:szCs w:val="32"/>
        </w:rPr>
        <w:t xml:space="preserve">ealth </w:t>
      </w:r>
      <w:r w:rsidR="00C81FD6" w:rsidRPr="00282814">
        <w:rPr>
          <w:szCs w:val="32"/>
        </w:rPr>
        <w:t>and wellbeing</w:t>
      </w:r>
    </w:p>
    <w:p w14:paraId="69164482" w14:textId="42EF0EB5" w:rsidR="00C81FD6" w:rsidRPr="00282814" w:rsidRDefault="00517837" w:rsidP="00C81FD6">
      <w:pPr>
        <w:pStyle w:val="Listtoplevel"/>
        <w:rPr>
          <w:szCs w:val="32"/>
        </w:rPr>
      </w:pPr>
      <w:r>
        <w:rPr>
          <w:szCs w:val="32"/>
        </w:rPr>
        <w:t>p</w:t>
      </w:r>
      <w:r w:rsidRPr="00282814">
        <w:rPr>
          <w:szCs w:val="32"/>
        </w:rPr>
        <w:t xml:space="preserve">rotecting </w:t>
      </w:r>
      <w:r w:rsidR="00C81FD6" w:rsidRPr="00282814">
        <w:rPr>
          <w:szCs w:val="32"/>
        </w:rPr>
        <w:t>the rights of disabled people</w:t>
      </w:r>
    </w:p>
    <w:p w14:paraId="401F3132" w14:textId="10C6CC59" w:rsidR="00C81FD6" w:rsidRPr="00282814" w:rsidRDefault="00517837" w:rsidP="00C81FD6">
      <w:pPr>
        <w:pStyle w:val="Listtoplevel"/>
        <w:rPr>
          <w:szCs w:val="32"/>
        </w:rPr>
      </w:pPr>
      <w:r>
        <w:rPr>
          <w:szCs w:val="32"/>
        </w:rPr>
        <w:t>a</w:t>
      </w:r>
      <w:r w:rsidRPr="00282814">
        <w:rPr>
          <w:szCs w:val="32"/>
        </w:rPr>
        <w:t xml:space="preserve">ccessibility </w:t>
      </w:r>
    </w:p>
    <w:p w14:paraId="2D85B95B" w14:textId="4224F0A2" w:rsidR="00C81FD6" w:rsidRPr="00282814" w:rsidRDefault="00517837" w:rsidP="00C81FD6">
      <w:pPr>
        <w:pStyle w:val="Listtoplevel"/>
      </w:pPr>
      <w:r>
        <w:t>a</w:t>
      </w:r>
      <w:r w:rsidRPr="00282814">
        <w:t xml:space="preserve">ttitudes </w:t>
      </w:r>
      <w:r w:rsidR="00C81FD6" w:rsidRPr="00282814">
        <w:t>towards disability</w:t>
      </w:r>
    </w:p>
    <w:p w14:paraId="32D943EC" w14:textId="071D24FD" w:rsidR="00C81FD6" w:rsidRPr="00282814" w:rsidRDefault="00517837" w:rsidP="00C81FD6">
      <w:pPr>
        <w:pStyle w:val="Listtoplevel"/>
      </w:pPr>
      <w:r>
        <w:t>d</w:t>
      </w:r>
      <w:r w:rsidRPr="00282814">
        <w:t xml:space="preserve">isabled </w:t>
      </w:r>
      <w:r w:rsidR="00C81FD6" w:rsidRPr="00282814">
        <w:t xml:space="preserve">people having choices </w:t>
      </w:r>
      <w:r w:rsidR="00C81FD6" w:rsidRPr="00282814">
        <w:br/>
        <w:t xml:space="preserve">and control over their own lives </w:t>
      </w:r>
    </w:p>
    <w:p w14:paraId="6FFDBBB0" w14:textId="462B5D46" w:rsidR="00C81FD6" w:rsidRPr="00282814" w:rsidRDefault="00517837" w:rsidP="00C81FD6">
      <w:pPr>
        <w:pStyle w:val="Listtoplevel"/>
        <w:rPr>
          <w:szCs w:val="32"/>
        </w:rPr>
      </w:pPr>
      <w:r>
        <w:rPr>
          <w:szCs w:val="32"/>
        </w:rPr>
        <w:t>d</w:t>
      </w:r>
      <w:r w:rsidRPr="00282814">
        <w:rPr>
          <w:szCs w:val="32"/>
        </w:rPr>
        <w:t xml:space="preserve">isabled </w:t>
      </w:r>
      <w:r w:rsidR="00C81FD6" w:rsidRPr="00282814">
        <w:rPr>
          <w:szCs w:val="32"/>
        </w:rPr>
        <w:t>people as leaders</w:t>
      </w:r>
      <w:r w:rsidR="00EF3B81">
        <w:rPr>
          <w:szCs w:val="32"/>
        </w:rPr>
        <w:t>.</w:t>
      </w:r>
    </w:p>
    <w:p w14:paraId="583671C6" w14:textId="7F6B666C" w:rsidR="00C81FD6" w:rsidRDefault="00C81FD6" w:rsidP="007B01F7">
      <w:pPr>
        <w:rPr>
          <w:rFonts w:eastAsia="Times New Roman" w:cs="Arial"/>
          <w:color w:val="000000"/>
          <w:szCs w:val="32"/>
        </w:rPr>
      </w:pPr>
      <w:r w:rsidRPr="005B1ECD">
        <w:rPr>
          <w:rFonts w:eastAsia="Times New Roman"/>
        </w:rPr>
        <w:br w:type="page"/>
      </w:r>
    </w:p>
    <w:p w14:paraId="0BC5C9E8" w14:textId="163B4315" w:rsidR="00C81FD6" w:rsidRDefault="00C81FD6" w:rsidP="00C81F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621376" behindDoc="0" locked="0" layoutInCell="1" allowOverlap="1" wp14:anchorId="60425D08" wp14:editId="501B9866">
            <wp:simplePos x="0" y="0"/>
            <wp:positionH relativeFrom="column">
              <wp:posOffset>163703</wp:posOffset>
            </wp:positionH>
            <wp:positionV relativeFrom="page">
              <wp:posOffset>913130</wp:posOffset>
            </wp:positionV>
            <wp:extent cx="1270635" cy="1434465"/>
            <wp:effectExtent l="0" t="0" r="5715" b="0"/>
            <wp:wrapSquare wrapText="bothSides"/>
            <wp:docPr id="1545848328" name="Picture 15458483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48328" name="Picture 15458483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20352" behindDoc="0" locked="0" layoutInCell="1" allowOverlap="1" wp14:anchorId="7D98B1FB" wp14:editId="5E752BBB">
            <wp:simplePos x="0" y="0"/>
            <wp:positionH relativeFrom="column">
              <wp:posOffset>128270</wp:posOffset>
            </wp:positionH>
            <wp:positionV relativeFrom="paragraph">
              <wp:posOffset>163484</wp:posOffset>
            </wp:positionV>
            <wp:extent cx="1110615" cy="1127760"/>
            <wp:effectExtent l="0" t="0" r="0" b="0"/>
            <wp:wrapSquare wrapText="bothSides"/>
            <wp:docPr id="631462383" name="Picture 63146238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businessca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Cs w:val="32"/>
        </w:rPr>
        <w:t>Every 6 months there is a report about what the different parts of Government are doing from the</w:t>
      </w:r>
      <w:r w:rsidRPr="00A5766B">
        <w:rPr>
          <w:rFonts w:eastAsia="Times New Roman" w:cs="Arial"/>
          <w:color w:val="000000"/>
          <w:szCs w:val="32"/>
        </w:rPr>
        <w:t xml:space="preserve"> </w:t>
      </w:r>
      <w:r>
        <w:rPr>
          <w:rFonts w:eastAsia="Times New Roman" w:cs="Arial"/>
          <w:color w:val="000000"/>
          <w:szCs w:val="32"/>
        </w:rPr>
        <w:t>Disability Action Plan.</w:t>
      </w:r>
    </w:p>
    <w:p w14:paraId="7388EC78" w14:textId="049BF8F7" w:rsidR="00C81FD6" w:rsidRDefault="00C81FD6" w:rsidP="00C81FD6">
      <w:pPr>
        <w:rPr>
          <w:rFonts w:eastAsia="Times New Roman" w:cs="Arial"/>
          <w:color w:val="000000"/>
          <w:szCs w:val="32"/>
        </w:rPr>
      </w:pPr>
    </w:p>
    <w:p w14:paraId="27C067B3" w14:textId="53DBECDD" w:rsidR="007B01F7" w:rsidRDefault="007B01F7" w:rsidP="00C81FD6">
      <w:pPr>
        <w:rPr>
          <w:rFonts w:eastAsia="Times New Roman" w:cs="Arial"/>
          <w:color w:val="000000"/>
          <w:szCs w:val="32"/>
        </w:rPr>
      </w:pPr>
      <w:r w:rsidRPr="00F774D9">
        <w:rPr>
          <w:rFonts w:eastAsia="Times New Roman"/>
          <w:noProof/>
          <w:lang w:eastAsia="en-NZ"/>
        </w:rPr>
        <w:drawing>
          <wp:anchor distT="0" distB="0" distL="114300" distR="114300" simplePos="0" relativeHeight="251635712" behindDoc="1" locked="0" layoutInCell="1" allowOverlap="1" wp14:anchorId="56399DB9" wp14:editId="7AF2577B">
            <wp:simplePos x="0" y="0"/>
            <wp:positionH relativeFrom="column">
              <wp:posOffset>1471</wp:posOffset>
            </wp:positionH>
            <wp:positionV relativeFrom="paragraph">
              <wp:posOffset>25784</wp:posOffset>
            </wp:positionV>
            <wp:extent cx="1157164" cy="1645848"/>
            <wp:effectExtent l="19050" t="19050" r="24130" b="12065"/>
            <wp:wrapNone/>
            <wp:docPr id="266762292" name="Picture 266762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62292" name="Picture 266762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64" cy="164584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5131F" w14:textId="33BC24C8" w:rsidR="007B01F7" w:rsidRPr="00A5766B" w:rsidRDefault="007B01F7" w:rsidP="007B01F7">
      <w:pPr>
        <w:rPr>
          <w:rFonts w:eastAsia="Times New Roman" w:cs="Arial"/>
          <w:szCs w:val="32"/>
        </w:rPr>
      </w:pPr>
      <w:r>
        <w:rPr>
          <w:rFonts w:eastAsia="Times New Roman" w:cs="Arial"/>
          <w:color w:val="000000"/>
          <w:szCs w:val="32"/>
        </w:rPr>
        <w:t>These reports are 1 of the</w:t>
      </w:r>
      <w:r w:rsidRPr="00A5766B">
        <w:rPr>
          <w:rFonts w:eastAsia="Times New Roman" w:cs="Arial"/>
          <w:color w:val="000000"/>
          <w:szCs w:val="32"/>
        </w:rPr>
        <w:t xml:space="preserve"> way</w:t>
      </w:r>
      <w:r>
        <w:rPr>
          <w:rFonts w:eastAsia="Times New Roman" w:cs="Arial"/>
          <w:color w:val="000000"/>
          <w:szCs w:val="32"/>
        </w:rPr>
        <w:t>s</w:t>
      </w:r>
      <w:r w:rsidRPr="00A5766B">
        <w:rPr>
          <w:rFonts w:eastAsia="Times New Roman" w:cs="Arial"/>
          <w:color w:val="000000"/>
          <w:szCs w:val="32"/>
        </w:rPr>
        <w:t xml:space="preserve"> to see how well the </w:t>
      </w:r>
      <w:r>
        <w:rPr>
          <w:rFonts w:eastAsia="Times New Roman" w:cs="Arial"/>
          <w:color w:val="000000"/>
          <w:szCs w:val="32"/>
        </w:rPr>
        <w:t>Disability Action Plan</w:t>
      </w:r>
      <w:r w:rsidRPr="00A5766B">
        <w:rPr>
          <w:rFonts w:eastAsia="Times New Roman" w:cs="Arial"/>
          <w:color w:val="000000"/>
          <w:szCs w:val="32"/>
        </w:rPr>
        <w:t xml:space="preserve"> is working.</w:t>
      </w:r>
    </w:p>
    <w:p w14:paraId="757DE55D" w14:textId="77777777" w:rsidR="007B01F7" w:rsidRDefault="007B01F7" w:rsidP="00C81FD6">
      <w:pPr>
        <w:rPr>
          <w:rFonts w:eastAsia="Times New Roman" w:cs="Arial"/>
          <w:color w:val="000000"/>
          <w:szCs w:val="32"/>
        </w:rPr>
      </w:pPr>
    </w:p>
    <w:p w14:paraId="36B7E170" w14:textId="342EDBAC" w:rsidR="007B01F7" w:rsidRDefault="00602339" w:rsidP="00C81FD6">
      <w:pPr>
        <w:rPr>
          <w:rFonts w:eastAsia="Times New Roman"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1ED9ED2B" wp14:editId="4589BCE8">
            <wp:simplePos x="0" y="0"/>
            <wp:positionH relativeFrom="margin">
              <wp:posOffset>-238125</wp:posOffset>
            </wp:positionH>
            <wp:positionV relativeFrom="paragraph">
              <wp:posOffset>349885</wp:posOffset>
            </wp:positionV>
            <wp:extent cx="2211932" cy="703084"/>
            <wp:effectExtent l="0" t="0" r="0" b="1905"/>
            <wp:wrapNone/>
            <wp:docPr id="3044846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8463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32" cy="7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AEE24B" w14:textId="20E60A89" w:rsidR="00C81FD6" w:rsidRDefault="00C81FD6" w:rsidP="00C81FD6">
      <w:r>
        <w:t xml:space="preserve">The Office for Disability Issues used to </w:t>
      </w:r>
      <w:r w:rsidR="007B01F7">
        <w:t>make these reports</w:t>
      </w:r>
      <w:r>
        <w:t>.</w:t>
      </w:r>
    </w:p>
    <w:p w14:paraId="3A2C40E5" w14:textId="149BCE63" w:rsidR="00C81FD6" w:rsidRDefault="00C81FD6" w:rsidP="00C81FD6"/>
    <w:p w14:paraId="4EC26F87" w14:textId="4F62E176" w:rsidR="00C81FD6" w:rsidRDefault="00C81FD6" w:rsidP="00C81FD6"/>
    <w:p w14:paraId="143D5BD2" w14:textId="1F70536C" w:rsidR="00C81FD6" w:rsidRDefault="00602339" w:rsidP="00C81FD6">
      <w:r>
        <w:rPr>
          <w:noProof/>
        </w:rPr>
        <w:drawing>
          <wp:anchor distT="0" distB="0" distL="114300" distR="114300" simplePos="0" relativeHeight="251631616" behindDoc="0" locked="0" layoutInCell="1" allowOverlap="1" wp14:anchorId="1582D1C5" wp14:editId="7F692425">
            <wp:simplePos x="0" y="0"/>
            <wp:positionH relativeFrom="margin">
              <wp:posOffset>-304165</wp:posOffset>
            </wp:positionH>
            <wp:positionV relativeFrom="paragraph">
              <wp:posOffset>95250</wp:posOffset>
            </wp:positionV>
            <wp:extent cx="2170950" cy="428625"/>
            <wp:effectExtent l="0" t="0" r="1270" b="0"/>
            <wp:wrapNone/>
            <wp:docPr id="11130794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794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>
        <w:t xml:space="preserve">The Office for Disability Issues is now part of </w:t>
      </w:r>
      <w:r w:rsidR="00C81FD6" w:rsidRPr="007B01F7">
        <w:rPr>
          <w:b/>
          <w:bCs/>
        </w:rPr>
        <w:t>Whaikaha – Ministry of Disabled People</w:t>
      </w:r>
      <w:r w:rsidR="00C81FD6">
        <w:t>.</w:t>
      </w:r>
    </w:p>
    <w:p w14:paraId="10F84F99" w14:textId="09B84E35" w:rsidR="00C81FD6" w:rsidRPr="007B01F7" w:rsidRDefault="00C81FD6" w:rsidP="00C81FD6">
      <w:pPr>
        <w:rPr>
          <w:b/>
          <w:bCs/>
        </w:rPr>
      </w:pPr>
    </w:p>
    <w:p w14:paraId="50BB508F" w14:textId="7E9D0F1B" w:rsidR="007B01F7" w:rsidRDefault="00465A22" w:rsidP="00C81FD6">
      <w:r w:rsidRPr="00465A22">
        <w:rPr>
          <w:noProof/>
        </w:rPr>
        <w:drawing>
          <wp:anchor distT="0" distB="0" distL="114300" distR="114300" simplePos="0" relativeHeight="251639808" behindDoc="0" locked="0" layoutInCell="1" allowOverlap="1" wp14:anchorId="4399DB61" wp14:editId="0DBD6383">
            <wp:simplePos x="0" y="0"/>
            <wp:positionH relativeFrom="margin">
              <wp:align>left</wp:align>
            </wp:positionH>
            <wp:positionV relativeFrom="paragraph">
              <wp:posOffset>8975</wp:posOffset>
            </wp:positionV>
            <wp:extent cx="1785582" cy="1293962"/>
            <wp:effectExtent l="0" t="0" r="5715" b="1905"/>
            <wp:wrapNone/>
            <wp:docPr id="15399345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345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82" cy="12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F7" w:rsidRPr="00B54595">
        <w:rPr>
          <w:rFonts w:eastAsia="Times New Roman"/>
          <w:noProof/>
          <w:color w:val="000000"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51FC2A2" wp14:editId="45D0EBC9">
                <wp:simplePos x="0" y="0"/>
                <wp:positionH relativeFrom="margin">
                  <wp:align>right</wp:align>
                </wp:positionH>
                <wp:positionV relativeFrom="paragraph">
                  <wp:posOffset>319524</wp:posOffset>
                </wp:positionV>
                <wp:extent cx="3592830" cy="1061001"/>
                <wp:effectExtent l="0" t="0" r="7620" b="6350"/>
                <wp:wrapNone/>
                <wp:docPr id="357049297" name="Rectangle 357049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830" cy="1061001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F768D" id="Rectangle 357049297" o:spid="_x0000_s1026" style="position:absolute;margin-left:231.7pt;margin-top:25.15pt;width:282.9pt;height:83.55pt;z-index:-251480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" fillcolor="#cfc4e6" stroked="f" strokeweight="1pt">
                <w10:wrap anchorx="margin"/>
              </v:rect>
            </w:pict>
          </mc:Fallback>
        </mc:AlternateContent>
      </w:r>
    </w:p>
    <w:p w14:paraId="21125EED" w14:textId="00EB1651" w:rsidR="00C81FD6" w:rsidRDefault="007B01F7" w:rsidP="00C81FD6">
      <w:r w:rsidRPr="007B01F7">
        <w:t>When we talk about</w:t>
      </w:r>
      <w:r>
        <w:rPr>
          <w:b/>
          <w:bCs/>
        </w:rPr>
        <w:t xml:space="preserve"> </w:t>
      </w:r>
      <w:r w:rsidRPr="007B01F7">
        <w:rPr>
          <w:b/>
          <w:bCs/>
        </w:rPr>
        <w:t xml:space="preserve">Whaikaha – Ministry of Disabled </w:t>
      </w:r>
      <w:r w:rsidR="00517837">
        <w:rPr>
          <w:b/>
          <w:bCs/>
        </w:rPr>
        <w:t>P</w:t>
      </w:r>
      <w:r w:rsidR="00517837" w:rsidRPr="007B01F7">
        <w:rPr>
          <w:b/>
          <w:bCs/>
        </w:rPr>
        <w:t>eople</w:t>
      </w:r>
      <w:r w:rsidR="00517837">
        <w:t xml:space="preserve"> </w:t>
      </w:r>
      <w:r>
        <w:t>i</w:t>
      </w:r>
      <w:r w:rsidR="00C81FD6">
        <w:t xml:space="preserve">n this document we will just say </w:t>
      </w:r>
      <w:r w:rsidR="00C81FD6" w:rsidRPr="007B01F7">
        <w:rPr>
          <w:b/>
          <w:bCs/>
        </w:rPr>
        <w:t>Whaikaha</w:t>
      </w:r>
      <w:r w:rsidR="00C81FD6">
        <w:t>.</w:t>
      </w:r>
    </w:p>
    <w:p w14:paraId="58D0625E" w14:textId="6CDEA66A" w:rsidR="00C81FD6" w:rsidRDefault="00C81FD6" w:rsidP="00C81FD6"/>
    <w:p w14:paraId="4D5A99CC" w14:textId="3EE21B30" w:rsidR="00C81FD6" w:rsidRDefault="00C81FD6" w:rsidP="00C81FD6"/>
    <w:p w14:paraId="27CB054C" w14:textId="1BE45F59" w:rsidR="00C81FD6" w:rsidRDefault="007B01F7" w:rsidP="00C81FD6">
      <w:r w:rsidRPr="00B54595">
        <w:rPr>
          <w:rFonts w:eastAsia="Times New Roman"/>
          <w:noProof/>
          <w:color w:val="000000"/>
          <w:sz w:val="26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4922C39D" wp14:editId="35DEF7B0">
                <wp:simplePos x="0" y="0"/>
                <wp:positionH relativeFrom="margin">
                  <wp:posOffset>2131060</wp:posOffset>
                </wp:positionH>
                <wp:positionV relativeFrom="paragraph">
                  <wp:posOffset>-13706</wp:posOffset>
                </wp:positionV>
                <wp:extent cx="3592937" cy="4528868"/>
                <wp:effectExtent l="0" t="0" r="7620" b="5080"/>
                <wp:wrapNone/>
                <wp:docPr id="1931694008" name="Rectangle 1931694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937" cy="4528868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2E1D4" id="Rectangle 1931694008" o:spid="_x0000_s1026" style="position:absolute;margin-left:167.8pt;margin-top:-1.1pt;width:282.9pt;height:356.6pt;z-index:-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" fillcolor="#cfc4e6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52B9A6C4" wp14:editId="5E7B9180">
            <wp:simplePos x="0" y="0"/>
            <wp:positionH relativeFrom="margin">
              <wp:align>left</wp:align>
            </wp:positionH>
            <wp:positionV relativeFrom="paragraph">
              <wp:posOffset>8854</wp:posOffset>
            </wp:positionV>
            <wp:extent cx="1708030" cy="337228"/>
            <wp:effectExtent l="0" t="0" r="6985" b="5715"/>
            <wp:wrapNone/>
            <wp:docPr id="1273023437" name="Picture 12730234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23437" name="Picture 12730234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01" cy="3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 w:rsidRPr="007B01F7">
        <w:rPr>
          <w:b/>
          <w:bCs/>
        </w:rPr>
        <w:t>Whaikaha</w:t>
      </w:r>
      <w:r w:rsidR="00C81FD6">
        <w:t xml:space="preserve"> is a new part of the </w:t>
      </w:r>
      <w:r w:rsidR="00517837">
        <w:t xml:space="preserve">Government </w:t>
      </w:r>
      <w:r w:rsidR="00C81FD6">
        <w:t>that will:</w:t>
      </w:r>
    </w:p>
    <w:p w14:paraId="3296F473" w14:textId="0504F30F" w:rsidR="00C81FD6" w:rsidRDefault="00465A22" w:rsidP="00465A22">
      <w:pPr>
        <w:pStyle w:val="Listtoplevel"/>
      </w:pPr>
      <w:r w:rsidRPr="00465A22">
        <w:drawing>
          <wp:anchor distT="0" distB="0" distL="114300" distR="114300" simplePos="0" relativeHeight="251641856" behindDoc="0" locked="0" layoutInCell="1" allowOverlap="1" wp14:anchorId="7E37343F" wp14:editId="3CBFC821">
            <wp:simplePos x="0" y="0"/>
            <wp:positionH relativeFrom="margin">
              <wp:align>left</wp:align>
            </wp:positionH>
            <wp:positionV relativeFrom="paragraph">
              <wp:posOffset>14677</wp:posOffset>
            </wp:positionV>
            <wp:extent cx="1466490" cy="1470705"/>
            <wp:effectExtent l="0" t="0" r="635" b="0"/>
            <wp:wrapNone/>
            <wp:docPr id="195896082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60827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0" cy="14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FD6">
        <w:t>make disability support services better for disabled people and their families / whānau</w:t>
      </w:r>
    </w:p>
    <w:p w14:paraId="642CB053" w14:textId="16D2730F" w:rsidR="00C81FD6" w:rsidRDefault="007E026E" w:rsidP="00465A22">
      <w:pPr>
        <w:pStyle w:val="Listtoplevel"/>
      </w:pPr>
      <w:r w:rsidRPr="00F92613">
        <w:drawing>
          <wp:anchor distT="0" distB="0" distL="114300" distR="114300" simplePos="0" relativeHeight="251644928" behindDoc="0" locked="0" layoutInCell="1" allowOverlap="1" wp14:anchorId="138C8B01" wp14:editId="2DAF8121">
            <wp:simplePos x="0" y="0"/>
            <wp:positionH relativeFrom="margin">
              <wp:posOffset>-161925</wp:posOffset>
            </wp:positionH>
            <wp:positionV relativeFrom="paragraph">
              <wp:posOffset>1002030</wp:posOffset>
            </wp:positionV>
            <wp:extent cx="1932940" cy="1449070"/>
            <wp:effectExtent l="0" t="0" r="0" b="0"/>
            <wp:wrapNone/>
            <wp:docPr id="184876920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69202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A22" w:rsidRPr="00465A22">
        <w:drawing>
          <wp:anchor distT="0" distB="0" distL="114300" distR="114300" simplePos="0" relativeHeight="251640832" behindDoc="0" locked="0" layoutInCell="1" allowOverlap="1" wp14:anchorId="4AFD6AF9" wp14:editId="73835861">
            <wp:simplePos x="0" y="0"/>
            <wp:positionH relativeFrom="margin">
              <wp:posOffset>-161925</wp:posOffset>
            </wp:positionH>
            <wp:positionV relativeFrom="paragraph">
              <wp:posOffset>309880</wp:posOffset>
            </wp:positionV>
            <wp:extent cx="1923415" cy="467995"/>
            <wp:effectExtent l="0" t="0" r="635" b="0"/>
            <wp:wrapNone/>
            <wp:docPr id="40918753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8753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FD6">
        <w:t xml:space="preserve">use an </w:t>
      </w:r>
      <w:r w:rsidR="00C81FD6" w:rsidRPr="00465A22">
        <w:rPr>
          <w:b/>
          <w:bCs/>
        </w:rPr>
        <w:t>Enabling Good Lives</w:t>
      </w:r>
      <w:r w:rsidR="00C81FD6">
        <w:t xml:space="preserve"> way of doing things</w:t>
      </w:r>
    </w:p>
    <w:p w14:paraId="2175441C" w14:textId="7D7F46F7" w:rsidR="00C81FD6" w:rsidRDefault="00C81FD6" w:rsidP="00F92613">
      <w:pPr>
        <w:pStyle w:val="Listtoplevel"/>
      </w:pPr>
      <w:r>
        <w:t>work with other government agencies to better support disabled people.</w:t>
      </w:r>
    </w:p>
    <w:p w14:paraId="2AC2A57D" w14:textId="77777777" w:rsidR="00C81FD6" w:rsidRDefault="00C81FD6" w:rsidP="00C81FD6"/>
    <w:p w14:paraId="0853728C" w14:textId="6DD25873" w:rsidR="00C81FD6" w:rsidRDefault="00602339" w:rsidP="00C81FD6">
      <w:r w:rsidRPr="00F92613">
        <w:rPr>
          <w:noProof/>
        </w:rPr>
        <w:drawing>
          <wp:anchor distT="0" distB="0" distL="114300" distR="114300" simplePos="0" relativeHeight="251643904" behindDoc="0" locked="0" layoutInCell="1" allowOverlap="1" wp14:anchorId="3638B72E" wp14:editId="1790EBB7">
            <wp:simplePos x="0" y="0"/>
            <wp:positionH relativeFrom="margin">
              <wp:posOffset>187</wp:posOffset>
            </wp:positionH>
            <wp:positionV relativeFrom="paragraph">
              <wp:posOffset>161290</wp:posOffset>
            </wp:positionV>
            <wp:extent cx="1514475" cy="1880468"/>
            <wp:effectExtent l="0" t="0" r="0" b="5715"/>
            <wp:wrapNone/>
            <wp:docPr id="104384726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472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22" w:rsidRPr="00B54595">
        <w:rPr>
          <w:rFonts w:eastAsia="Times New Roman"/>
          <w:noProof/>
          <w:color w:val="000000"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E2A2975" wp14:editId="246D7E3F">
                <wp:simplePos x="0" y="0"/>
                <wp:positionH relativeFrom="margin">
                  <wp:posOffset>2131060</wp:posOffset>
                </wp:positionH>
                <wp:positionV relativeFrom="paragraph">
                  <wp:posOffset>304165</wp:posOffset>
                </wp:positionV>
                <wp:extent cx="3592937" cy="1380227"/>
                <wp:effectExtent l="0" t="0" r="7620" b="0"/>
                <wp:wrapNone/>
                <wp:docPr id="455390412" name="Rectangle 455390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937" cy="1380227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23F3D" id="Rectangle 455390412" o:spid="_x0000_s1026" style="position:absolute;margin-left:167.8pt;margin-top:23.95pt;width:282.9pt;height:108.7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" fillcolor="#cfc4e6" stroked="f" strokeweight="1pt">
                <w10:wrap anchorx="margin"/>
              </v:rect>
            </w:pict>
          </mc:Fallback>
        </mc:AlternateContent>
      </w:r>
    </w:p>
    <w:p w14:paraId="045E18F0" w14:textId="4DCA880E" w:rsidR="00C81FD6" w:rsidRDefault="00C81FD6" w:rsidP="00C81FD6">
      <w:r w:rsidRPr="00F92613">
        <w:rPr>
          <w:b/>
          <w:bCs/>
        </w:rPr>
        <w:t>Enabling Good Lives</w:t>
      </w:r>
      <w:r>
        <w:t xml:space="preserve"> is a different way of thinking about disability support that gives people more choice.</w:t>
      </w:r>
    </w:p>
    <w:p w14:paraId="28EF6BE2" w14:textId="77777777" w:rsidR="00C81FD6" w:rsidRDefault="00C81FD6" w:rsidP="00C81FD6"/>
    <w:p w14:paraId="040A7587" w14:textId="77777777" w:rsidR="00C81FD6" w:rsidRDefault="00C81FD6" w:rsidP="00C81FD6"/>
    <w:p w14:paraId="57C7B4F3" w14:textId="77777777" w:rsidR="00602339" w:rsidRDefault="00602339">
      <w:pPr>
        <w:spacing w:line="240" w:lineRule="auto"/>
        <w:ind w:left="0"/>
      </w:pPr>
      <w:r>
        <w:br w:type="page"/>
      </w:r>
    </w:p>
    <w:p w14:paraId="344806CF" w14:textId="6B0B23FE" w:rsidR="00C81FD6" w:rsidRDefault="00280BD9" w:rsidP="00C81FD6">
      <w:pPr>
        <w:rPr>
          <w:rFonts w:eastAsia="Times New Roman" w:cs="Arial"/>
          <w:color w:val="000000"/>
          <w:szCs w:val="32"/>
        </w:rPr>
      </w:pPr>
      <w:r w:rsidRPr="00280BD9">
        <w:rPr>
          <w:rFonts w:eastAsia="Times New Roman" w:cs="Arial"/>
          <w:noProof/>
          <w:color w:val="000000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18CE0549" wp14:editId="08166AFA">
            <wp:simplePos x="0" y="0"/>
            <wp:positionH relativeFrom="margin">
              <wp:posOffset>-129372</wp:posOffset>
            </wp:positionH>
            <wp:positionV relativeFrom="paragraph">
              <wp:posOffset>241036</wp:posOffset>
            </wp:positionV>
            <wp:extent cx="802257" cy="900117"/>
            <wp:effectExtent l="0" t="0" r="0" b="0"/>
            <wp:wrapNone/>
            <wp:docPr id="19569528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7" cy="9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noProof/>
          <w:color w:val="000000"/>
          <w:szCs w:val="32"/>
        </w:rPr>
        <w:drawing>
          <wp:anchor distT="0" distB="0" distL="114300" distR="114300" simplePos="0" relativeHeight="251636736" behindDoc="0" locked="0" layoutInCell="1" allowOverlap="1" wp14:anchorId="0D13DACC" wp14:editId="566661C1">
            <wp:simplePos x="0" y="0"/>
            <wp:positionH relativeFrom="column">
              <wp:posOffset>759125</wp:posOffset>
            </wp:positionH>
            <wp:positionV relativeFrom="paragraph">
              <wp:posOffset>301924</wp:posOffset>
            </wp:positionV>
            <wp:extent cx="853440" cy="853440"/>
            <wp:effectExtent l="0" t="0" r="3810" b="3810"/>
            <wp:wrapNone/>
            <wp:docPr id="21039727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72738" name="Picture 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FD6">
        <w:rPr>
          <w:rFonts w:eastAsia="Times New Roman" w:cs="Arial"/>
          <w:color w:val="000000"/>
          <w:szCs w:val="32"/>
        </w:rPr>
        <w:t>This report looks at what the different parts of Government did from:</w:t>
      </w:r>
    </w:p>
    <w:p w14:paraId="4A39FEA7" w14:textId="253CA64C" w:rsidR="00C81FD6" w:rsidRDefault="00C81FD6" w:rsidP="00C81FD6">
      <w:pPr>
        <w:rPr>
          <w:rFonts w:eastAsia="Times New Roman" w:cs="Arial"/>
          <w:color w:val="000000"/>
          <w:szCs w:val="32"/>
        </w:rPr>
      </w:pPr>
    </w:p>
    <w:p w14:paraId="2DEB2323" w14:textId="5482203E" w:rsidR="00C81FD6" w:rsidRDefault="00280BD9" w:rsidP="00C81F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b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2EF0F4A" wp14:editId="2A58C39B">
                <wp:simplePos x="0" y="0"/>
                <wp:positionH relativeFrom="column">
                  <wp:posOffset>579767</wp:posOffset>
                </wp:positionH>
                <wp:positionV relativeFrom="paragraph">
                  <wp:posOffset>207896</wp:posOffset>
                </wp:positionV>
                <wp:extent cx="390525" cy="552450"/>
                <wp:effectExtent l="19050" t="0" r="28575" b="38100"/>
                <wp:wrapNone/>
                <wp:docPr id="1667403047" name="Down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E21C3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0" o:spid="_x0000_s1026" type="#_x0000_t67" style="position:absolute;margin-left:45.65pt;margin-top:16.35pt;width:30.75pt;height:4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" adj="13966" fillcolor="#4472c4 [3204]" strokecolor="#1f3763 [1604]" strokeweight="1pt"/>
            </w:pict>
          </mc:Fallback>
        </mc:AlternateContent>
      </w:r>
      <w:r w:rsidR="003A0AEE">
        <w:rPr>
          <w:rFonts w:eastAsia="Times New Roman" w:cs="Arial"/>
          <w:b/>
          <w:color w:val="000000"/>
          <w:szCs w:val="32"/>
        </w:rPr>
        <w:t>July</w:t>
      </w:r>
      <w:r w:rsidR="00C81FD6" w:rsidRPr="00C07DB8">
        <w:rPr>
          <w:rFonts w:eastAsia="Times New Roman" w:cs="Arial"/>
          <w:b/>
          <w:color w:val="000000"/>
          <w:szCs w:val="32"/>
        </w:rPr>
        <w:t xml:space="preserve"> 202</w:t>
      </w:r>
      <w:r w:rsidR="007B01F7">
        <w:rPr>
          <w:rFonts w:eastAsia="Times New Roman" w:cs="Arial"/>
          <w:b/>
          <w:color w:val="000000"/>
          <w:szCs w:val="32"/>
        </w:rPr>
        <w:t>2</w:t>
      </w:r>
      <w:r w:rsidR="00C81FD6">
        <w:rPr>
          <w:rFonts w:eastAsia="Times New Roman" w:cs="Arial"/>
          <w:color w:val="000000"/>
          <w:szCs w:val="32"/>
        </w:rPr>
        <w:t xml:space="preserve"> </w:t>
      </w:r>
    </w:p>
    <w:p w14:paraId="30AFC0B8" w14:textId="38434262" w:rsidR="00C81FD6" w:rsidRDefault="00280BD9" w:rsidP="00C81FD6">
      <w:pPr>
        <w:rPr>
          <w:rFonts w:eastAsia="Times New Roman" w:cs="Arial"/>
          <w:color w:val="000000"/>
          <w:szCs w:val="32"/>
        </w:rPr>
      </w:pPr>
      <w:r w:rsidRPr="00280BD9">
        <w:rPr>
          <w:rFonts w:eastAsia="Times New Roman" w:cs="Arial"/>
          <w:noProof/>
          <w:color w:val="000000"/>
          <w:szCs w:val="32"/>
        </w:rPr>
        <w:drawing>
          <wp:anchor distT="0" distB="0" distL="114300" distR="114300" simplePos="0" relativeHeight="251674624" behindDoc="0" locked="0" layoutInCell="1" allowOverlap="1" wp14:anchorId="0C8F0C08" wp14:editId="774AB533">
            <wp:simplePos x="0" y="0"/>
            <wp:positionH relativeFrom="margin">
              <wp:posOffset>-215660</wp:posOffset>
            </wp:positionH>
            <wp:positionV relativeFrom="paragraph">
              <wp:posOffset>391795</wp:posOffset>
            </wp:positionV>
            <wp:extent cx="899049" cy="1008716"/>
            <wp:effectExtent l="0" t="0" r="0" b="1270"/>
            <wp:wrapNone/>
            <wp:docPr id="19769316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9" cy="10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125DD" w14:textId="53D5484B" w:rsidR="00C81FD6" w:rsidRPr="0037176A" w:rsidRDefault="00280BD9" w:rsidP="00C81F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</w:rPr>
        <w:drawing>
          <wp:anchor distT="0" distB="0" distL="114300" distR="114300" simplePos="0" relativeHeight="251638784" behindDoc="0" locked="0" layoutInCell="1" allowOverlap="1" wp14:anchorId="1ECCE55C" wp14:editId="35D4643B">
            <wp:simplePos x="0" y="0"/>
            <wp:positionH relativeFrom="column">
              <wp:posOffset>767751</wp:posOffset>
            </wp:positionH>
            <wp:positionV relativeFrom="paragraph">
              <wp:posOffset>196970</wp:posOffset>
            </wp:positionV>
            <wp:extent cx="853440" cy="853440"/>
            <wp:effectExtent l="0" t="0" r="3810" b="3810"/>
            <wp:wrapNone/>
            <wp:docPr id="929106652" name="Picture 3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06652" name="Picture 929106652" descr="A green and white calendar with number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FD6" w:rsidRPr="0037176A">
        <w:rPr>
          <w:rFonts w:eastAsia="Times New Roman" w:cs="Arial"/>
          <w:color w:val="000000"/>
          <w:szCs w:val="32"/>
        </w:rPr>
        <w:t xml:space="preserve">to </w:t>
      </w:r>
    </w:p>
    <w:p w14:paraId="32967304" w14:textId="3010D930" w:rsidR="00C81FD6" w:rsidRDefault="00C81FD6" w:rsidP="00C81FD6">
      <w:pPr>
        <w:rPr>
          <w:rFonts w:eastAsia="Times New Roman" w:cs="Arial"/>
          <w:color w:val="000000"/>
          <w:szCs w:val="32"/>
        </w:rPr>
      </w:pPr>
    </w:p>
    <w:p w14:paraId="50C7313A" w14:textId="3DC9F2CC" w:rsidR="00C81FD6" w:rsidRPr="00A5766B" w:rsidRDefault="003A0AEE" w:rsidP="00C81FD6">
      <w:pPr>
        <w:rPr>
          <w:rFonts w:eastAsia="Times New Roman" w:cs="Arial"/>
          <w:szCs w:val="32"/>
        </w:rPr>
      </w:pPr>
      <w:r>
        <w:rPr>
          <w:rFonts w:eastAsia="Times New Roman" w:cs="Arial"/>
          <w:b/>
          <w:color w:val="000000"/>
          <w:szCs w:val="32"/>
        </w:rPr>
        <w:t>December</w:t>
      </w:r>
      <w:r w:rsidR="00C81FD6">
        <w:rPr>
          <w:rFonts w:eastAsia="Times New Roman" w:cs="Arial"/>
          <w:b/>
          <w:color w:val="000000"/>
          <w:szCs w:val="32"/>
        </w:rPr>
        <w:t xml:space="preserve"> 202</w:t>
      </w:r>
      <w:r w:rsidR="007B01F7">
        <w:rPr>
          <w:rFonts w:eastAsia="Times New Roman" w:cs="Arial"/>
          <w:b/>
          <w:color w:val="000000"/>
          <w:szCs w:val="32"/>
        </w:rPr>
        <w:t>2</w:t>
      </w:r>
      <w:r w:rsidR="00C81FD6">
        <w:rPr>
          <w:rFonts w:eastAsia="Times New Roman" w:cs="Arial"/>
          <w:color w:val="000000"/>
          <w:szCs w:val="32"/>
        </w:rPr>
        <w:t>.</w:t>
      </w:r>
      <w:r w:rsidR="00C81FD6" w:rsidRPr="00BA4C2F">
        <w:rPr>
          <w:noProof/>
          <w:lang w:eastAsia="en-NZ"/>
        </w:rPr>
        <w:t xml:space="preserve"> </w:t>
      </w:r>
    </w:p>
    <w:p w14:paraId="6F858915" w14:textId="77777777" w:rsidR="00280BD9" w:rsidRDefault="00280BD9" w:rsidP="00280BD9">
      <w:pPr>
        <w:rPr>
          <w:rFonts w:eastAsia="Times New Roman" w:cs="Arial"/>
          <w:szCs w:val="32"/>
        </w:rPr>
      </w:pPr>
    </w:p>
    <w:p w14:paraId="0FFC720A" w14:textId="77777777" w:rsidR="00280BD9" w:rsidRDefault="00280BD9" w:rsidP="00280BD9">
      <w:pPr>
        <w:rPr>
          <w:rFonts w:eastAsia="Times New Roman" w:cs="Arial"/>
          <w:szCs w:val="32"/>
        </w:rPr>
      </w:pPr>
    </w:p>
    <w:p w14:paraId="70E8ED60" w14:textId="77777777" w:rsidR="00280BD9" w:rsidRDefault="00280BD9" w:rsidP="00280BD9">
      <w:r>
        <w:rPr>
          <w:rFonts w:eastAsia="Times New Roman" w:cs="Arial"/>
          <w:szCs w:val="32"/>
        </w:rPr>
        <w:t xml:space="preserve">The Office for Disability Issues became 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2E77ABB" wp14:editId="755C1F56">
            <wp:simplePos x="0" y="0"/>
            <wp:positionH relativeFrom="margin">
              <wp:posOffset>-285750</wp:posOffset>
            </wp:positionH>
            <wp:positionV relativeFrom="paragraph">
              <wp:posOffset>103</wp:posOffset>
            </wp:positionV>
            <wp:extent cx="2170950" cy="428625"/>
            <wp:effectExtent l="0" t="0" r="1270" b="0"/>
            <wp:wrapNone/>
            <wp:docPr id="2030585148" name="Picture 2030585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794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part of</w:t>
      </w:r>
      <w:r>
        <w:t xml:space="preserve"> Whaikaha in this time.</w:t>
      </w:r>
    </w:p>
    <w:p w14:paraId="6F07EBEF" w14:textId="73411A36" w:rsidR="007B01F7" w:rsidRDefault="007B01F7" w:rsidP="00C81FD6">
      <w:pPr>
        <w:rPr>
          <w:rFonts w:eastAsia="Times New Roman" w:cs="Arial"/>
          <w:szCs w:val="32"/>
        </w:rPr>
      </w:pPr>
    </w:p>
    <w:p w14:paraId="1BB88657" w14:textId="77777777" w:rsidR="00280BD9" w:rsidRDefault="00280BD9" w:rsidP="00C81FD6">
      <w:pPr>
        <w:rPr>
          <w:rFonts w:eastAsia="Times New Roman" w:cs="Arial"/>
          <w:szCs w:val="32"/>
        </w:rPr>
      </w:pPr>
    </w:p>
    <w:p w14:paraId="562D805D" w14:textId="77777777" w:rsidR="00280BD9" w:rsidRDefault="00280BD9" w:rsidP="00C81FD6">
      <w:pPr>
        <w:rPr>
          <w:rFonts w:eastAsia="Times New Roman" w:cs="Arial"/>
          <w:szCs w:val="32"/>
        </w:rPr>
      </w:pPr>
    </w:p>
    <w:p w14:paraId="019F9E98" w14:textId="7FF26F54" w:rsidR="007B01F7" w:rsidRDefault="007B01F7" w:rsidP="00C81FD6">
      <w:pPr>
        <w:rPr>
          <w:rFonts w:eastAsia="Times New Roman" w:cs="Arial"/>
          <w:szCs w:val="32"/>
        </w:rPr>
      </w:pPr>
    </w:p>
    <w:p w14:paraId="3CEEA984" w14:textId="12ED4BCD" w:rsidR="007B01F7" w:rsidRPr="00A5766B" w:rsidRDefault="007B01F7" w:rsidP="00C81FD6">
      <w:pPr>
        <w:rPr>
          <w:rFonts w:eastAsia="Times New Roman" w:cs="Arial"/>
          <w:szCs w:val="32"/>
        </w:rPr>
      </w:pPr>
    </w:p>
    <w:p w14:paraId="235C5EDD" w14:textId="0527DE20" w:rsidR="00C81FD6" w:rsidRDefault="00C81FD6" w:rsidP="00C81F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color w:val="000000"/>
          <w:szCs w:val="32"/>
        </w:rPr>
        <w:br w:type="page"/>
      </w:r>
    </w:p>
    <w:p w14:paraId="19854543" w14:textId="5CED0172" w:rsidR="00124EA8" w:rsidRDefault="00320A5F" w:rsidP="00124EA8">
      <w:pPr>
        <w:pStyle w:val="Heading1"/>
      </w:pPr>
      <w:r>
        <w:lastRenderedPageBreak/>
        <w:t>How things are going</w:t>
      </w:r>
    </w:p>
    <w:p w14:paraId="03F61823" w14:textId="77777777" w:rsidR="004567B0" w:rsidRDefault="004567B0" w:rsidP="004567B0"/>
    <w:p w14:paraId="62C691F3" w14:textId="77777777" w:rsidR="00F92613" w:rsidRPr="00A5766B" w:rsidRDefault="00F92613" w:rsidP="00F92613">
      <w:pPr>
        <w:rPr>
          <w:rFonts w:eastAsia="Times New Roman" w:cs="Arial"/>
          <w:szCs w:val="32"/>
        </w:rPr>
      </w:pPr>
      <w:r>
        <w:rPr>
          <w:rFonts w:eastAsia="Times New Roman" w:cs="Arial"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270CBFC" wp14:editId="40F9AAED">
                <wp:simplePos x="0" y="0"/>
                <wp:positionH relativeFrom="column">
                  <wp:posOffset>48738</wp:posOffset>
                </wp:positionH>
                <wp:positionV relativeFrom="paragraph">
                  <wp:posOffset>255081</wp:posOffset>
                </wp:positionV>
                <wp:extent cx="1506855" cy="1141730"/>
                <wp:effectExtent l="0" t="0" r="0" b="127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141730"/>
                          <a:chOff x="0" y="0"/>
                          <a:chExt cx="1506855" cy="1141730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6855" cy="114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492827" y="124691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D16B65" w14:textId="77777777" w:rsidR="00F92613" w:rsidRPr="00B657F6" w:rsidRDefault="00F92613" w:rsidP="00F92613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0CBFC" id="Group 89" o:spid="_x0000_s1026" alt="&quot;&quot;" style="position:absolute;left:0;text-align:left;margin-left:3.85pt;margin-top:20.1pt;width:118.65pt;height:89.9pt;z-index:251645952" coordsize="15068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alt="A picture containing diagram&#10;&#10;Description automatically generated" style="position:absolute;width:15068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">
                  <v:imagedata r:id="rId44" o:title="A picture containing 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28" type="#_x0000_t202" style="position:absolute;left:4928;top:1246;width:5997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29D16B65" w14:textId="77777777" w:rsidR="00F92613" w:rsidRPr="00B657F6" w:rsidRDefault="00F92613" w:rsidP="00F92613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DA0126" w14:textId="45B1224A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 w:rsidRPr="0030622A">
        <w:rPr>
          <w:rFonts w:eastAsia="Times New Roman" w:cs="Arial"/>
          <w:color w:val="000000"/>
          <w:szCs w:val="32"/>
        </w:rPr>
        <w:t xml:space="preserve">The Disability Action Plan has </w:t>
      </w:r>
      <w:r w:rsidRPr="00F15DAD">
        <w:rPr>
          <w:rFonts w:eastAsia="Times New Roman" w:cs="Arial"/>
          <w:b/>
          <w:bCs/>
          <w:color w:val="000000"/>
          <w:szCs w:val="32"/>
        </w:rPr>
        <w:t>29</w:t>
      </w:r>
      <w:r>
        <w:rPr>
          <w:rFonts w:eastAsia="Times New Roman" w:cs="Arial"/>
          <w:color w:val="000000"/>
          <w:szCs w:val="32"/>
        </w:rPr>
        <w:t> </w:t>
      </w:r>
      <w:r w:rsidRPr="0030622A">
        <w:rPr>
          <w:rFonts w:eastAsia="Times New Roman" w:cs="Arial"/>
          <w:color w:val="000000"/>
          <w:szCs w:val="32"/>
        </w:rPr>
        <w:t>work programmes.</w:t>
      </w:r>
    </w:p>
    <w:p w14:paraId="65794327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781223C1" w14:textId="1194813E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76B82B8" wp14:editId="5BC042A6">
                <wp:simplePos x="0" y="0"/>
                <wp:positionH relativeFrom="margin">
                  <wp:posOffset>27305</wp:posOffset>
                </wp:positionH>
                <wp:positionV relativeFrom="paragraph">
                  <wp:posOffset>280670</wp:posOffset>
                </wp:positionV>
                <wp:extent cx="1604645" cy="1127760"/>
                <wp:effectExtent l="0" t="0" r="0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645" cy="1127760"/>
                          <a:chOff x="27821" y="-76200"/>
                          <a:chExt cx="1605036" cy="1127760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21" y="-7620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1033153" y="397823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54BE8" w14:textId="40B3DEC1" w:rsidR="00F92613" w:rsidRPr="001516A4" w:rsidRDefault="00F92613" w:rsidP="00F92613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6B82B8" id="Group 49" o:spid="_x0000_s1029" alt="&quot;&quot;" style="position:absolute;left:0;text-align:left;margin-left:2.15pt;margin-top:22.1pt;width:126.35pt;height:88.8pt;z-index:251651072;mso-position-horizontal-relative:margin;mso-width-relative:margin" coordorigin="278,-762" coordsize="16050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">
                <v:shape id="Picture 50" o:spid="_x0000_s1030" type="#_x0000_t75" alt="A picture containing text, businesscard&#10;&#10;Description automatically generated" style="position:absolute;left:278;top:-762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">
                  <v:imagedata r:id="rId45" o:title="A picture containing text, businesscard&#10;&#10;Description automatically generated"/>
                </v:shape>
                <v:shape id="Text Box 51" o:spid="_x0000_s1031" type="#_x0000_t202" style="position:absolute;left:10331;top:3978;width:5997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61454BE8" w14:textId="40B3DEC1" w:rsidR="00F92613" w:rsidRPr="001516A4" w:rsidRDefault="00F92613" w:rsidP="00F92613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F2953A" w14:textId="45F93917" w:rsidR="00F92613" w:rsidRDefault="00F92613" w:rsidP="00F92613">
      <w:pPr>
        <w:rPr>
          <w:rFonts w:eastAsia="Times New Roman" w:cs="Arial"/>
          <w:color w:val="000000"/>
          <w:szCs w:val="32"/>
        </w:rPr>
      </w:pPr>
      <w:r w:rsidRPr="00352F95">
        <w:rPr>
          <w:rFonts w:eastAsia="Times New Roman" w:cs="Arial"/>
          <w:color w:val="000000"/>
          <w:szCs w:val="32"/>
        </w:rPr>
        <w:t xml:space="preserve">The people working on </w:t>
      </w:r>
      <w:r>
        <w:rPr>
          <w:rFonts w:eastAsia="Times New Roman" w:cs="Arial"/>
          <w:b/>
          <w:bCs/>
          <w:color w:val="000000"/>
          <w:szCs w:val="32"/>
        </w:rPr>
        <w:t>7</w:t>
      </w:r>
      <w:r w:rsidRPr="00352F95">
        <w:rPr>
          <w:rFonts w:eastAsia="Times New Roman" w:cs="Arial"/>
          <w:color w:val="000000"/>
          <w:szCs w:val="32"/>
        </w:rPr>
        <w:t xml:space="preserve"> of these 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</w:t>
      </w:r>
      <w:r>
        <w:rPr>
          <w:rFonts w:eastAsia="Times New Roman" w:cs="Arial"/>
          <w:color w:val="000000"/>
          <w:szCs w:val="32"/>
        </w:rPr>
        <w:t>said</w:t>
      </w:r>
      <w:r w:rsidRPr="00352F95">
        <w:rPr>
          <w:rFonts w:eastAsia="Times New Roman" w:cs="Arial"/>
          <w:color w:val="000000"/>
          <w:szCs w:val="32"/>
        </w:rPr>
        <w:t xml:space="preserve"> their work is going well.</w:t>
      </w:r>
    </w:p>
    <w:p w14:paraId="7753C47C" w14:textId="1197BC70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48000" behindDoc="0" locked="0" layoutInCell="1" allowOverlap="1" wp14:anchorId="0D7FE85D" wp14:editId="555E3444">
            <wp:simplePos x="0" y="0"/>
            <wp:positionH relativeFrom="column">
              <wp:posOffset>-135890</wp:posOffset>
            </wp:positionH>
            <wp:positionV relativeFrom="paragraph">
              <wp:posOffset>293370</wp:posOffset>
            </wp:positionV>
            <wp:extent cx="1805049" cy="1805049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49" cy="18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B0F8" w14:textId="77777777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</w:p>
    <w:p w14:paraId="668317E5" w14:textId="112F2C91" w:rsidR="00F92613" w:rsidRDefault="00F92613" w:rsidP="00F92613">
      <w:pPr>
        <w:rPr>
          <w:rFonts w:eastAsia="Times New Roman" w:cs="Arial"/>
          <w:color w:val="000000"/>
          <w:szCs w:val="32"/>
        </w:rPr>
      </w:pPr>
      <w:r w:rsidRPr="00352F95">
        <w:rPr>
          <w:rFonts w:eastAsia="Times New Roman" w:cs="Arial"/>
          <w:color w:val="000000"/>
          <w:szCs w:val="32"/>
        </w:rPr>
        <w:t xml:space="preserve">The people working on these </w:t>
      </w:r>
      <w:r>
        <w:rPr>
          <w:rFonts w:eastAsia="Times New Roman" w:cs="Arial"/>
          <w:b/>
          <w:bCs/>
          <w:color w:val="000000"/>
          <w:szCs w:val="32"/>
        </w:rPr>
        <w:t>7</w:t>
      </w:r>
      <w:r>
        <w:rPr>
          <w:rFonts w:eastAsia="Times New Roman" w:cs="Arial"/>
          <w:color w:val="000000"/>
          <w:szCs w:val="32"/>
        </w:rPr>
        <w:t> </w:t>
      </w:r>
      <w:r w:rsidRPr="00352F95">
        <w:rPr>
          <w:rFonts w:eastAsia="Times New Roman" w:cs="Arial"/>
          <w:color w:val="000000"/>
          <w:szCs w:val="32"/>
        </w:rPr>
        <w:t>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said they are meeting the </w:t>
      </w:r>
      <w:r w:rsidRPr="00937A48">
        <w:rPr>
          <w:rFonts w:eastAsia="Times New Roman" w:cs="Arial"/>
          <w:b/>
          <w:bCs/>
          <w:color w:val="000000"/>
          <w:szCs w:val="32"/>
        </w:rPr>
        <w:t>goals</w:t>
      </w:r>
      <w:r w:rsidRPr="00352F95">
        <w:rPr>
          <w:rFonts w:eastAsia="Times New Roman" w:cs="Arial"/>
          <w:color w:val="000000"/>
          <w:szCs w:val="32"/>
        </w:rPr>
        <w:t xml:space="preserve"> set out in the </w:t>
      </w:r>
      <w:r>
        <w:rPr>
          <w:rFonts w:eastAsia="Times New Roman" w:cs="Arial"/>
          <w:color w:val="000000"/>
          <w:szCs w:val="32"/>
        </w:rPr>
        <w:t>P</w:t>
      </w:r>
      <w:r w:rsidRPr="00352F95">
        <w:rPr>
          <w:rFonts w:eastAsia="Times New Roman" w:cs="Arial"/>
          <w:color w:val="000000"/>
          <w:szCs w:val="32"/>
        </w:rPr>
        <w:t>lan.</w:t>
      </w:r>
    </w:p>
    <w:p w14:paraId="4E38AB6B" w14:textId="41DDF872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6F15120B" w14:textId="1255E838" w:rsidR="00F92613" w:rsidRDefault="00F92613" w:rsidP="00F92613">
      <w:pPr>
        <w:rPr>
          <w:rFonts w:eastAsia="Times New Roman" w:cs="Arial"/>
          <w:color w:val="000000"/>
          <w:szCs w:val="32"/>
        </w:rPr>
      </w:pPr>
      <w:r w:rsidRPr="00B54595">
        <w:rPr>
          <w:rFonts w:eastAsia="Times New Roman"/>
          <w:noProof/>
          <w:color w:val="000000"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9DEA1AB" wp14:editId="2756BE6A">
                <wp:simplePos x="0" y="0"/>
                <wp:positionH relativeFrom="column">
                  <wp:posOffset>2225615</wp:posOffset>
                </wp:positionH>
                <wp:positionV relativeFrom="paragraph">
                  <wp:posOffset>239143</wp:posOffset>
                </wp:positionV>
                <wp:extent cx="3573924" cy="868680"/>
                <wp:effectExtent l="0" t="0" r="762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924" cy="868680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C154C" id="Rectangle 6" o:spid="_x0000_s1026" style="position:absolute;margin-left:175.25pt;margin-top:18.85pt;width:281.4pt;height:68.4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" fillcolor="#cfc4e6" stroked="f" strokeweight="1pt"/>
            </w:pict>
          </mc:Fallback>
        </mc:AlternateContent>
      </w:r>
    </w:p>
    <w:p w14:paraId="16621899" w14:textId="04BA5CE7" w:rsidR="00F92613" w:rsidRDefault="00602339" w:rsidP="00F92613">
      <w:pPr>
        <w:rPr>
          <w:rFonts w:eastAsia="Times New Roman" w:cs="Arial"/>
          <w:color w:val="000000"/>
          <w:szCs w:val="32"/>
        </w:rPr>
      </w:pPr>
      <w:r w:rsidRPr="00BF6655">
        <w:rPr>
          <w:rFonts w:eastAsia="Times New Roman" w:cs="Arial"/>
          <w:noProof/>
          <w:color w:val="000000"/>
          <w:szCs w:val="32"/>
        </w:rPr>
        <w:drawing>
          <wp:anchor distT="0" distB="0" distL="114300" distR="114300" simplePos="0" relativeHeight="251657216" behindDoc="0" locked="0" layoutInCell="1" allowOverlap="1" wp14:anchorId="745CCC21" wp14:editId="5595EBC9">
            <wp:simplePos x="0" y="0"/>
            <wp:positionH relativeFrom="margin">
              <wp:posOffset>11757</wp:posOffset>
            </wp:positionH>
            <wp:positionV relativeFrom="paragraph">
              <wp:posOffset>146050</wp:posOffset>
            </wp:positionV>
            <wp:extent cx="1609725" cy="1447733"/>
            <wp:effectExtent l="0" t="0" r="0" b="635"/>
            <wp:wrapNone/>
            <wp:docPr id="66725852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58525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4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13" w:rsidRPr="00BD3EBA">
        <w:rPr>
          <w:rFonts w:eastAsia="Times New Roman" w:cs="Arial"/>
          <w:b/>
          <w:bCs/>
          <w:color w:val="000000"/>
          <w:szCs w:val="32"/>
        </w:rPr>
        <w:t>Goals</w:t>
      </w:r>
      <w:r w:rsidR="00F92613">
        <w:rPr>
          <w:rFonts w:eastAsia="Times New Roman" w:cs="Arial"/>
          <w:color w:val="000000"/>
          <w:szCs w:val="32"/>
        </w:rPr>
        <w:t xml:space="preserve"> are the things the people planned to do by a certain time.</w:t>
      </w:r>
    </w:p>
    <w:p w14:paraId="4C566EF0" w14:textId="63740861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6AEB2F4A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2AEAC05C" w14:textId="7E5E8881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 w:rsidRPr="00352F95">
        <w:rPr>
          <w:rFonts w:eastAsia="Times New Roman" w:cs="Arial"/>
          <w:color w:val="000000"/>
          <w:szCs w:val="32"/>
        </w:rPr>
        <w:t xml:space="preserve">Some </w:t>
      </w:r>
      <w:r>
        <w:rPr>
          <w:rFonts w:eastAsia="Times New Roman" w:cs="Arial"/>
          <w:color w:val="000000"/>
          <w:szCs w:val="32"/>
        </w:rPr>
        <w:t xml:space="preserve">of those </w:t>
      </w:r>
      <w:r w:rsidRPr="00352F95">
        <w:rPr>
          <w:rFonts w:eastAsia="Times New Roman" w:cs="Arial"/>
          <w:color w:val="000000"/>
          <w:szCs w:val="32"/>
        </w:rPr>
        <w:t xml:space="preserve">people said </w:t>
      </w:r>
      <w:r w:rsidR="00517837" w:rsidRPr="00352F95">
        <w:rPr>
          <w:rFonts w:eastAsia="Times New Roman" w:cs="Arial"/>
          <w:color w:val="000000"/>
          <w:szCs w:val="32"/>
        </w:rPr>
        <w:t>the</w:t>
      </w:r>
      <w:r w:rsidR="00517837">
        <w:rPr>
          <w:rFonts w:eastAsia="Times New Roman" w:cs="Arial"/>
          <w:color w:val="000000"/>
          <w:szCs w:val="32"/>
        </w:rPr>
        <w:t xml:space="preserve"> programmes</w:t>
      </w:r>
      <w:r w:rsidR="00517837" w:rsidRPr="00352F95">
        <w:rPr>
          <w:rFonts w:eastAsia="Times New Roman" w:cs="Arial"/>
          <w:color w:val="000000"/>
          <w:szCs w:val="32"/>
        </w:rPr>
        <w:t xml:space="preserve"> </w:t>
      </w:r>
      <w:r w:rsidRPr="00352F95">
        <w:rPr>
          <w:rFonts w:eastAsia="Times New Roman" w:cs="Arial"/>
          <w:color w:val="000000"/>
          <w:szCs w:val="32"/>
        </w:rPr>
        <w:t xml:space="preserve">are </w:t>
      </w:r>
      <w:r w:rsidR="00086EC2">
        <w:rPr>
          <w:rFonts w:eastAsia="Times New Roman" w:cs="Arial"/>
          <w:color w:val="000000"/>
          <w:szCs w:val="32"/>
        </w:rPr>
        <w:t>closer to being done</w:t>
      </w:r>
      <w:r w:rsidRPr="00352F95">
        <w:rPr>
          <w:rFonts w:eastAsia="Times New Roman" w:cs="Arial"/>
          <w:color w:val="000000"/>
          <w:szCs w:val="32"/>
        </w:rPr>
        <w:t xml:space="preserve"> than planned.</w:t>
      </w:r>
    </w:p>
    <w:p w14:paraId="517DB4B1" w14:textId="30647F11" w:rsidR="00F92613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649024" behindDoc="0" locked="0" layoutInCell="1" allowOverlap="1" wp14:anchorId="41FF11A5" wp14:editId="1A07ED6C">
            <wp:simplePos x="0" y="0"/>
            <wp:positionH relativeFrom="margin">
              <wp:align>left</wp:align>
            </wp:positionH>
            <wp:positionV relativeFrom="margin">
              <wp:posOffset>12640</wp:posOffset>
            </wp:positionV>
            <wp:extent cx="1610360" cy="760730"/>
            <wp:effectExtent l="0" t="0" r="8890" b="1270"/>
            <wp:wrapNone/>
            <wp:docPr id="1739484171" name="Picture 1739484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84171" name="Picture 17394841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55D01A" wp14:editId="4D3B5CA5">
                <wp:simplePos x="0" y="0"/>
                <wp:positionH relativeFrom="column">
                  <wp:posOffset>1414662</wp:posOffset>
                </wp:positionH>
                <wp:positionV relativeFrom="paragraph">
                  <wp:posOffset>621977</wp:posOffset>
                </wp:positionV>
                <wp:extent cx="599704" cy="451263"/>
                <wp:effectExtent l="0" t="0" r="0" b="635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04" cy="451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DE2F7" w14:textId="3A6AC013" w:rsidR="00F92613" w:rsidRPr="001516A4" w:rsidRDefault="003A0AEE" w:rsidP="00F92613">
                            <w:pPr>
                              <w:ind w:left="0"/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5D01A" id="Text Box 167" o:spid="_x0000_s1032" type="#_x0000_t202" style="position:absolute;left:0;text-align:left;margin-left:111.4pt;margin-top:48.95pt;width:47.2pt;height:35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ta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" filled="f" stroked="f" strokeweight=".5pt">
                <v:textbox>
                  <w:txbxContent>
                    <w:p w14:paraId="3A7DE2F7" w14:textId="3A6AC013" w:rsidR="00F92613" w:rsidRPr="001516A4" w:rsidRDefault="003A0AEE" w:rsidP="00F92613">
                      <w:pPr>
                        <w:ind w:left="0"/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352F95">
        <w:rPr>
          <w:rFonts w:eastAsia="Times New Roman" w:cs="Arial"/>
          <w:color w:val="000000"/>
          <w:szCs w:val="32"/>
        </w:rPr>
        <w:t xml:space="preserve">The people working on </w:t>
      </w:r>
      <w:r>
        <w:rPr>
          <w:rFonts w:eastAsia="Times New Roman" w:cs="Arial"/>
          <w:color w:val="000000"/>
          <w:szCs w:val="32"/>
        </w:rPr>
        <w:t>1</w:t>
      </w:r>
      <w:r w:rsidR="003A0AEE">
        <w:rPr>
          <w:rFonts w:eastAsia="Times New Roman" w:cs="Arial"/>
          <w:color w:val="000000"/>
          <w:szCs w:val="32"/>
        </w:rPr>
        <w:t>5</w:t>
      </w:r>
      <w:r w:rsidRPr="00352F95">
        <w:rPr>
          <w:rFonts w:eastAsia="Times New Roman" w:cs="Arial"/>
          <w:color w:val="000000"/>
          <w:szCs w:val="32"/>
        </w:rPr>
        <w:t xml:space="preserve"> of th</w:t>
      </w:r>
      <w:r>
        <w:rPr>
          <w:rFonts w:eastAsia="Times New Roman" w:cs="Arial"/>
          <w:color w:val="000000"/>
          <w:szCs w:val="32"/>
        </w:rPr>
        <w:t xml:space="preserve">e </w:t>
      </w:r>
      <w:r w:rsidRPr="00352F95">
        <w:rPr>
          <w:rFonts w:eastAsia="Times New Roman" w:cs="Arial"/>
          <w:color w:val="000000"/>
          <w:szCs w:val="32"/>
        </w:rPr>
        <w:t>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</w:t>
      </w:r>
      <w:r>
        <w:rPr>
          <w:rFonts w:eastAsia="Times New Roman" w:cs="Arial"/>
          <w:color w:val="000000"/>
          <w:szCs w:val="32"/>
        </w:rPr>
        <w:t>said</w:t>
      </w:r>
      <w:r w:rsidRPr="00352F95">
        <w:rPr>
          <w:rFonts w:eastAsia="Times New Roman" w:cs="Arial"/>
          <w:color w:val="000000"/>
          <w:szCs w:val="32"/>
        </w:rPr>
        <w:t xml:space="preserve"> they </w:t>
      </w:r>
      <w:r>
        <w:rPr>
          <w:rFonts w:eastAsia="Times New Roman" w:cs="Arial"/>
          <w:color w:val="000000"/>
          <w:szCs w:val="32"/>
        </w:rPr>
        <w:t>will finish on time.</w:t>
      </w:r>
    </w:p>
    <w:p w14:paraId="5E89BC92" w14:textId="1F87B4BD" w:rsidR="00F92613" w:rsidRDefault="00F92613" w:rsidP="00F92613">
      <w:pPr>
        <w:ind w:left="0"/>
        <w:rPr>
          <w:rFonts w:eastAsia="Times New Roman" w:cs="Arial"/>
          <w:color w:val="000000"/>
          <w:szCs w:val="32"/>
        </w:rPr>
      </w:pPr>
    </w:p>
    <w:p w14:paraId="651417CF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4EE25A2F" w14:textId="1BDA820D" w:rsidR="00F92613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946E36B" wp14:editId="451F1B11">
                <wp:simplePos x="0" y="0"/>
                <wp:positionH relativeFrom="margin">
                  <wp:align>left</wp:align>
                </wp:positionH>
                <wp:positionV relativeFrom="paragraph">
                  <wp:posOffset>-709</wp:posOffset>
                </wp:positionV>
                <wp:extent cx="1632857" cy="1127760"/>
                <wp:effectExtent l="0" t="0" r="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857" cy="1127760"/>
                          <a:chOff x="0" y="0"/>
                          <a:chExt cx="1632857" cy="112776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1033153" y="397823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7C50AF" w14:textId="0F92853F" w:rsidR="00F92613" w:rsidRPr="001516A4" w:rsidRDefault="00F92613" w:rsidP="00F92613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6E36B" id="Group 29" o:spid="_x0000_s1033" alt="&quot;&quot;" style="position:absolute;left:0;text-align:left;margin-left:0;margin-top:-.05pt;width:128.55pt;height:88.8pt;z-index:251646976;mso-position-horizontal:left;mso-position-horizontal-relative:margin" coordsize="16328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">
                <v:shape id="Picture 30" o:spid="_x0000_s1034" type="#_x0000_t75" alt="A picture containing text, businesscard&#10;&#10;Description automatically generated" style="position:absolute;width:1110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">
                  <v:imagedata r:id="rId45" o:title="A picture containing text, businesscard&#10;&#10;Description automatically generated"/>
                </v:shape>
                <v:shape id="Text Box 31" o:spid="_x0000_s1035" type="#_x0000_t202" style="position:absolute;left:10331;top:3978;width:5997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D7C50AF" w14:textId="0F92853F" w:rsidR="00F92613" w:rsidRPr="001516A4" w:rsidRDefault="00F92613" w:rsidP="00F92613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52F95">
        <w:rPr>
          <w:rFonts w:eastAsia="Times New Roman" w:cs="Arial"/>
          <w:color w:val="000000"/>
          <w:szCs w:val="32"/>
        </w:rPr>
        <w:t xml:space="preserve">The people working on </w:t>
      </w:r>
      <w:r>
        <w:rPr>
          <w:rFonts w:eastAsia="Times New Roman" w:cs="Arial"/>
          <w:b/>
          <w:bCs/>
          <w:color w:val="000000"/>
          <w:szCs w:val="32"/>
        </w:rPr>
        <w:t>5</w:t>
      </w:r>
      <w:r w:rsidRPr="00766A34">
        <w:rPr>
          <w:rFonts w:eastAsia="Times New Roman" w:cs="Arial"/>
          <w:b/>
          <w:bCs/>
          <w:color w:val="000000"/>
          <w:szCs w:val="32"/>
        </w:rPr>
        <w:t xml:space="preserve"> </w:t>
      </w:r>
      <w:r w:rsidRPr="00352F95">
        <w:rPr>
          <w:rFonts w:eastAsia="Times New Roman" w:cs="Arial"/>
          <w:color w:val="000000"/>
          <w:szCs w:val="32"/>
        </w:rPr>
        <w:t>of th</w:t>
      </w:r>
      <w:r>
        <w:rPr>
          <w:rFonts w:eastAsia="Times New Roman" w:cs="Arial"/>
          <w:color w:val="000000"/>
          <w:szCs w:val="32"/>
        </w:rPr>
        <w:t xml:space="preserve">e </w:t>
      </w:r>
      <w:r w:rsidRPr="00352F95">
        <w:rPr>
          <w:rFonts w:eastAsia="Times New Roman" w:cs="Arial"/>
          <w:color w:val="000000"/>
          <w:szCs w:val="32"/>
        </w:rPr>
        <w:t>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 xml:space="preserve">s </w:t>
      </w:r>
      <w:r>
        <w:rPr>
          <w:rFonts w:eastAsia="Times New Roman" w:cs="Arial"/>
          <w:color w:val="000000"/>
          <w:szCs w:val="32"/>
        </w:rPr>
        <w:t>said</w:t>
      </w:r>
      <w:r w:rsidRPr="00352F95">
        <w:rPr>
          <w:rFonts w:eastAsia="Times New Roman" w:cs="Arial"/>
          <w:color w:val="000000"/>
          <w:szCs w:val="32"/>
        </w:rPr>
        <w:t xml:space="preserve"> they have not done as much as the </w:t>
      </w:r>
      <w:r w:rsidR="00517837">
        <w:rPr>
          <w:rFonts w:eastAsia="Times New Roman" w:cs="Arial"/>
          <w:color w:val="000000"/>
          <w:szCs w:val="32"/>
        </w:rPr>
        <w:t>P</w:t>
      </w:r>
      <w:r w:rsidR="00517837" w:rsidRPr="00352F95">
        <w:rPr>
          <w:rFonts w:eastAsia="Times New Roman" w:cs="Arial"/>
          <w:color w:val="000000"/>
          <w:szCs w:val="32"/>
        </w:rPr>
        <w:t xml:space="preserve">lan </w:t>
      </w:r>
      <w:r w:rsidRPr="00352F95">
        <w:rPr>
          <w:rFonts w:eastAsia="Times New Roman" w:cs="Arial"/>
          <w:color w:val="000000"/>
          <w:szCs w:val="32"/>
        </w:rPr>
        <w:t>said.</w:t>
      </w:r>
    </w:p>
    <w:p w14:paraId="5CAA8BD3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15C2F3D3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50048" behindDoc="0" locked="0" layoutInCell="1" allowOverlap="1" wp14:anchorId="0874782C" wp14:editId="3D2BFE1C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456660" cy="145666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0" cy="14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094C8" w14:textId="5B159556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  <w:r w:rsidRPr="00352F95">
        <w:rPr>
          <w:rFonts w:eastAsia="Times New Roman" w:cs="Arial"/>
          <w:color w:val="000000"/>
          <w:szCs w:val="32"/>
        </w:rPr>
        <w:t xml:space="preserve">The people working on these </w:t>
      </w:r>
      <w:r>
        <w:rPr>
          <w:rFonts w:eastAsia="Times New Roman" w:cs="Arial"/>
          <w:b/>
          <w:bCs/>
          <w:color w:val="000000"/>
          <w:szCs w:val="32"/>
        </w:rPr>
        <w:t>5</w:t>
      </w:r>
      <w:r>
        <w:rPr>
          <w:rFonts w:eastAsia="Times New Roman" w:cs="Arial"/>
          <w:color w:val="000000"/>
          <w:szCs w:val="32"/>
        </w:rPr>
        <w:t xml:space="preserve"> </w:t>
      </w:r>
      <w:r w:rsidRPr="00352F95">
        <w:rPr>
          <w:rFonts w:eastAsia="Times New Roman" w:cs="Arial"/>
          <w:color w:val="000000"/>
          <w:szCs w:val="32"/>
        </w:rPr>
        <w:t>program</w:t>
      </w:r>
      <w:r>
        <w:rPr>
          <w:rFonts w:eastAsia="Times New Roman" w:cs="Arial"/>
          <w:color w:val="000000"/>
          <w:szCs w:val="32"/>
        </w:rPr>
        <w:t>me</w:t>
      </w:r>
      <w:r w:rsidRPr="00352F95">
        <w:rPr>
          <w:rFonts w:eastAsia="Times New Roman" w:cs="Arial"/>
          <w:color w:val="000000"/>
          <w:szCs w:val="32"/>
        </w:rPr>
        <w:t>s said they think they will still finish their work on time.</w:t>
      </w:r>
    </w:p>
    <w:p w14:paraId="5E28A029" w14:textId="77777777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57952720" w14:textId="5220A52F" w:rsidR="00F92613" w:rsidRPr="00352F95" w:rsidRDefault="00F92613" w:rsidP="00F92613">
      <w:pPr>
        <w:rPr>
          <w:rFonts w:eastAsia="Times New Roman" w:cs="Arial"/>
          <w:color w:val="000000"/>
          <w:szCs w:val="32"/>
        </w:rPr>
      </w:pPr>
    </w:p>
    <w:p w14:paraId="100AD57D" w14:textId="5D5B1B5A" w:rsidR="00F92613" w:rsidRPr="00352F95" w:rsidRDefault="003A0AEE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54144" behindDoc="1" locked="0" layoutInCell="1" allowOverlap="1" wp14:anchorId="7A58A975" wp14:editId="2F18D1E5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110447" cy="1127760"/>
            <wp:effectExtent l="0" t="0" r="0" b="0"/>
            <wp:wrapNone/>
            <wp:docPr id="62" name="Picture 1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businessca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447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9F91545" wp14:editId="0FD406A0">
                <wp:simplePos x="0" y="0"/>
                <wp:positionH relativeFrom="column">
                  <wp:posOffset>1031707</wp:posOffset>
                </wp:positionH>
                <wp:positionV relativeFrom="paragraph">
                  <wp:posOffset>240030</wp:posOffset>
                </wp:positionV>
                <wp:extent cx="599613" cy="451263"/>
                <wp:effectExtent l="0" t="0" r="0" b="6350"/>
                <wp:wrapNone/>
                <wp:docPr id="4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13" cy="451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EECCA" w14:textId="58A9B903" w:rsidR="00F92613" w:rsidRDefault="003A0AEE" w:rsidP="00F92613">
                            <w:pPr>
                              <w:ind w:left="0"/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</w:p>
                          <w:p w14:paraId="23A97460" w14:textId="77777777" w:rsidR="00F33132" w:rsidRPr="001516A4" w:rsidRDefault="00F33132" w:rsidP="00F92613">
                            <w:pPr>
                              <w:ind w:left="0"/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91545" id="Text Box 2" o:spid="_x0000_s1036" type="#_x0000_t202" style="position:absolute;left:0;text-align:left;margin-left:81.25pt;margin-top:18.9pt;width:47.2pt;height:35.5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" filled="f" stroked="f" strokeweight=".5pt">
                <v:textbox>
                  <w:txbxContent>
                    <w:p w14:paraId="256EECCA" w14:textId="58A9B903" w:rsidR="00F92613" w:rsidRDefault="003A0AEE" w:rsidP="00F92613">
                      <w:pPr>
                        <w:ind w:left="0"/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1</w:t>
                      </w:r>
                    </w:p>
                    <w:p w14:paraId="23A97460" w14:textId="77777777" w:rsidR="00F33132" w:rsidRPr="001516A4" w:rsidRDefault="00F33132" w:rsidP="00F92613">
                      <w:pPr>
                        <w:ind w:left="0"/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13" w:rsidRPr="00E1143C"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52096" behindDoc="0" locked="0" layoutInCell="1" allowOverlap="1" wp14:anchorId="5780AACE" wp14:editId="79C9C945">
            <wp:simplePos x="0" y="0"/>
            <wp:positionH relativeFrom="margin">
              <wp:posOffset>792480</wp:posOffset>
            </wp:positionH>
            <wp:positionV relativeFrom="paragraph">
              <wp:posOffset>785495</wp:posOffset>
            </wp:positionV>
            <wp:extent cx="448310" cy="415290"/>
            <wp:effectExtent l="0" t="0" r="8890" b="3810"/>
            <wp:wrapNone/>
            <wp:docPr id="53" name="Picture 53" descr="A red x in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red x in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b/>
          <w:bCs/>
          <w:color w:val="000000"/>
          <w:szCs w:val="32"/>
        </w:rPr>
        <w:t>1</w:t>
      </w:r>
      <w:r w:rsidR="00F92613" w:rsidRPr="00352F95">
        <w:rPr>
          <w:rFonts w:eastAsia="Times New Roman" w:cs="Arial"/>
          <w:color w:val="000000"/>
          <w:szCs w:val="32"/>
        </w:rPr>
        <w:t xml:space="preserve"> of the work program</w:t>
      </w:r>
      <w:r w:rsidR="00F92613">
        <w:rPr>
          <w:rFonts w:eastAsia="Times New Roman" w:cs="Arial"/>
          <w:color w:val="000000"/>
          <w:szCs w:val="32"/>
        </w:rPr>
        <w:t>me</w:t>
      </w:r>
      <w:r w:rsidR="00F92613" w:rsidRPr="00352F95">
        <w:rPr>
          <w:rFonts w:eastAsia="Times New Roman" w:cs="Arial"/>
          <w:color w:val="000000"/>
          <w:szCs w:val="32"/>
        </w:rPr>
        <w:t xml:space="preserve">s </w:t>
      </w:r>
      <w:r w:rsidR="00517837">
        <w:rPr>
          <w:rFonts w:eastAsia="Times New Roman" w:cs="Arial"/>
          <w:color w:val="000000"/>
          <w:szCs w:val="32"/>
        </w:rPr>
        <w:t>has</w:t>
      </w:r>
      <w:r w:rsidR="00517837" w:rsidRPr="00352F95">
        <w:rPr>
          <w:rFonts w:eastAsia="Times New Roman" w:cs="Arial"/>
          <w:color w:val="000000"/>
          <w:szCs w:val="32"/>
        </w:rPr>
        <w:t xml:space="preserve"> </w:t>
      </w:r>
      <w:r w:rsidR="00F92613" w:rsidRPr="00352F95">
        <w:rPr>
          <w:rFonts w:eastAsia="Times New Roman" w:cs="Arial"/>
          <w:color w:val="000000"/>
          <w:szCs w:val="32"/>
        </w:rPr>
        <w:t>had problems</w:t>
      </w:r>
      <w:r w:rsidR="00F92613">
        <w:rPr>
          <w:rFonts w:eastAsia="Times New Roman" w:cs="Arial"/>
          <w:color w:val="000000"/>
          <w:szCs w:val="32"/>
        </w:rPr>
        <w:t xml:space="preserve"> with doing the</w:t>
      </w:r>
      <w:r w:rsidR="00F92613" w:rsidRPr="00352F95">
        <w:rPr>
          <w:rFonts w:eastAsia="Times New Roman" w:cs="Arial"/>
          <w:color w:val="000000"/>
          <w:szCs w:val="32"/>
        </w:rPr>
        <w:t xml:space="preserve"> work on tim</w:t>
      </w:r>
      <w:r w:rsidR="00F92613">
        <w:rPr>
          <w:rFonts w:eastAsia="Times New Roman" w:cs="Arial"/>
          <w:color w:val="000000"/>
          <w:szCs w:val="32"/>
        </w:rPr>
        <w:t>e.</w:t>
      </w:r>
    </w:p>
    <w:p w14:paraId="0AACCE3E" w14:textId="2E2E100F" w:rsidR="00F92613" w:rsidRDefault="00F92613" w:rsidP="00F92613">
      <w:pPr>
        <w:rPr>
          <w:rFonts w:eastAsia="Times New Roman" w:cs="Arial"/>
          <w:color w:val="000000"/>
          <w:szCs w:val="32"/>
        </w:rPr>
      </w:pPr>
    </w:p>
    <w:p w14:paraId="5DD32EB6" w14:textId="6D33A19F" w:rsidR="003A0AEE" w:rsidRDefault="00280BD9" w:rsidP="00F92613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76672" behindDoc="1" locked="0" layoutInCell="1" allowOverlap="1" wp14:anchorId="35E9156D" wp14:editId="68900DF5">
            <wp:simplePos x="0" y="0"/>
            <wp:positionH relativeFrom="margin">
              <wp:align>left</wp:align>
            </wp:positionH>
            <wp:positionV relativeFrom="paragraph">
              <wp:posOffset>212892</wp:posOffset>
            </wp:positionV>
            <wp:extent cx="1110447" cy="1127760"/>
            <wp:effectExtent l="0" t="0" r="0" b="0"/>
            <wp:wrapNone/>
            <wp:docPr id="1697564433" name="Picture 169756443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businessca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447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98EC2" w14:textId="5612872F" w:rsidR="003A0AEE" w:rsidRDefault="00086EC2" w:rsidP="00F92613">
      <w:pPr>
        <w:rPr>
          <w:rFonts w:eastAsia="Times New Roman" w:cs="Arial"/>
          <w:color w:val="000000"/>
          <w:szCs w:val="32"/>
        </w:rPr>
      </w:pPr>
      <w:r w:rsidRPr="00E1143C">
        <w:rPr>
          <w:rFonts w:eastAsia="Times New Roman"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708416" behindDoc="0" locked="0" layoutInCell="1" allowOverlap="1" wp14:anchorId="1FD8EC05" wp14:editId="380C2A60">
            <wp:simplePos x="0" y="0"/>
            <wp:positionH relativeFrom="margin">
              <wp:posOffset>781050</wp:posOffset>
            </wp:positionH>
            <wp:positionV relativeFrom="paragraph">
              <wp:posOffset>504825</wp:posOffset>
            </wp:positionV>
            <wp:extent cx="448310" cy="415290"/>
            <wp:effectExtent l="0" t="0" r="8890" b="3810"/>
            <wp:wrapNone/>
            <wp:docPr id="1092399066" name="Picture 1092399066" descr="A red x in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red x in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AEE">
        <w:rPr>
          <w:rFonts w:eastAsia="Times New Roman" w:cs="Arial"/>
          <w:color w:val="000000"/>
          <w:szCs w:val="32"/>
        </w:rPr>
        <w:t xml:space="preserve">There was no report on </w:t>
      </w:r>
      <w:r w:rsidR="003A0AEE" w:rsidRPr="00D50F02">
        <w:rPr>
          <w:rFonts w:eastAsia="Times New Roman" w:cs="Arial"/>
          <w:b/>
          <w:bCs/>
          <w:color w:val="000000"/>
          <w:szCs w:val="32"/>
        </w:rPr>
        <w:t>1</w:t>
      </w:r>
      <w:r w:rsidR="003A0AEE">
        <w:rPr>
          <w:rFonts w:eastAsia="Times New Roman" w:cs="Arial"/>
          <w:color w:val="000000"/>
          <w:szCs w:val="32"/>
        </w:rPr>
        <w:t xml:space="preserve"> of the programmes.</w:t>
      </w:r>
    </w:p>
    <w:p w14:paraId="7561BE71" w14:textId="77777777" w:rsidR="003A0AEE" w:rsidRDefault="003A0AEE" w:rsidP="00F92613">
      <w:pPr>
        <w:rPr>
          <w:rFonts w:eastAsia="Times New Roman" w:cs="Arial"/>
          <w:color w:val="000000"/>
          <w:szCs w:val="32"/>
        </w:rPr>
      </w:pPr>
    </w:p>
    <w:p w14:paraId="7B635122" w14:textId="77777777" w:rsidR="003A0AEE" w:rsidRDefault="003A0AEE" w:rsidP="00F92613">
      <w:pPr>
        <w:rPr>
          <w:rFonts w:eastAsia="Times New Roman" w:cs="Arial"/>
          <w:color w:val="000000"/>
          <w:szCs w:val="32"/>
        </w:rPr>
      </w:pPr>
    </w:p>
    <w:p w14:paraId="41FB568B" w14:textId="667A9519" w:rsidR="003A0AEE" w:rsidRDefault="00280BD9" w:rsidP="00F92613">
      <w:pPr>
        <w:rPr>
          <w:rFonts w:eastAsia="Times New Roman" w:cs="Arial"/>
          <w:color w:val="000000"/>
          <w:szCs w:val="32"/>
        </w:rPr>
      </w:pPr>
      <w:r w:rsidRPr="00280BD9">
        <w:rPr>
          <w:rFonts w:eastAsia="Times New Roman" w:cs="Arial"/>
          <w:noProof/>
          <w:color w:val="000000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6F6D31CD" wp14:editId="37A2B01A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1595887" cy="1114372"/>
            <wp:effectExtent l="0" t="0" r="4445" b="0"/>
            <wp:wrapNone/>
            <wp:docPr id="607517856" name="Picture 9" descr="A person holding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17856" name="Picture 9" descr="A person holding a re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87" cy="11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AEE">
        <w:rPr>
          <w:rFonts w:eastAsia="Times New Roman" w:cs="Arial"/>
          <w:color w:val="000000"/>
          <w:szCs w:val="32"/>
        </w:rPr>
        <w:t>This was because the people who worked on it changed.</w:t>
      </w:r>
    </w:p>
    <w:p w14:paraId="5817F001" w14:textId="7035B4C4" w:rsidR="00F92613" w:rsidRDefault="00F92613" w:rsidP="004567B0">
      <w:pPr>
        <w:rPr>
          <w:rFonts w:eastAsia="Times New Roman"/>
          <w:shd w:val="clear" w:color="auto" w:fill="FFFFFF"/>
          <w:lang w:eastAsia="en-GB"/>
        </w:rPr>
      </w:pPr>
    </w:p>
    <w:p w14:paraId="37FF58AA" w14:textId="44A2E044" w:rsidR="00EF3B81" w:rsidRDefault="00280BD9" w:rsidP="00EF3B81">
      <w:pPr>
        <w:ind w:left="3600"/>
        <w:rPr>
          <w:rFonts w:eastAsia="Times New Roman" w:cs="Arial"/>
          <w:szCs w:val="32"/>
          <w:lang w:eastAsia="en-NZ"/>
        </w:rPr>
      </w:pPr>
      <w:r w:rsidRPr="00280BD9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78720" behindDoc="0" locked="0" layoutInCell="1" allowOverlap="1" wp14:anchorId="1433449A" wp14:editId="6FE782FD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1304925" cy="1304925"/>
            <wp:effectExtent l="0" t="0" r="9525" b="9525"/>
            <wp:wrapNone/>
            <wp:docPr id="1838231928" name="Picture 7" descr="A group of red and blue vir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31928" name="Picture 7" descr="A group of red and blue viru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E59E" w14:textId="4BFEE9EF" w:rsidR="003A0AEE" w:rsidRDefault="003A0AEE" w:rsidP="00EF3B81">
      <w:pPr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 xml:space="preserve">The </w:t>
      </w:r>
      <w:r w:rsidR="00086EC2">
        <w:rPr>
          <w:rFonts w:eastAsia="Times New Roman" w:cs="Arial"/>
          <w:szCs w:val="32"/>
          <w:lang w:eastAsia="en-NZ"/>
        </w:rPr>
        <w:t xml:space="preserve">COVID-19 pandemic was the </w:t>
      </w:r>
      <w:r>
        <w:rPr>
          <w:rFonts w:eastAsia="Times New Roman" w:cs="Arial"/>
          <w:szCs w:val="32"/>
          <w:lang w:eastAsia="en-NZ"/>
        </w:rPr>
        <w:t>reason</w:t>
      </w:r>
      <w:r w:rsidR="00086EC2">
        <w:rPr>
          <w:rFonts w:eastAsia="Times New Roman" w:cs="Arial"/>
          <w:szCs w:val="32"/>
          <w:lang w:eastAsia="en-NZ"/>
        </w:rPr>
        <w:t xml:space="preserve"> given most</w:t>
      </w:r>
      <w:r>
        <w:rPr>
          <w:rFonts w:eastAsia="Times New Roman" w:cs="Arial"/>
          <w:szCs w:val="32"/>
          <w:lang w:eastAsia="en-NZ"/>
        </w:rPr>
        <w:t xml:space="preserve"> for work programmes not having things done as soon as they planned.</w:t>
      </w:r>
    </w:p>
    <w:p w14:paraId="4AD24BD0" w14:textId="77777777" w:rsidR="003A0AEE" w:rsidRDefault="003A0AEE" w:rsidP="00EF3B81">
      <w:pPr>
        <w:ind w:left="3600"/>
        <w:rPr>
          <w:rFonts w:eastAsia="Times New Roman" w:cs="Arial"/>
          <w:szCs w:val="32"/>
          <w:lang w:eastAsia="en-NZ"/>
        </w:rPr>
      </w:pPr>
    </w:p>
    <w:p w14:paraId="791D2C09" w14:textId="5BDCF47D" w:rsidR="003A0AEE" w:rsidRDefault="00280BD9" w:rsidP="00EF3B81">
      <w:pPr>
        <w:ind w:left="3600"/>
        <w:rPr>
          <w:rFonts w:eastAsia="Times New Roman" w:cs="Arial"/>
          <w:szCs w:val="32"/>
          <w:lang w:eastAsia="en-NZ"/>
        </w:rPr>
      </w:pPr>
      <w:r w:rsidRPr="00280BD9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0768" behindDoc="0" locked="0" layoutInCell="1" allowOverlap="1" wp14:anchorId="658673FE" wp14:editId="723ED7BE">
            <wp:simplePos x="0" y="0"/>
            <wp:positionH relativeFrom="margin">
              <wp:align>left</wp:align>
            </wp:positionH>
            <wp:positionV relativeFrom="paragraph">
              <wp:posOffset>148937</wp:posOffset>
            </wp:positionV>
            <wp:extent cx="1455580" cy="1104900"/>
            <wp:effectExtent l="0" t="0" r="0" b="0"/>
            <wp:wrapNone/>
            <wp:docPr id="966476489" name="Picture 11" descr="A cartoon of a person lying in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76489" name="Picture 11" descr="A cartoon of a person lying in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57" cy="110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1036C" w14:textId="1FD68B13" w:rsidR="003A0AEE" w:rsidRDefault="003A0AEE" w:rsidP="00EF3B81">
      <w:pPr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Other reasons included:</w:t>
      </w:r>
    </w:p>
    <w:p w14:paraId="591918FD" w14:textId="0BF368C3" w:rsidR="003A0AEE" w:rsidRDefault="003A0AEE" w:rsidP="003A0AEE">
      <w:pPr>
        <w:pStyle w:val="Listtoplevel"/>
        <w:rPr>
          <w:lang w:eastAsia="en-NZ"/>
        </w:rPr>
      </w:pPr>
      <w:r>
        <w:rPr>
          <w:lang w:eastAsia="en-NZ"/>
        </w:rPr>
        <w:t xml:space="preserve">staff being </w:t>
      </w:r>
      <w:r w:rsidR="00086EC2">
        <w:rPr>
          <w:lang w:eastAsia="en-NZ"/>
        </w:rPr>
        <w:t>sick</w:t>
      </w:r>
      <w:r>
        <w:rPr>
          <w:lang w:eastAsia="en-NZ"/>
        </w:rPr>
        <w:t xml:space="preserve"> with other things</w:t>
      </w:r>
    </w:p>
    <w:p w14:paraId="09F7A69B" w14:textId="5764BC23" w:rsidR="003A0AEE" w:rsidRDefault="00280BD9" w:rsidP="00280BD9">
      <w:pPr>
        <w:pStyle w:val="Listtoplevel"/>
        <w:rPr>
          <w:lang w:eastAsia="en-NZ"/>
        </w:rPr>
      </w:pPr>
      <w:r w:rsidRPr="00280BD9">
        <w:rPr>
          <w:lang w:eastAsia="en-NZ"/>
        </w:rPr>
        <w:drawing>
          <wp:anchor distT="0" distB="0" distL="114300" distR="114300" simplePos="0" relativeHeight="251681792" behindDoc="0" locked="0" layoutInCell="1" allowOverlap="1" wp14:anchorId="5956D3BE" wp14:editId="5D1E6613">
            <wp:simplePos x="0" y="0"/>
            <wp:positionH relativeFrom="margin">
              <wp:align>left</wp:align>
            </wp:positionH>
            <wp:positionV relativeFrom="paragraph">
              <wp:posOffset>181190</wp:posOffset>
            </wp:positionV>
            <wp:extent cx="1333500" cy="1333500"/>
            <wp:effectExtent l="0" t="0" r="0" b="0"/>
            <wp:wrapNone/>
            <wp:docPr id="1419418032" name="Picture 12" descr="A computer with a blu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18032" name="Picture 12" descr="A computer with a blu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61" cy="13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AEE">
        <w:rPr>
          <w:lang w:eastAsia="en-NZ"/>
        </w:rPr>
        <w:t>computer problems.</w:t>
      </w:r>
    </w:p>
    <w:p w14:paraId="66F278D0" w14:textId="77777777" w:rsidR="003A0AEE" w:rsidRDefault="003A0AEE" w:rsidP="00EF3B81">
      <w:pPr>
        <w:ind w:left="3600"/>
        <w:rPr>
          <w:rFonts w:eastAsia="Times New Roman" w:cs="Arial"/>
          <w:szCs w:val="32"/>
          <w:lang w:eastAsia="en-NZ"/>
        </w:rPr>
      </w:pPr>
    </w:p>
    <w:p w14:paraId="7C772419" w14:textId="2386E57F" w:rsidR="003A0AEE" w:rsidRDefault="003A0AEE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</w:p>
    <w:p w14:paraId="73CCC5B9" w14:textId="2E41CF6D" w:rsidR="007074CB" w:rsidRDefault="007074CB" w:rsidP="007074CB">
      <w:pPr>
        <w:rPr>
          <w:lang w:eastAsia="en-GB"/>
        </w:rPr>
      </w:pPr>
      <w:bookmarkStart w:id="0" w:name="_Hlk152316169"/>
      <w:r w:rsidRPr="00605552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3C253D9" wp14:editId="39BE85C3">
            <wp:simplePos x="0" y="0"/>
            <wp:positionH relativeFrom="margin">
              <wp:align>left</wp:align>
            </wp:positionH>
            <wp:positionV relativeFrom="paragraph">
              <wp:posOffset>707389</wp:posOffset>
            </wp:positionV>
            <wp:extent cx="1590675" cy="1590675"/>
            <wp:effectExtent l="0" t="0" r="9525" b="0"/>
            <wp:wrapNone/>
            <wp:docPr id="15167737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737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The </w:t>
      </w:r>
      <w:r w:rsidRPr="00602339">
        <w:rPr>
          <w:b/>
          <w:bCs/>
          <w:lang w:eastAsia="en-GB"/>
        </w:rPr>
        <w:t>Disability Action Plan Review Group</w:t>
      </w:r>
      <w:r>
        <w:rPr>
          <w:lang w:eastAsia="en-GB"/>
        </w:rPr>
        <w:t xml:space="preserve"> had some things to say about how the:</w:t>
      </w:r>
    </w:p>
    <w:p w14:paraId="11CA51E8" w14:textId="48F4712C" w:rsidR="007074CB" w:rsidRDefault="007074CB" w:rsidP="007074CB">
      <w:pPr>
        <w:pStyle w:val="Listtoplevel"/>
        <w:rPr>
          <w:lang w:eastAsia="en-GB"/>
        </w:rPr>
      </w:pPr>
      <w:r>
        <w:rPr>
          <w:lang w:eastAsia="en-GB"/>
        </w:rPr>
        <w:t>work programmes are going</w:t>
      </w:r>
    </w:p>
    <w:p w14:paraId="19B4E2F6" w14:textId="41114379" w:rsidR="007074CB" w:rsidRDefault="007074CB" w:rsidP="007074CB">
      <w:pPr>
        <w:pStyle w:val="Listtoplevel"/>
        <w:rPr>
          <w:lang w:eastAsia="en-GB"/>
        </w:rPr>
      </w:pPr>
      <w:r>
        <w:rPr>
          <w:lang w:eastAsia="en-GB"/>
        </w:rPr>
        <w:t>reports about the work programmes are written.</w:t>
      </w:r>
    </w:p>
    <w:p w14:paraId="4B73BB40" w14:textId="77777777" w:rsidR="007074CB" w:rsidRDefault="007074CB" w:rsidP="007074CB">
      <w:pPr>
        <w:rPr>
          <w:lang w:eastAsia="en-GB"/>
        </w:rPr>
      </w:pPr>
    </w:p>
    <w:p w14:paraId="7E2BBE85" w14:textId="4460501C" w:rsidR="007074CB" w:rsidRDefault="00086EC2" w:rsidP="007074CB">
      <w:pPr>
        <w:rPr>
          <w:lang w:eastAsia="en-GB"/>
        </w:rPr>
      </w:pPr>
      <w:r w:rsidRPr="00605552"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312FF22C" wp14:editId="123067DC">
            <wp:simplePos x="0" y="0"/>
            <wp:positionH relativeFrom="margin">
              <wp:posOffset>47625</wp:posOffset>
            </wp:positionH>
            <wp:positionV relativeFrom="paragraph">
              <wp:posOffset>11430</wp:posOffset>
            </wp:positionV>
            <wp:extent cx="1595887" cy="1595887"/>
            <wp:effectExtent l="0" t="0" r="0" b="4445"/>
            <wp:wrapNone/>
            <wp:docPr id="187100317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0317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87" cy="15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4CB" w:rsidRPr="00B54595">
        <w:rPr>
          <w:rFonts w:eastAsia="Times New Roman"/>
          <w:noProof/>
          <w:color w:val="000000"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8CCEA14" wp14:editId="1464525B">
                <wp:simplePos x="0" y="0"/>
                <wp:positionH relativeFrom="margin">
                  <wp:align>right</wp:align>
                </wp:positionH>
                <wp:positionV relativeFrom="paragraph">
                  <wp:posOffset>-34505</wp:posOffset>
                </wp:positionV>
                <wp:extent cx="3573780" cy="1406106"/>
                <wp:effectExtent l="0" t="0" r="7620" b="3810"/>
                <wp:wrapNone/>
                <wp:docPr id="635317472" name="Rectangle 635317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1406106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4D043" id="Rectangle 635317472" o:spid="_x0000_s1026" style="position:absolute;margin-left:230.2pt;margin-top:-2.7pt;width:281.4pt;height:110.7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" fillcolor="#cfc4e6" stroked="f" strokeweight="1pt">
                <w10:wrap anchorx="margin"/>
              </v:rect>
            </w:pict>
          </mc:Fallback>
        </mc:AlternateContent>
      </w:r>
      <w:r w:rsidR="007074CB">
        <w:rPr>
          <w:lang w:eastAsia="en-GB"/>
        </w:rPr>
        <w:t xml:space="preserve">The </w:t>
      </w:r>
      <w:r w:rsidR="007074CB" w:rsidRPr="00602339">
        <w:rPr>
          <w:b/>
          <w:bCs/>
          <w:lang w:eastAsia="en-GB"/>
        </w:rPr>
        <w:t>Disability Action Plan Review Group</w:t>
      </w:r>
      <w:r w:rsidR="007074CB">
        <w:rPr>
          <w:lang w:eastAsia="en-GB"/>
        </w:rPr>
        <w:t xml:space="preserve"> is a group of people who check how the Disability Action Plan is going.</w:t>
      </w:r>
      <w:r w:rsidR="007074CB" w:rsidRPr="00602339">
        <w:rPr>
          <w:rFonts w:eastAsia="Times New Roman"/>
          <w:noProof/>
          <w:color w:val="000000"/>
          <w:sz w:val="26"/>
          <w:szCs w:val="32"/>
          <w:lang w:eastAsia="en-NZ"/>
        </w:rPr>
        <w:t xml:space="preserve"> </w:t>
      </w:r>
    </w:p>
    <w:p w14:paraId="6F38EE39" w14:textId="77777777" w:rsidR="007074CB" w:rsidRDefault="007074CB" w:rsidP="007074CB">
      <w:pPr>
        <w:rPr>
          <w:lang w:eastAsia="en-GB"/>
        </w:rPr>
      </w:pPr>
    </w:p>
    <w:p w14:paraId="7617EEEC" w14:textId="77777777" w:rsidR="007074CB" w:rsidRDefault="007074CB" w:rsidP="007074CB">
      <w:pPr>
        <w:rPr>
          <w:lang w:eastAsia="en-GB"/>
        </w:rPr>
      </w:pPr>
    </w:p>
    <w:p w14:paraId="0F35DB6F" w14:textId="77777777" w:rsidR="007074CB" w:rsidRDefault="007074CB" w:rsidP="007074CB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ADD234" wp14:editId="5BD0047E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371600" cy="953770"/>
            <wp:effectExtent l="19050" t="19050" r="19050" b="17780"/>
            <wp:wrapNone/>
            <wp:docPr id="2114537385" name="Picture 21145373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37385" name="Picture 21145373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This group is made up of people from:</w:t>
      </w:r>
    </w:p>
    <w:p w14:paraId="202FE301" w14:textId="0B75591D" w:rsidR="007074CB" w:rsidRDefault="007074CB" w:rsidP="007074CB">
      <w:pPr>
        <w:pStyle w:val="Listtoplevel"/>
        <w:rPr>
          <w:lang w:eastAsia="en-GB"/>
        </w:rPr>
      </w:pPr>
      <w:r>
        <w:rPr>
          <w:lang w:eastAsia="en-GB"/>
        </w:rPr>
        <w:t>the DPO Coalition</w:t>
      </w:r>
    </w:p>
    <w:p w14:paraId="6824613F" w14:textId="2FE86056" w:rsidR="007074CB" w:rsidRDefault="00086EC2" w:rsidP="007074CB">
      <w:pPr>
        <w:pStyle w:val="Listtoplevel"/>
        <w:rPr>
          <w:lang w:eastAsia="en-GB"/>
        </w:rPr>
      </w:pPr>
      <w:r w:rsidRPr="00605552">
        <w:rPr>
          <w:lang w:eastAsia="en-GB"/>
        </w:rPr>
        <w:drawing>
          <wp:anchor distT="0" distB="0" distL="114300" distR="114300" simplePos="0" relativeHeight="251667456" behindDoc="0" locked="0" layoutInCell="1" allowOverlap="1" wp14:anchorId="1461211F" wp14:editId="755CC4BA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1483743" cy="985453"/>
            <wp:effectExtent l="0" t="0" r="2540" b="5715"/>
            <wp:wrapNone/>
            <wp:docPr id="135334230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4230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43" cy="9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4CB">
        <w:rPr>
          <w:lang w:eastAsia="en-GB"/>
        </w:rPr>
        <w:t>the Government.</w:t>
      </w:r>
    </w:p>
    <w:p w14:paraId="56B39D74" w14:textId="77777777" w:rsidR="007074CB" w:rsidRDefault="007074CB" w:rsidP="007074CB">
      <w:pPr>
        <w:rPr>
          <w:lang w:eastAsia="en-GB"/>
        </w:rPr>
      </w:pPr>
    </w:p>
    <w:p w14:paraId="43AC56BD" w14:textId="77777777" w:rsidR="007074CB" w:rsidRDefault="007074CB" w:rsidP="007074CB">
      <w:pPr>
        <w:rPr>
          <w:lang w:eastAsia="en-GB"/>
        </w:rPr>
      </w:pPr>
    </w:p>
    <w:p w14:paraId="45886435" w14:textId="77777777" w:rsidR="007074CB" w:rsidRDefault="007074CB" w:rsidP="007074CB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1C790D0A" w14:textId="77777777" w:rsidR="007074CB" w:rsidRDefault="007074CB" w:rsidP="007074CB">
      <w:pPr>
        <w:pStyle w:val="Heading1"/>
        <w:rPr>
          <w:lang w:eastAsia="en-GB"/>
        </w:rPr>
      </w:pPr>
      <w:r>
        <w:rPr>
          <w:lang w:eastAsia="en-GB"/>
        </w:rPr>
        <w:lastRenderedPageBreak/>
        <w:t>What happens next</w:t>
      </w:r>
    </w:p>
    <w:p w14:paraId="6AF5EC8E" w14:textId="06983E9D" w:rsidR="007074CB" w:rsidRDefault="007074CB" w:rsidP="007074CB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3BAC103D" w14:textId="3FA3CB3B" w:rsidR="00086EC2" w:rsidRDefault="00280BD9" w:rsidP="00086EC2">
      <w:pPr>
        <w:rPr>
          <w:lang w:eastAsia="en-GB"/>
        </w:rPr>
      </w:pPr>
      <w:r w:rsidRPr="00280BD9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71160C1" wp14:editId="77A6169D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924050" cy="1924050"/>
            <wp:effectExtent l="0" t="0" r="0" b="0"/>
            <wp:wrapNone/>
            <wp:docPr id="8959678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09" cy="19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CB">
        <w:rPr>
          <w:lang w:eastAsia="en-GB"/>
        </w:rPr>
        <w:t>The DPO Coalition has asked</w:t>
      </w:r>
      <w:r w:rsidR="00086EC2">
        <w:rPr>
          <w:lang w:eastAsia="en-GB"/>
        </w:rPr>
        <w:t xml:space="preserve"> for </w:t>
      </w:r>
      <w:r w:rsidR="00D50F02">
        <w:rPr>
          <w:lang w:eastAsia="en-GB"/>
        </w:rPr>
        <w:t xml:space="preserve">different parts of government </w:t>
      </w:r>
      <w:r w:rsidR="00086EC2">
        <w:rPr>
          <w:lang w:eastAsia="en-GB"/>
        </w:rPr>
        <w:t>to talk to them if:</w:t>
      </w:r>
    </w:p>
    <w:p w14:paraId="6E33EA41" w14:textId="77777777" w:rsidR="00086EC2" w:rsidRDefault="00086EC2" w:rsidP="00086EC2">
      <w:pPr>
        <w:pStyle w:val="Listtoplevel"/>
        <w:rPr>
          <w:lang w:eastAsia="en-GB"/>
        </w:rPr>
      </w:pPr>
      <w:r>
        <w:rPr>
          <w:lang w:eastAsia="en-GB"/>
        </w:rPr>
        <w:t>they want to change what they do in their work programme</w:t>
      </w:r>
    </w:p>
    <w:p w14:paraId="7780FF11" w14:textId="79E51D16" w:rsidR="007074CB" w:rsidRDefault="00086EC2" w:rsidP="00086EC2">
      <w:pPr>
        <w:pStyle w:val="Listtoplevel"/>
        <w:rPr>
          <w:lang w:eastAsia="en-GB"/>
        </w:rPr>
      </w:pPr>
      <w:r>
        <w:rPr>
          <w:lang w:eastAsia="en-GB"/>
        </w:rPr>
        <w:t>they think all their work is done</w:t>
      </w:r>
      <w:r w:rsidR="007074CB">
        <w:rPr>
          <w:lang w:eastAsia="en-GB"/>
        </w:rPr>
        <w:t>.</w:t>
      </w:r>
    </w:p>
    <w:p w14:paraId="3E6141A4" w14:textId="2231A25D" w:rsidR="007074CB" w:rsidRDefault="007074CB" w:rsidP="00280BD9">
      <w:pPr>
        <w:rPr>
          <w:lang w:eastAsia="en-GB"/>
        </w:rPr>
      </w:pPr>
    </w:p>
    <w:p w14:paraId="2C987B8F" w14:textId="2BF0C219" w:rsidR="00280BD9" w:rsidRDefault="00280BD9" w:rsidP="00280BD9">
      <w:pPr>
        <w:rPr>
          <w:lang w:eastAsia="en-GB"/>
        </w:rPr>
      </w:pPr>
    </w:p>
    <w:p w14:paraId="34201642" w14:textId="497E51CD" w:rsidR="007074CB" w:rsidRDefault="007074CB" w:rsidP="00280BD9">
      <w:pPr>
        <w:rPr>
          <w:lang w:eastAsia="en-GB"/>
        </w:rPr>
      </w:pPr>
      <w:r>
        <w:rPr>
          <w:lang w:eastAsia="en-GB"/>
        </w:rPr>
        <w:t>This is because there might be:</w:t>
      </w:r>
    </w:p>
    <w:p w14:paraId="4E02A81C" w14:textId="0E14F8B9" w:rsidR="007074CB" w:rsidRDefault="00086EC2" w:rsidP="00280BD9">
      <w:pPr>
        <w:pStyle w:val="Listtoplevel"/>
        <w:rPr>
          <w:lang w:eastAsia="en-GB"/>
        </w:rPr>
      </w:pPr>
      <w:r w:rsidRPr="00280BD9">
        <w:rPr>
          <w:lang w:eastAsia="en-GB"/>
        </w:rPr>
        <w:drawing>
          <wp:anchor distT="0" distB="0" distL="114300" distR="114300" simplePos="0" relativeHeight="251683840" behindDoc="0" locked="0" layoutInCell="1" allowOverlap="1" wp14:anchorId="2DC387BD" wp14:editId="045F42E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14791" cy="1543050"/>
            <wp:effectExtent l="0" t="0" r="0" b="0"/>
            <wp:wrapNone/>
            <wp:docPr id="563974641" name="Picture 14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4641" name="Picture 14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91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BD9">
        <w:rPr>
          <w:lang w:eastAsia="en-GB"/>
        </w:rPr>
        <w:t>o</w:t>
      </w:r>
      <w:r w:rsidR="007074CB">
        <w:rPr>
          <w:lang w:eastAsia="en-GB"/>
        </w:rPr>
        <w:t xml:space="preserve">ther things to do before this </w:t>
      </w:r>
      <w:r w:rsidR="00280BD9">
        <w:rPr>
          <w:lang w:eastAsia="en-GB"/>
        </w:rPr>
        <w:t>Disability Action Plan</w:t>
      </w:r>
      <w:r w:rsidR="007074CB">
        <w:rPr>
          <w:lang w:eastAsia="en-GB"/>
        </w:rPr>
        <w:t xml:space="preserve"> finishes</w:t>
      </w:r>
    </w:p>
    <w:p w14:paraId="56F8149C" w14:textId="6256FCBB" w:rsidR="007074CB" w:rsidRDefault="00280BD9" w:rsidP="00280BD9">
      <w:pPr>
        <w:pStyle w:val="Listtoplevel"/>
        <w:rPr>
          <w:lang w:eastAsia="en-GB"/>
        </w:rPr>
      </w:pPr>
      <w:r>
        <w:rPr>
          <w:lang w:eastAsia="en-GB"/>
        </w:rPr>
        <w:t>t</w:t>
      </w:r>
      <w:r w:rsidR="007074CB">
        <w:rPr>
          <w:lang w:eastAsia="en-GB"/>
        </w:rPr>
        <w:t xml:space="preserve">hings to do in the </w:t>
      </w:r>
      <w:r w:rsidR="007B14F7">
        <w:rPr>
          <w:lang w:eastAsia="en-GB"/>
        </w:rPr>
        <w:t xml:space="preserve">new </w:t>
      </w:r>
      <w:r>
        <w:rPr>
          <w:lang w:eastAsia="en-GB"/>
        </w:rPr>
        <w:t>Disability Action Plan</w:t>
      </w:r>
      <w:r w:rsidR="007074CB">
        <w:rPr>
          <w:lang w:eastAsia="en-GB"/>
        </w:rPr>
        <w:t>.</w:t>
      </w:r>
    </w:p>
    <w:p w14:paraId="166DF8FB" w14:textId="77777777" w:rsidR="00280BD9" w:rsidRDefault="00280BD9" w:rsidP="00280BD9">
      <w:pPr>
        <w:rPr>
          <w:lang w:eastAsia="en-GB"/>
        </w:rPr>
      </w:pPr>
    </w:p>
    <w:p w14:paraId="4C2F655D" w14:textId="04C6B486" w:rsidR="00280BD9" w:rsidRDefault="00086EC2" w:rsidP="00280BD9">
      <w:pPr>
        <w:rPr>
          <w:lang w:eastAsia="en-GB"/>
        </w:rPr>
      </w:pPr>
      <w:r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684864" behindDoc="0" locked="0" layoutInCell="1" allowOverlap="1" wp14:anchorId="4D6C7CE2" wp14:editId="56081CA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575435" cy="1122045"/>
            <wp:effectExtent l="0" t="0" r="5715" b="1905"/>
            <wp:wrapThrough wrapText="bothSides">
              <wp:wrapPolygon edited="0">
                <wp:start x="0" y="0"/>
                <wp:lineTo x="0" y="21270"/>
                <wp:lineTo x="21417" y="21270"/>
                <wp:lineTo x="21417" y="0"/>
                <wp:lineTo x="0" y="0"/>
              </wp:wrapPolygon>
            </wp:wrapThrough>
            <wp:docPr id="1899720258" name="Picture 18997202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D9AA0" w14:textId="552A7B05" w:rsidR="00086EC2" w:rsidRDefault="007074CB" w:rsidP="00280BD9">
      <w:pPr>
        <w:rPr>
          <w:lang w:eastAsia="en-GB"/>
        </w:rPr>
      </w:pPr>
      <w:r>
        <w:rPr>
          <w:lang w:eastAsia="en-GB"/>
        </w:rPr>
        <w:t>Work is about to begin on making the new Disability Action Plan</w:t>
      </w:r>
      <w:r w:rsidR="00086EC2">
        <w:rPr>
          <w:lang w:eastAsia="en-GB"/>
        </w:rPr>
        <w:t>.</w:t>
      </w:r>
    </w:p>
    <w:p w14:paraId="4E63B41C" w14:textId="77777777" w:rsidR="00086EC2" w:rsidRDefault="00086EC2" w:rsidP="00280BD9">
      <w:pPr>
        <w:rPr>
          <w:lang w:eastAsia="en-GB"/>
        </w:rPr>
      </w:pPr>
    </w:p>
    <w:p w14:paraId="063B87BB" w14:textId="464281B0" w:rsidR="007074CB" w:rsidRDefault="00086EC2" w:rsidP="00280BD9">
      <w:pPr>
        <w:rPr>
          <w:lang w:eastAsia="en-GB"/>
        </w:rPr>
      </w:pPr>
      <w:r>
        <w:rPr>
          <w:rFonts w:eastAsia="Times New Roman" w:cs="Arial"/>
          <w:noProof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F9D0D5" wp14:editId="7EFCE5C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07394" cy="990600"/>
                <wp:effectExtent l="0" t="0" r="7620" b="0"/>
                <wp:wrapNone/>
                <wp:docPr id="1518725314" name="Group 15187253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394" cy="990600"/>
                          <a:chOff x="0" y="0"/>
                          <a:chExt cx="1506855" cy="1141730"/>
                        </a:xfrm>
                      </wpg:grpSpPr>
                      <pic:pic xmlns:pic="http://schemas.openxmlformats.org/drawingml/2006/picture">
                        <pic:nvPicPr>
                          <pic:cNvPr id="1081653024" name="Picture 108165302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6855" cy="114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9834557" name="Text Box 649834557"/>
                        <wps:cNvSpPr txBox="1"/>
                        <wps:spPr>
                          <a:xfrm>
                            <a:off x="492827" y="124691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AD55C8" w14:textId="38E0E262" w:rsidR="00086EC2" w:rsidRPr="00B657F6" w:rsidRDefault="00086EC2" w:rsidP="00086EC2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9D0D5" id="Group 1518725314" o:spid="_x0000_s1037" alt="&quot;&quot;" style="position:absolute;left:0;text-align:left;margin-left:0;margin-top:0;width:102.95pt;height:78pt;z-index:251714560;mso-position-horizontal:left;mso-position-horizontal-relative:margin;mso-width-relative:margin;mso-height-relative:margin" coordsize="15068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">
                <v:shape id="Picture 1081653024" o:spid="_x0000_s1038" type="#_x0000_t75" alt="A picture containing diagram&#10;&#10;Description automatically generated" style="position:absolute;width:15068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">
                  <v:imagedata r:id="rId61" o:title="A picture containing diagram&#10;&#10;Description automatically generated"/>
                </v:shape>
                <v:shape id="Text Box 649834557" o:spid="_x0000_s1039" type="#_x0000_t202" style="position:absolute;left:4928;top:1246;width:5997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" filled="f" stroked="f" strokeweight=".5pt">
                  <v:textbox>
                    <w:txbxContent>
                      <w:p w14:paraId="70AD55C8" w14:textId="38E0E262" w:rsidR="00086EC2" w:rsidRPr="00B657F6" w:rsidRDefault="00086EC2" w:rsidP="00086EC2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lang w:eastAsia="en-GB"/>
        </w:rPr>
        <w:t>The new Disability Action Plan</w:t>
      </w:r>
      <w:r w:rsidR="007074CB">
        <w:rPr>
          <w:lang w:eastAsia="en-GB"/>
        </w:rPr>
        <w:t xml:space="preserve"> will last for the next 4 years.</w:t>
      </w:r>
    </w:p>
    <w:p w14:paraId="3CDC9144" w14:textId="5C20F2DE" w:rsidR="00280BD9" w:rsidRDefault="00280BD9" w:rsidP="00280BD9">
      <w:pPr>
        <w:rPr>
          <w:lang w:eastAsia="en-GB"/>
        </w:rPr>
      </w:pPr>
    </w:p>
    <w:p w14:paraId="2A4BC2CB" w14:textId="4DB7BC53" w:rsidR="00280BD9" w:rsidRDefault="00280BD9" w:rsidP="00280BD9">
      <w:pPr>
        <w:rPr>
          <w:lang w:eastAsia="en-GB"/>
        </w:rPr>
      </w:pPr>
      <w:r w:rsidRPr="00280BD9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7948889" wp14:editId="6479DFD6">
            <wp:simplePos x="0" y="0"/>
            <wp:positionH relativeFrom="margin">
              <wp:align>left</wp:align>
            </wp:positionH>
            <wp:positionV relativeFrom="paragraph">
              <wp:posOffset>349082</wp:posOffset>
            </wp:positionV>
            <wp:extent cx="1423358" cy="1445526"/>
            <wp:effectExtent l="0" t="0" r="5715" b="2540"/>
            <wp:wrapNone/>
            <wp:docPr id="18651893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58" cy="14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2C95B" w14:textId="76295CB8" w:rsidR="007074CB" w:rsidRDefault="007074CB" w:rsidP="00280BD9">
      <w:pPr>
        <w:rPr>
          <w:lang w:eastAsia="en-GB"/>
        </w:rPr>
      </w:pPr>
      <w:r>
        <w:rPr>
          <w:lang w:eastAsia="en-GB"/>
        </w:rPr>
        <w:t>Government agencies need to:</w:t>
      </w:r>
    </w:p>
    <w:p w14:paraId="15837949" w14:textId="2701455B" w:rsidR="007074CB" w:rsidRDefault="007074CB" w:rsidP="007074CB">
      <w:pPr>
        <w:pStyle w:val="Listtoplevel"/>
        <w:rPr>
          <w:lang w:eastAsia="en-GB"/>
        </w:rPr>
      </w:pPr>
      <w:r>
        <w:rPr>
          <w:lang w:eastAsia="en-GB"/>
        </w:rPr>
        <w:t>write their reports thinking about disabled people as the main people who read them</w:t>
      </w:r>
    </w:p>
    <w:p w14:paraId="6FD09519" w14:textId="76CE78D7" w:rsidR="007074CB" w:rsidRDefault="00086EC2" w:rsidP="00280BD9">
      <w:pPr>
        <w:pStyle w:val="Listtoplevel"/>
        <w:rPr>
          <w:lang w:eastAsia="en-GB"/>
        </w:rPr>
      </w:pPr>
      <w:r w:rsidRPr="00280BD9">
        <w:rPr>
          <w:lang w:eastAsia="en-GB"/>
        </w:rPr>
        <w:drawing>
          <wp:anchor distT="0" distB="0" distL="114300" distR="114300" simplePos="0" relativeHeight="251686912" behindDoc="0" locked="0" layoutInCell="1" allowOverlap="1" wp14:anchorId="66487C1C" wp14:editId="1D1663BC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438349" cy="1085850"/>
            <wp:effectExtent l="0" t="0" r="9525" b="0"/>
            <wp:wrapNone/>
            <wp:docPr id="1173059616" name="Picture 16" descr="A calendar with a x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59616" name="Picture 16" descr="A calendar with a x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81" cy="10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CB">
        <w:rPr>
          <w:lang w:eastAsia="en-GB"/>
        </w:rPr>
        <w:t>set dates to get their work done quickly.</w:t>
      </w:r>
    </w:p>
    <w:p w14:paraId="2FF4C709" w14:textId="6C2CA7E7" w:rsidR="007074CB" w:rsidRDefault="007074CB" w:rsidP="007074CB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1111D882" w14:textId="1335EC7B" w:rsidR="00086EC2" w:rsidRDefault="00086EC2" w:rsidP="00280BD9">
      <w:pPr>
        <w:rPr>
          <w:lang w:eastAsia="en-GB"/>
        </w:rPr>
      </w:pPr>
      <w:r w:rsidRPr="00280BD9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65D5167" wp14:editId="0B5A2587">
            <wp:simplePos x="0" y="0"/>
            <wp:positionH relativeFrom="margin">
              <wp:align>left</wp:align>
            </wp:positionH>
            <wp:positionV relativeFrom="paragraph">
              <wp:posOffset>542290</wp:posOffset>
            </wp:positionV>
            <wp:extent cx="1414732" cy="1414732"/>
            <wp:effectExtent l="0" t="0" r="0" b="0"/>
            <wp:wrapNone/>
            <wp:docPr id="1926454562" name="Picture 17" descr="A white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54562" name="Picture 17" descr="A white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32" cy="1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CB">
        <w:rPr>
          <w:lang w:eastAsia="en-GB"/>
        </w:rPr>
        <w:t xml:space="preserve">The </w:t>
      </w:r>
      <w:r w:rsidR="007B14F7">
        <w:rPr>
          <w:lang w:eastAsia="en-GB"/>
        </w:rPr>
        <w:t xml:space="preserve">Disability Action Plan Review Group </w:t>
      </w:r>
      <w:r w:rsidR="007074CB">
        <w:rPr>
          <w:lang w:eastAsia="en-GB"/>
        </w:rPr>
        <w:t xml:space="preserve">said future reports should focus on </w:t>
      </w:r>
      <w:r>
        <w:rPr>
          <w:lang w:eastAsia="en-GB"/>
        </w:rPr>
        <w:t>some</w:t>
      </w:r>
      <w:r w:rsidR="007074CB">
        <w:rPr>
          <w:lang w:eastAsia="en-GB"/>
        </w:rPr>
        <w:t xml:space="preserve"> </w:t>
      </w:r>
      <w:r w:rsidR="007074CB" w:rsidRPr="008140E5">
        <w:rPr>
          <w:b/>
          <w:bCs/>
          <w:lang w:eastAsia="en-GB"/>
        </w:rPr>
        <w:t>recommendations</w:t>
      </w:r>
      <w:r w:rsidRPr="00086EC2">
        <w:rPr>
          <w:lang w:eastAsia="en-GB"/>
        </w:rPr>
        <w:t>.</w:t>
      </w:r>
      <w:r w:rsidR="007074CB">
        <w:rPr>
          <w:lang w:eastAsia="en-GB"/>
        </w:rPr>
        <w:t xml:space="preserve"> </w:t>
      </w:r>
    </w:p>
    <w:p w14:paraId="798E68E5" w14:textId="77777777" w:rsidR="00086EC2" w:rsidRDefault="00086EC2" w:rsidP="00280BD9">
      <w:pPr>
        <w:rPr>
          <w:lang w:eastAsia="en-GB"/>
        </w:rPr>
      </w:pPr>
    </w:p>
    <w:p w14:paraId="6D9695C3" w14:textId="77777777" w:rsidR="00086EC2" w:rsidRDefault="00086EC2" w:rsidP="00280BD9">
      <w:pPr>
        <w:rPr>
          <w:lang w:eastAsia="en-GB"/>
        </w:rPr>
      </w:pPr>
    </w:p>
    <w:p w14:paraId="548AE353" w14:textId="30BBF09A" w:rsidR="00086EC2" w:rsidRDefault="00086EC2" w:rsidP="00086EC2">
      <w:r w:rsidRPr="00B54595">
        <w:rPr>
          <w:rFonts w:eastAsia="Times New Roman"/>
          <w:noProof/>
          <w:color w:val="000000"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F3FD54B" wp14:editId="7EE69EE5">
                <wp:simplePos x="0" y="0"/>
                <wp:positionH relativeFrom="margin">
                  <wp:align>right</wp:align>
                </wp:positionH>
                <wp:positionV relativeFrom="paragraph">
                  <wp:posOffset>4457</wp:posOffset>
                </wp:positionV>
                <wp:extent cx="3573780" cy="621102"/>
                <wp:effectExtent l="0" t="0" r="7620" b="7620"/>
                <wp:wrapNone/>
                <wp:docPr id="1608084546" name="Rectangle 1608084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621102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66803" id="Rectangle 1608084546" o:spid="_x0000_s1026" style="position:absolute;margin-left:230.2pt;margin-top:.35pt;width:281.4pt;height:48.9pt;z-index:-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" fillcolor="#cfc4e6" stroked="f" strokeweight="1pt">
                <w10:wrap anchorx="margin"/>
              </v:rect>
            </w:pict>
          </mc:Fallback>
        </mc:AlternateContent>
      </w:r>
      <w:r w:rsidRPr="00AE4D93">
        <w:rPr>
          <w:b/>
          <w:bCs/>
        </w:rPr>
        <w:t>Recommendations</w:t>
      </w:r>
      <w:r>
        <w:t xml:space="preserve"> are things that should be done.</w:t>
      </w:r>
    </w:p>
    <w:p w14:paraId="2A662669" w14:textId="77777777" w:rsidR="00086EC2" w:rsidRDefault="00086EC2" w:rsidP="00280BD9">
      <w:pPr>
        <w:rPr>
          <w:lang w:eastAsia="en-GB"/>
        </w:rPr>
      </w:pPr>
    </w:p>
    <w:p w14:paraId="6A7911D4" w14:textId="77777777" w:rsidR="00086EC2" w:rsidRDefault="00086EC2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5C846DEC" w14:textId="08458DB8" w:rsidR="007074CB" w:rsidRDefault="00086EC2" w:rsidP="00280BD9">
      <w:pPr>
        <w:rPr>
          <w:lang w:eastAsia="en-GB"/>
        </w:rPr>
      </w:pPr>
      <w:r w:rsidRPr="009F1191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EE74491" wp14:editId="0001666B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762125" cy="1762125"/>
            <wp:effectExtent l="0" t="0" r="9525" b="9525"/>
            <wp:wrapNone/>
            <wp:docPr id="1708067149" name="Picture 1708067149" descr="A group of people standing next to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67149" name="Picture 1708067149" descr="A group of people standing next to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The recommendations are </w:t>
      </w:r>
      <w:r w:rsidR="007074CB">
        <w:rPr>
          <w:lang w:eastAsia="en-GB"/>
        </w:rPr>
        <w:t xml:space="preserve">made by the groups </w:t>
      </w:r>
      <w:r>
        <w:rPr>
          <w:lang w:eastAsia="en-GB"/>
        </w:rPr>
        <w:t xml:space="preserve">that are </w:t>
      </w:r>
      <w:r w:rsidR="007074CB">
        <w:rPr>
          <w:lang w:eastAsia="en-GB"/>
        </w:rPr>
        <w:t xml:space="preserve">checking New Zealand is following the </w:t>
      </w:r>
      <w:r w:rsidR="007074CB" w:rsidRPr="008140E5">
        <w:rPr>
          <w:b/>
          <w:bCs/>
          <w:lang w:eastAsia="en-GB"/>
        </w:rPr>
        <w:t>United Nations Convention on the Rights of Persons with Disabilities</w:t>
      </w:r>
      <w:r w:rsidR="007074CB">
        <w:rPr>
          <w:lang w:eastAsia="en-GB"/>
        </w:rPr>
        <w:t xml:space="preserve">. </w:t>
      </w:r>
    </w:p>
    <w:p w14:paraId="2A9A26A0" w14:textId="7E10264E" w:rsidR="00AE4D93" w:rsidRDefault="00AE4D93" w:rsidP="00AE4D93"/>
    <w:p w14:paraId="04BBEECD" w14:textId="0B9ECCE7" w:rsidR="00AE4D93" w:rsidRDefault="00086EC2" w:rsidP="00AE4D93">
      <w:r w:rsidRPr="00086EC2">
        <w:rPr>
          <w:noProof/>
        </w:rPr>
        <w:drawing>
          <wp:anchor distT="0" distB="0" distL="114300" distR="114300" simplePos="0" relativeHeight="251710464" behindDoc="0" locked="0" layoutInCell="1" allowOverlap="1" wp14:anchorId="7060ECE6" wp14:editId="12E2AD13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445207" cy="1990725"/>
            <wp:effectExtent l="0" t="0" r="3175" b="0"/>
            <wp:wrapNone/>
            <wp:docPr id="1749316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07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93" w:rsidRPr="00B54595">
        <w:rPr>
          <w:rFonts w:eastAsia="Times New Roman"/>
          <w:noProof/>
          <w:color w:val="000000"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2E20D7A" wp14:editId="72786D69">
                <wp:simplePos x="0" y="0"/>
                <wp:positionH relativeFrom="margin">
                  <wp:align>right</wp:align>
                </wp:positionH>
                <wp:positionV relativeFrom="paragraph">
                  <wp:posOffset>273661</wp:posOffset>
                </wp:positionV>
                <wp:extent cx="3573780" cy="3165894"/>
                <wp:effectExtent l="0" t="0" r="7620" b="0"/>
                <wp:wrapNone/>
                <wp:docPr id="979463272" name="Rectangle 979463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165894"/>
                        </a:xfrm>
                        <a:prstGeom prst="rect">
                          <a:avLst/>
                        </a:prstGeom>
                        <a:solidFill>
                          <a:srgbClr val="CFC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B3384" id="Rectangle 979463272" o:spid="_x0000_s1026" style="position:absolute;margin-left:230.2pt;margin-top:21.55pt;width:281.4pt;height:249.3pt;z-index:-25162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" fillcolor="#cfc4e6" stroked="f" strokeweight="1pt">
                <w10:wrap anchorx="margin"/>
              </v:rect>
            </w:pict>
          </mc:Fallback>
        </mc:AlternateContent>
      </w:r>
    </w:p>
    <w:p w14:paraId="1E880EDE" w14:textId="2D9015BD" w:rsidR="00AE4D93" w:rsidRPr="009F1191" w:rsidRDefault="00AE4D93" w:rsidP="00AE4D93">
      <w:r w:rsidRPr="009F1191">
        <w:t xml:space="preserve">The </w:t>
      </w:r>
      <w:r w:rsidRPr="009F1191">
        <w:rPr>
          <w:b/>
          <w:bCs/>
        </w:rPr>
        <w:t>United Nations Convention on the Rights of Persons with Disabilities</w:t>
      </w:r>
      <w:r w:rsidRPr="009F1191">
        <w:t xml:space="preserve"> is a law lots of countries have agreed to.</w:t>
      </w:r>
    </w:p>
    <w:p w14:paraId="64AF1A09" w14:textId="19DAC891" w:rsidR="00AE4D93" w:rsidRPr="009F1191" w:rsidRDefault="00AE4D93" w:rsidP="00AE4D93"/>
    <w:p w14:paraId="2C86BEBC" w14:textId="407B3575" w:rsidR="00AE4D93" w:rsidRPr="009F1191" w:rsidRDefault="00086EC2" w:rsidP="00AE4D93">
      <w:r w:rsidRPr="009F1191">
        <w:rPr>
          <w:rFonts w:eastAsia="Arial"/>
          <w:noProof/>
        </w:rPr>
        <w:drawing>
          <wp:anchor distT="0" distB="0" distL="114300" distR="114300" simplePos="0" relativeHeight="251689984" behindDoc="0" locked="0" layoutInCell="1" allowOverlap="1" wp14:anchorId="530F16C1" wp14:editId="51BEA1FE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1521097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-rights protest placard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0089D" w14:textId="577BB929" w:rsidR="00AE4D93" w:rsidRDefault="00AE4D93" w:rsidP="00AE4D93">
      <w:pPr>
        <w:rPr>
          <w:rFonts w:eastAsia="Arial"/>
        </w:rPr>
      </w:pPr>
      <w:r w:rsidRPr="009F1191">
        <w:rPr>
          <w:rFonts w:eastAsia="Arial"/>
        </w:rPr>
        <w:t>It says what governments must do to make sure disabled people get the same rights as everybody else.</w:t>
      </w:r>
    </w:p>
    <w:p w14:paraId="5BB70B8E" w14:textId="77777777" w:rsidR="00086EC2" w:rsidRDefault="00086EC2" w:rsidP="00AE4D93">
      <w:pPr>
        <w:rPr>
          <w:rFonts w:eastAsia="Arial"/>
        </w:rPr>
      </w:pPr>
    </w:p>
    <w:p w14:paraId="493AC9C0" w14:textId="77777777" w:rsidR="00086EC2" w:rsidRDefault="00086EC2">
      <w:pPr>
        <w:spacing w:line="240" w:lineRule="auto"/>
        <w:ind w:left="0"/>
        <w:rPr>
          <w:rFonts w:eastAsia="Arial"/>
        </w:rPr>
      </w:pPr>
      <w:r>
        <w:rPr>
          <w:rFonts w:eastAsia="Arial"/>
        </w:rPr>
        <w:br w:type="page"/>
      </w:r>
    </w:p>
    <w:p w14:paraId="45957FB6" w14:textId="77777777" w:rsidR="00086EC2" w:rsidRDefault="00086EC2" w:rsidP="00AE4D93">
      <w:pPr>
        <w:rPr>
          <w:rFonts w:eastAsia="Arial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712512" behindDoc="0" locked="0" layoutInCell="1" allowOverlap="1" wp14:anchorId="0AAFC0C3" wp14:editId="40DFE4FF">
            <wp:simplePos x="0" y="0"/>
            <wp:positionH relativeFrom="margin">
              <wp:align>left</wp:align>
            </wp:positionH>
            <wp:positionV relativeFrom="page">
              <wp:posOffset>923925</wp:posOffset>
            </wp:positionV>
            <wp:extent cx="1405890" cy="1463675"/>
            <wp:effectExtent l="0" t="0" r="3810" b="3175"/>
            <wp:wrapSquare wrapText="bothSides"/>
            <wp:docPr id="1867668473" name="Picture 1867668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92673" name="Picture 14057926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</w:rPr>
        <w:t>You can find an Easy Read translation of the United Nations Convention on the Rights of Persons with Disabilities at:</w:t>
      </w:r>
    </w:p>
    <w:p w14:paraId="1AF95B34" w14:textId="4BBA4FD5" w:rsidR="00086EC2" w:rsidRPr="009F1191" w:rsidRDefault="00086EC2" w:rsidP="00086EC2">
      <w:pPr>
        <w:ind w:left="3261"/>
        <w:rPr>
          <w:rFonts w:eastAsia="Arial"/>
        </w:rPr>
      </w:pPr>
      <w:r>
        <w:rPr>
          <w:rFonts w:eastAsia="Arial"/>
        </w:rPr>
        <w:br/>
      </w:r>
      <w:hyperlink r:id="rId68" w:history="1">
        <w:r w:rsidRPr="00086EC2">
          <w:rPr>
            <w:rStyle w:val="Hyperlink"/>
            <w:b/>
            <w:bCs/>
            <w:color w:val="000000" w:themeColor="text1"/>
            <w:u w:val="none"/>
            <w:lang w:val="en-NZ"/>
          </w:rPr>
          <w:t>www.odi.govt.nz/united-nations-convention-on-the-rights-of-persons-with-disabilities/read-the-convention/</w:t>
        </w:r>
      </w:hyperlink>
    </w:p>
    <w:p w14:paraId="5F79E5C7" w14:textId="2BC1F2C1" w:rsidR="007074CB" w:rsidRDefault="007074CB" w:rsidP="007074CB">
      <w:pPr>
        <w:pStyle w:val="Listtoplevel"/>
        <w:numPr>
          <w:ilvl w:val="0"/>
          <w:numId w:val="0"/>
        </w:numPr>
        <w:ind w:left="4253" w:hanging="567"/>
        <w:rPr>
          <w:lang w:eastAsia="en-GB"/>
        </w:rPr>
      </w:pPr>
    </w:p>
    <w:p w14:paraId="6270E479" w14:textId="77777777" w:rsidR="007074CB" w:rsidRDefault="007074CB" w:rsidP="007074C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1FF9E65A" w14:textId="79E5F469" w:rsidR="007074CB" w:rsidRDefault="007074CB" w:rsidP="007074C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5106CFDA" w14:textId="77777777" w:rsidR="007074CB" w:rsidRDefault="007074CB" w:rsidP="007074C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bookmarkEnd w:id="0"/>
    <w:p w14:paraId="0D60D124" w14:textId="77777777" w:rsidR="007074CB" w:rsidRDefault="007074CB" w:rsidP="007074C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5643F79E" w14:textId="77777777" w:rsidR="007074CB" w:rsidRDefault="007074CB" w:rsidP="007074C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087F4251" w14:textId="77777777" w:rsidR="007074CB" w:rsidRDefault="007074CB" w:rsidP="007074C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51FCFB5" w14:textId="77777777" w:rsidR="007074CB" w:rsidRDefault="007074CB" w:rsidP="007074CB">
      <w:pPr>
        <w:pStyle w:val="Heading1"/>
      </w:pPr>
      <w:r>
        <w:lastRenderedPageBreak/>
        <w:t>More information</w:t>
      </w:r>
    </w:p>
    <w:p w14:paraId="007001AA" w14:textId="77777777" w:rsidR="007074CB" w:rsidRDefault="007074CB" w:rsidP="007074CB"/>
    <w:p w14:paraId="63FC7EFE" w14:textId="77777777" w:rsidR="007074CB" w:rsidRDefault="007074CB" w:rsidP="007074CB"/>
    <w:p w14:paraId="68A0C4DE" w14:textId="77777777" w:rsidR="007074CB" w:rsidRDefault="007074CB" w:rsidP="007074CB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585F82BF" wp14:editId="6327AD3B">
            <wp:simplePos x="0" y="0"/>
            <wp:positionH relativeFrom="margin">
              <wp:align>left</wp:align>
            </wp:positionH>
            <wp:positionV relativeFrom="page">
              <wp:posOffset>2289558</wp:posOffset>
            </wp:positionV>
            <wp:extent cx="1405890" cy="1463675"/>
            <wp:effectExtent l="0" t="0" r="3810" b="3175"/>
            <wp:wrapSquare wrapText="bothSides"/>
            <wp:docPr id="1405792673" name="Picture 14057926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92673" name="Picture 14057926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277" cy="1465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find more information about Whaikaha on our website at:</w:t>
      </w:r>
    </w:p>
    <w:p w14:paraId="7AAD61D8" w14:textId="77777777" w:rsidR="007074CB" w:rsidRDefault="007074CB" w:rsidP="007074CB"/>
    <w:p w14:paraId="688F9C91" w14:textId="77777777" w:rsidR="007074CB" w:rsidRPr="00D24A17" w:rsidRDefault="007074CB" w:rsidP="007074CB">
      <w:pPr>
        <w:rPr>
          <w:b/>
          <w:bCs/>
        </w:rPr>
      </w:pPr>
      <w:r w:rsidRPr="00D24A17">
        <w:rPr>
          <w:b/>
          <w:bCs/>
        </w:rPr>
        <w:t>www.whaikaha.govt.nz</w:t>
      </w:r>
    </w:p>
    <w:p w14:paraId="687665AD" w14:textId="77777777" w:rsidR="007074CB" w:rsidRDefault="007074CB" w:rsidP="007074CB"/>
    <w:p w14:paraId="2127997B" w14:textId="77777777" w:rsidR="007074CB" w:rsidRDefault="007074CB" w:rsidP="007074CB">
      <w:r w:rsidRPr="00D24A17">
        <w:rPr>
          <w:noProof/>
        </w:rPr>
        <w:drawing>
          <wp:anchor distT="0" distB="0" distL="114300" distR="114300" simplePos="0" relativeHeight="251664384" behindDoc="0" locked="0" layoutInCell="1" allowOverlap="1" wp14:anchorId="042D9418" wp14:editId="63970028">
            <wp:simplePos x="0" y="0"/>
            <wp:positionH relativeFrom="margin">
              <wp:align>left</wp:align>
            </wp:positionH>
            <wp:positionV relativeFrom="paragraph">
              <wp:posOffset>81196</wp:posOffset>
            </wp:positionV>
            <wp:extent cx="1923822" cy="1923822"/>
            <wp:effectExtent l="0" t="0" r="0" b="0"/>
            <wp:wrapNone/>
            <wp:docPr id="209289072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90729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22" cy="19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7D24A" w14:textId="77777777" w:rsidR="007074CB" w:rsidRDefault="007074CB" w:rsidP="007074CB">
      <w:r>
        <w:t>You can also contact us by:</w:t>
      </w:r>
    </w:p>
    <w:p w14:paraId="038B02C1" w14:textId="77777777" w:rsidR="007074CB" w:rsidRDefault="007074CB" w:rsidP="007074CB">
      <w:pPr>
        <w:pStyle w:val="Listtoplevel"/>
      </w:pPr>
      <w:r w:rsidRPr="00D24A17">
        <w:drawing>
          <wp:anchor distT="0" distB="0" distL="114300" distR="114300" simplePos="0" relativeHeight="251662336" behindDoc="0" locked="0" layoutInCell="1" allowOverlap="1" wp14:anchorId="32EDFB83" wp14:editId="6ED6A987">
            <wp:simplePos x="0" y="0"/>
            <wp:positionH relativeFrom="margin">
              <wp:align>left</wp:align>
            </wp:positionH>
            <wp:positionV relativeFrom="paragraph">
              <wp:posOffset>1250794</wp:posOffset>
            </wp:positionV>
            <wp:extent cx="1518249" cy="1518249"/>
            <wp:effectExtent l="0" t="0" r="0" b="6350"/>
            <wp:wrapNone/>
            <wp:docPr id="67243224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3224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87" cy="152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email at:</w:t>
      </w:r>
      <w:r>
        <w:br/>
      </w:r>
      <w:r>
        <w:br/>
      </w:r>
      <w:r w:rsidRPr="00D24A17">
        <w:rPr>
          <w:b/>
          <w:bCs/>
        </w:rPr>
        <w:t>contact@whaikaha.govt.nz</w:t>
      </w:r>
    </w:p>
    <w:p w14:paraId="06F55D7D" w14:textId="77777777" w:rsidR="007074CB" w:rsidRDefault="007074CB" w:rsidP="007074CB">
      <w:pPr>
        <w:pStyle w:val="Listtoplevel"/>
      </w:pPr>
      <w:r>
        <w:t>phone on:</w:t>
      </w:r>
      <w:r>
        <w:br/>
      </w:r>
      <w:r>
        <w:br/>
      </w:r>
      <w:r w:rsidRPr="00D24A17">
        <w:rPr>
          <w:b/>
          <w:bCs/>
        </w:rPr>
        <w:t>0800 556 601</w:t>
      </w:r>
    </w:p>
    <w:p w14:paraId="0E1040CE" w14:textId="77777777" w:rsidR="007074CB" w:rsidRPr="008140E5" w:rsidRDefault="007074CB" w:rsidP="007074CB">
      <w:pPr>
        <w:pStyle w:val="Listtoplevel"/>
      </w:pPr>
      <w:r w:rsidRPr="00D24A17">
        <w:rPr>
          <w:b/>
          <w:bCs/>
        </w:rPr>
        <w:drawing>
          <wp:anchor distT="0" distB="0" distL="114300" distR="114300" simplePos="0" relativeHeight="251663360" behindDoc="0" locked="0" layoutInCell="1" allowOverlap="1" wp14:anchorId="3C32912F" wp14:editId="7AF89CB3">
            <wp:simplePos x="0" y="0"/>
            <wp:positionH relativeFrom="margin">
              <wp:align>left</wp:align>
            </wp:positionH>
            <wp:positionV relativeFrom="paragraph">
              <wp:posOffset>314361</wp:posOffset>
            </wp:positionV>
            <wp:extent cx="1759789" cy="1759789"/>
            <wp:effectExtent l="0" t="0" r="0" b="0"/>
            <wp:wrapNone/>
            <wp:docPr id="50744626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4626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32" cy="17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text at:</w:t>
      </w:r>
      <w:r>
        <w:br/>
      </w:r>
      <w:r>
        <w:br/>
      </w:r>
      <w:r w:rsidRPr="00D24A17">
        <w:rPr>
          <w:b/>
          <w:bCs/>
        </w:rPr>
        <w:t>4206</w:t>
      </w:r>
    </w:p>
    <w:p w14:paraId="2092E1C0" w14:textId="77777777" w:rsidR="007074CB" w:rsidRDefault="007074CB" w:rsidP="007074CB">
      <w:pPr>
        <w:spacing w:line="240" w:lineRule="auto"/>
        <w:ind w:left="0"/>
      </w:pPr>
      <w:r>
        <w:br w:type="page"/>
      </w:r>
    </w:p>
    <w:p w14:paraId="3DEB3E18" w14:textId="77777777" w:rsidR="007074CB" w:rsidRPr="00EF59FC" w:rsidRDefault="007074CB" w:rsidP="007074CB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671552" behindDoc="0" locked="0" layoutInCell="1" allowOverlap="1" wp14:anchorId="2EA07D0F" wp14:editId="5DEA7001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04B9F32B" w14:textId="77777777" w:rsidR="007074CB" w:rsidRPr="00EF59FC" w:rsidRDefault="007074CB" w:rsidP="007074CB">
      <w:pPr>
        <w:rPr>
          <w:rFonts w:eastAsia="Times New Roman" w:cs="Arial"/>
          <w:sz w:val="26"/>
          <w:szCs w:val="32"/>
          <w:lang w:val="en-GB" w:eastAsia="en-NZ"/>
        </w:rPr>
      </w:pPr>
    </w:p>
    <w:p w14:paraId="6CB260EE" w14:textId="77777777" w:rsidR="007074CB" w:rsidRPr="00EF59FC" w:rsidRDefault="007074CB" w:rsidP="007074CB">
      <w:pPr>
        <w:numPr>
          <w:ilvl w:val="0"/>
          <w:numId w:val="20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670528" behindDoc="0" locked="0" layoutInCell="1" allowOverlap="1" wp14:anchorId="05D7C21D" wp14:editId="413E8DA7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123D8007" w14:textId="77777777" w:rsidR="007074CB" w:rsidRPr="00EF59FC" w:rsidRDefault="007074CB" w:rsidP="007074CB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5C653FDE" w14:textId="77777777" w:rsidR="007074CB" w:rsidRPr="00EF59FC" w:rsidRDefault="007074CB" w:rsidP="007074CB">
      <w:pPr>
        <w:numPr>
          <w:ilvl w:val="0"/>
          <w:numId w:val="20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335011BF" w14:textId="77777777" w:rsidR="007074CB" w:rsidRPr="00EF59FC" w:rsidRDefault="007074CB" w:rsidP="007074CB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21C5AE05" w14:textId="77777777" w:rsidR="007074CB" w:rsidRPr="00EF59FC" w:rsidRDefault="007074CB" w:rsidP="007074CB">
      <w:pPr>
        <w:numPr>
          <w:ilvl w:val="0"/>
          <w:numId w:val="20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37B1C34B" w14:textId="77777777" w:rsidR="007074CB" w:rsidRPr="00EF59FC" w:rsidRDefault="007074CB" w:rsidP="007074CB">
      <w:pPr>
        <w:rPr>
          <w:rFonts w:eastAsia="Times New Roman" w:cs="Arial"/>
          <w:szCs w:val="32"/>
        </w:rPr>
      </w:pPr>
    </w:p>
    <w:p w14:paraId="399DE70B" w14:textId="77777777" w:rsidR="007074CB" w:rsidRPr="00EF59FC" w:rsidRDefault="007074CB" w:rsidP="007074CB">
      <w:pPr>
        <w:rPr>
          <w:rFonts w:eastAsia="Times New Roman" w:cs="Arial"/>
          <w:b/>
          <w:bCs/>
          <w:szCs w:val="32"/>
        </w:rPr>
      </w:pPr>
    </w:p>
    <w:p w14:paraId="79B55FD1" w14:textId="77777777" w:rsidR="007074CB" w:rsidRPr="00EF59FC" w:rsidRDefault="007074CB" w:rsidP="007074CB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669504" behindDoc="0" locked="0" layoutInCell="1" allowOverlap="1" wp14:anchorId="17CD2593" wp14:editId="34272D14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3E29D86D" w14:textId="77777777" w:rsidR="007074CB" w:rsidRPr="00EF59FC" w:rsidRDefault="007074CB" w:rsidP="007074CB">
      <w:pPr>
        <w:rPr>
          <w:rFonts w:eastAsia="Times New Roman" w:cs="Arial"/>
          <w:szCs w:val="32"/>
        </w:rPr>
      </w:pPr>
    </w:p>
    <w:p w14:paraId="66609F0B" w14:textId="77777777" w:rsidR="007074CB" w:rsidRPr="00EF59FC" w:rsidRDefault="007074CB" w:rsidP="007074CB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2104C32" w14:textId="77777777" w:rsidR="00D24A17" w:rsidRDefault="00D24A17">
      <w:pPr>
        <w:spacing w:line="240" w:lineRule="auto"/>
        <w:ind w:left="0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br w:type="page"/>
      </w:r>
    </w:p>
    <w:p w14:paraId="67913BBE" w14:textId="640FB146" w:rsidR="00AE4D93" w:rsidRPr="00E43F08" w:rsidRDefault="00AE4D93" w:rsidP="00AE4D93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4438804" wp14:editId="5B529099">
            <wp:simplePos x="0" y="0"/>
            <wp:positionH relativeFrom="margin">
              <wp:posOffset>-129540</wp:posOffset>
            </wp:positionH>
            <wp:positionV relativeFrom="paragraph">
              <wp:posOffset>281940</wp:posOffset>
            </wp:positionV>
            <wp:extent cx="2045518" cy="403860"/>
            <wp:effectExtent l="0" t="0" r="0" b="0"/>
            <wp:wrapNone/>
            <wp:docPr id="774555197" name="Picture 774555197" descr="Whaikah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55197" name="Picture 774555197" descr="Whaikaha lo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18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D494418" wp14:editId="3B0359E2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F3064" id="Rectangle: Rounded Corners 24" o:spid="_x0000_s1026" style="position:absolute;margin-left:-27.1pt;margin-top:-21.15pt;width:490.9pt;height:727.65pt;z-index:-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CF2431" w:rsidRPr="00086EC2">
        <w:rPr>
          <w:rFonts w:eastAsia="Times New Roman" w:cs="Arial"/>
          <w:szCs w:val="32"/>
          <w:lang w:eastAsia="en-NZ"/>
        </w:rPr>
        <w:t>Whaikaha</w:t>
      </w:r>
      <w:r w:rsidR="00CF2431">
        <w:rPr>
          <w:rFonts w:eastAsia="Times New Roman" w:cs="Arial"/>
          <w:szCs w:val="32"/>
          <w:lang w:eastAsia="en-NZ"/>
        </w:rPr>
        <w:t xml:space="preserve"> – </w:t>
      </w:r>
      <w:r w:rsidRPr="00086EC2">
        <w:rPr>
          <w:rFonts w:eastAsia="Times New Roman" w:cs="Arial"/>
          <w:szCs w:val="32"/>
          <w:lang w:eastAsia="en-NZ"/>
        </w:rPr>
        <w:t>Ministry of Disabled People</w:t>
      </w:r>
      <w:r>
        <w:rPr>
          <w:rFonts w:eastAsia="Times New Roman" w:cs="Arial"/>
          <w:szCs w:val="32"/>
          <w:lang w:eastAsia="en-NZ"/>
        </w:rPr>
        <w:t>.</w:t>
      </w:r>
    </w:p>
    <w:p w14:paraId="49ADCE86" w14:textId="77777777" w:rsidR="00AE4D93" w:rsidRPr="00E43F08" w:rsidRDefault="00AE4D93" w:rsidP="00AE4D9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BD8D71A" w14:textId="77777777" w:rsidR="00AE4D93" w:rsidRPr="00E43F08" w:rsidRDefault="00AE4D93" w:rsidP="00AE4D93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1F316EF" wp14:editId="75C39E05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8C0D3EB" w14:textId="77777777" w:rsidR="00AE4D93" w:rsidRPr="00E43F08" w:rsidRDefault="00AE4D93" w:rsidP="00AE4D9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C9225CB" wp14:editId="3DC0BFE0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E9F2F" w14:textId="136376DC" w:rsidR="00AE4D93" w:rsidRPr="00E43F08" w:rsidRDefault="00AE4D93" w:rsidP="00AE4D9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727DAC7B" w14:textId="69D38EA4" w:rsidR="00AE4D93" w:rsidRPr="00E43F08" w:rsidRDefault="003432A7" w:rsidP="00AE4D93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95104" behindDoc="1" locked="0" layoutInCell="1" allowOverlap="1" wp14:anchorId="268DDA34" wp14:editId="40343DA2">
            <wp:simplePos x="0" y="0"/>
            <wp:positionH relativeFrom="margin">
              <wp:posOffset>230505</wp:posOffset>
            </wp:positionH>
            <wp:positionV relativeFrom="paragraph">
              <wp:posOffset>135255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EE5CA" w14:textId="77777777" w:rsidR="00AE4D93" w:rsidRPr="00E43F08" w:rsidRDefault="00AE4D93" w:rsidP="00AE4D93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FD26102" w14:textId="77777777" w:rsidR="00AE4D93" w:rsidRPr="00EC6639" w:rsidRDefault="00AE4D93" w:rsidP="00AE4D93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4E04F68" w14:textId="77777777" w:rsidR="00AE4D93" w:rsidRPr="00E43F08" w:rsidRDefault="00AE4D93" w:rsidP="00AE4D93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698176" behindDoc="0" locked="0" layoutInCell="1" allowOverlap="1" wp14:anchorId="26753F91" wp14:editId="30B38C01">
            <wp:simplePos x="0" y="0"/>
            <wp:positionH relativeFrom="margin">
              <wp:posOffset>1905</wp:posOffset>
            </wp:positionH>
            <wp:positionV relativeFrom="paragraph">
              <wp:posOffset>309880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C534624" w14:textId="77777777" w:rsidR="00AE4D93" w:rsidRPr="00E43F08" w:rsidRDefault="00AE4D93" w:rsidP="00AE4D93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1B68221" w14:textId="57B907B9" w:rsidR="00AE4D93" w:rsidRPr="00E43F08" w:rsidRDefault="003432A7" w:rsidP="00AE4D93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00224" behindDoc="0" locked="0" layoutInCell="1" allowOverlap="1" wp14:anchorId="0AC6D434" wp14:editId="35448CCF">
            <wp:simplePos x="0" y="0"/>
            <wp:positionH relativeFrom="column">
              <wp:posOffset>985520</wp:posOffset>
            </wp:positionH>
            <wp:positionV relativeFrom="paragraph">
              <wp:posOffset>308610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9200" behindDoc="0" locked="0" layoutInCell="1" allowOverlap="1" wp14:anchorId="56F865A3" wp14:editId="4163EF21">
            <wp:simplePos x="0" y="0"/>
            <wp:positionH relativeFrom="column">
              <wp:posOffset>-129540</wp:posOffset>
            </wp:positionH>
            <wp:positionV relativeFrom="paragraph">
              <wp:posOffset>274320</wp:posOffset>
            </wp:positionV>
            <wp:extent cx="963829" cy="1021080"/>
            <wp:effectExtent l="0" t="0" r="0" b="762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29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93" w:rsidRPr="00E43F08">
        <w:t>Photosymbols.com</w:t>
      </w:r>
    </w:p>
    <w:p w14:paraId="01AB2EE4" w14:textId="1EAF2C55" w:rsidR="00AE4D93" w:rsidRPr="00E43F08" w:rsidRDefault="00AE4D93" w:rsidP="00AE4D93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F32A0E5" w14:textId="7118992B" w:rsidR="00AE4D93" w:rsidRPr="00AF668B" w:rsidRDefault="00AE4D93" w:rsidP="00AE4D93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4533048" w14:textId="574E2722" w:rsidR="00AE4D93" w:rsidRPr="00CF46AA" w:rsidRDefault="00AE4D93" w:rsidP="00AE4D93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67028C0" w14:textId="3AA76E77" w:rsidR="00AE4D93" w:rsidRPr="00AF668B" w:rsidRDefault="00AE4D93" w:rsidP="00AE4D93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4F402969" w14:textId="5EA78EE4" w:rsidR="00E757C5" w:rsidRPr="0060011B" w:rsidRDefault="00AE4D93" w:rsidP="00AE4D93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96128" behindDoc="0" locked="0" layoutInCell="1" allowOverlap="1" wp14:anchorId="6AB2CCDE" wp14:editId="686A50F7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E757C5" w:rsidRPr="0060011B" w:rsidSect="00EC5A04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93276"/>
        <w:left w:val="single" w:sz="24" w:space="24" w:color="493276"/>
        <w:bottom w:val="single" w:sz="24" w:space="24" w:color="493276"/>
        <w:right w:val="single" w:sz="24" w:space="24" w:color="49327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5F6B2" w14:textId="77777777" w:rsidR="009E7D32" w:rsidRDefault="009E7D32">
      <w:pPr>
        <w:spacing w:line="240" w:lineRule="auto"/>
      </w:pPr>
      <w:r>
        <w:separator/>
      </w:r>
    </w:p>
  </w:endnote>
  <w:endnote w:type="continuationSeparator" w:id="0">
    <w:p w14:paraId="005FDDA5" w14:textId="77777777" w:rsidR="009E7D32" w:rsidRDefault="009E7D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D6288C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DE28DA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124015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23116C8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3F9D9" w14:textId="77777777" w:rsidR="009E7D32" w:rsidRDefault="009E7D32">
      <w:pPr>
        <w:spacing w:line="240" w:lineRule="auto"/>
      </w:pPr>
      <w:r>
        <w:separator/>
      </w:r>
    </w:p>
  </w:footnote>
  <w:footnote w:type="continuationSeparator" w:id="0">
    <w:p w14:paraId="3207EF61" w14:textId="77777777" w:rsidR="009E7D32" w:rsidRDefault="009E7D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C2225" w14:textId="315C3E29" w:rsidR="003003A3" w:rsidRDefault="003003A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AC98482" wp14:editId="6E986EB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2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DEC2AB" w14:textId="34DECA14" w:rsidR="003003A3" w:rsidRPr="003003A3" w:rsidRDefault="003003A3" w:rsidP="003003A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003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9848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18DEC2AB" w14:textId="34DECA14" w:rsidR="003003A3" w:rsidRPr="003003A3" w:rsidRDefault="003003A3" w:rsidP="003003A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003A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84C6D" w14:textId="3DB320CC" w:rsidR="003003A3" w:rsidRDefault="003003A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FE0030" wp14:editId="3FF8448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3" name="Text Box 3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F51F84" w14:textId="60C6C027" w:rsidR="003003A3" w:rsidRPr="003003A3" w:rsidRDefault="003003A3" w:rsidP="003003A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003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E003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alt="IN-CONFIDENCE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12F51F84" w14:textId="60C6C027" w:rsidR="003003A3" w:rsidRPr="003003A3" w:rsidRDefault="003003A3" w:rsidP="003003A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003A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2829" w14:textId="14F3AB16" w:rsidR="003003A3" w:rsidRDefault="003003A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F71ACB" wp14:editId="161815B5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" name="Text Box 1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B3A01" w14:textId="5F8D3DA9" w:rsidR="003003A3" w:rsidRPr="003003A3" w:rsidRDefault="003003A3" w:rsidP="003003A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003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F71A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alt="IN-CONFIDENCE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701B3A01" w14:textId="5F8D3DA9" w:rsidR="003003A3" w:rsidRPr="003003A3" w:rsidRDefault="003003A3" w:rsidP="003003A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003A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47C23"/>
    <w:multiLevelType w:val="hybridMultilevel"/>
    <w:tmpl w:val="210879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9311DBC"/>
    <w:multiLevelType w:val="hybridMultilevel"/>
    <w:tmpl w:val="661835B0"/>
    <w:lvl w:ilvl="0" w:tplc="F6EC80EC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5475" w:hanging="360"/>
      </w:pPr>
    </w:lvl>
    <w:lvl w:ilvl="2" w:tplc="1409001B" w:tentative="1">
      <w:start w:val="1"/>
      <w:numFmt w:val="lowerRoman"/>
      <w:lvlText w:val="%3."/>
      <w:lvlJc w:val="right"/>
      <w:pPr>
        <w:ind w:left="6195" w:hanging="180"/>
      </w:pPr>
    </w:lvl>
    <w:lvl w:ilvl="3" w:tplc="1409000F" w:tentative="1">
      <w:start w:val="1"/>
      <w:numFmt w:val="decimal"/>
      <w:lvlText w:val="%4."/>
      <w:lvlJc w:val="left"/>
      <w:pPr>
        <w:ind w:left="6915" w:hanging="360"/>
      </w:pPr>
    </w:lvl>
    <w:lvl w:ilvl="4" w:tplc="14090019" w:tentative="1">
      <w:start w:val="1"/>
      <w:numFmt w:val="lowerLetter"/>
      <w:lvlText w:val="%5."/>
      <w:lvlJc w:val="left"/>
      <w:pPr>
        <w:ind w:left="7635" w:hanging="360"/>
      </w:pPr>
    </w:lvl>
    <w:lvl w:ilvl="5" w:tplc="1409001B" w:tentative="1">
      <w:start w:val="1"/>
      <w:numFmt w:val="lowerRoman"/>
      <w:lvlText w:val="%6."/>
      <w:lvlJc w:val="right"/>
      <w:pPr>
        <w:ind w:left="8355" w:hanging="180"/>
      </w:pPr>
    </w:lvl>
    <w:lvl w:ilvl="6" w:tplc="1409000F" w:tentative="1">
      <w:start w:val="1"/>
      <w:numFmt w:val="decimal"/>
      <w:lvlText w:val="%7."/>
      <w:lvlJc w:val="left"/>
      <w:pPr>
        <w:ind w:left="9075" w:hanging="360"/>
      </w:pPr>
    </w:lvl>
    <w:lvl w:ilvl="7" w:tplc="14090019" w:tentative="1">
      <w:start w:val="1"/>
      <w:numFmt w:val="lowerLetter"/>
      <w:lvlText w:val="%8."/>
      <w:lvlJc w:val="left"/>
      <w:pPr>
        <w:ind w:left="9795" w:hanging="360"/>
      </w:pPr>
    </w:lvl>
    <w:lvl w:ilvl="8" w:tplc="14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5EF53D8"/>
    <w:multiLevelType w:val="hybridMultilevel"/>
    <w:tmpl w:val="0A5CECB2"/>
    <w:lvl w:ilvl="0" w:tplc="938A8934">
      <w:numFmt w:val="bullet"/>
      <w:lvlText w:val=""/>
      <w:lvlJc w:val="left"/>
      <w:pPr>
        <w:ind w:left="4046" w:hanging="360"/>
      </w:pPr>
      <w:rPr>
        <w:rFonts w:ascii="Symbol" w:eastAsiaTheme="minorEastAsia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5DF253D9"/>
    <w:multiLevelType w:val="hybridMultilevel"/>
    <w:tmpl w:val="0FE8B15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5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4497C"/>
    <w:multiLevelType w:val="hybridMultilevel"/>
    <w:tmpl w:val="FFFFFFFF"/>
    <w:lvl w:ilvl="0" w:tplc="1E1EAD12">
      <w:start w:val="1"/>
      <w:numFmt w:val="decimal"/>
      <w:lvlText w:val="%1."/>
      <w:lvlJc w:val="left"/>
      <w:pPr>
        <w:ind w:left="4320" w:hanging="72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50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57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64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72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79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86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93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10080" w:hanging="180"/>
      </w:pPr>
      <w:rPr>
        <w:rFonts w:cs="Times New Roman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3"/>
  </w:num>
  <w:num w:numId="4" w16cid:durableId="90706847">
    <w:abstractNumId w:val="15"/>
  </w:num>
  <w:num w:numId="5" w16cid:durableId="313334513">
    <w:abstractNumId w:val="9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6"/>
  </w:num>
  <w:num w:numId="13" w16cid:durableId="88085121">
    <w:abstractNumId w:val="14"/>
  </w:num>
  <w:num w:numId="14" w16cid:durableId="549338951">
    <w:abstractNumId w:val="8"/>
  </w:num>
  <w:num w:numId="15" w16cid:durableId="398404871">
    <w:abstractNumId w:val="4"/>
  </w:num>
  <w:num w:numId="16" w16cid:durableId="716010114">
    <w:abstractNumId w:val="6"/>
  </w:num>
  <w:num w:numId="17" w16cid:durableId="1502352406">
    <w:abstractNumId w:val="2"/>
  </w:num>
  <w:num w:numId="18" w16cid:durableId="69392676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94573053">
    <w:abstractNumId w:val="2"/>
  </w:num>
  <w:num w:numId="20" w16cid:durableId="6404292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rAwNzc3MTcwMTA3MLZU0lEKTi0uzszPAykwqwUAkJc1AiwAAAA="/>
  </w:docVars>
  <w:rsids>
    <w:rsidRoot w:val="00320A5F"/>
    <w:rsid w:val="000013CC"/>
    <w:rsid w:val="00005DB6"/>
    <w:rsid w:val="000064D2"/>
    <w:rsid w:val="000227B4"/>
    <w:rsid w:val="0003092A"/>
    <w:rsid w:val="00035E86"/>
    <w:rsid w:val="0004557B"/>
    <w:rsid w:val="00086EC2"/>
    <w:rsid w:val="0009079F"/>
    <w:rsid w:val="000A3C46"/>
    <w:rsid w:val="00115149"/>
    <w:rsid w:val="00122416"/>
    <w:rsid w:val="00124EA8"/>
    <w:rsid w:val="001754F4"/>
    <w:rsid w:val="001B4DD5"/>
    <w:rsid w:val="001B76F2"/>
    <w:rsid w:val="001D223E"/>
    <w:rsid w:val="001E3429"/>
    <w:rsid w:val="00201791"/>
    <w:rsid w:val="00226F54"/>
    <w:rsid w:val="00257D60"/>
    <w:rsid w:val="00261BF8"/>
    <w:rsid w:val="00266B9F"/>
    <w:rsid w:val="00280BD9"/>
    <w:rsid w:val="003003A3"/>
    <w:rsid w:val="00315307"/>
    <w:rsid w:val="00320A5F"/>
    <w:rsid w:val="00323EB3"/>
    <w:rsid w:val="003432A7"/>
    <w:rsid w:val="00371C85"/>
    <w:rsid w:val="00376BE3"/>
    <w:rsid w:val="003A0AEE"/>
    <w:rsid w:val="003A5341"/>
    <w:rsid w:val="003F07F7"/>
    <w:rsid w:val="003F5628"/>
    <w:rsid w:val="004519BD"/>
    <w:rsid w:val="004535B5"/>
    <w:rsid w:val="004567B0"/>
    <w:rsid w:val="00465A22"/>
    <w:rsid w:val="004F56C0"/>
    <w:rsid w:val="00503AD5"/>
    <w:rsid w:val="00517837"/>
    <w:rsid w:val="00522E5E"/>
    <w:rsid w:val="00523269"/>
    <w:rsid w:val="00570380"/>
    <w:rsid w:val="005921AD"/>
    <w:rsid w:val="0060011B"/>
    <w:rsid w:val="00602339"/>
    <w:rsid w:val="00605552"/>
    <w:rsid w:val="0064667B"/>
    <w:rsid w:val="006936DA"/>
    <w:rsid w:val="006B45FC"/>
    <w:rsid w:val="006C14B2"/>
    <w:rsid w:val="006C5C26"/>
    <w:rsid w:val="006D12ED"/>
    <w:rsid w:val="006E050D"/>
    <w:rsid w:val="00705CA3"/>
    <w:rsid w:val="007074CB"/>
    <w:rsid w:val="00736E4E"/>
    <w:rsid w:val="00746E05"/>
    <w:rsid w:val="007829EC"/>
    <w:rsid w:val="007B01F7"/>
    <w:rsid w:val="007B14F7"/>
    <w:rsid w:val="007C7764"/>
    <w:rsid w:val="007E026E"/>
    <w:rsid w:val="007E7233"/>
    <w:rsid w:val="00840E1C"/>
    <w:rsid w:val="00863D53"/>
    <w:rsid w:val="008848CB"/>
    <w:rsid w:val="00887F23"/>
    <w:rsid w:val="008A1E87"/>
    <w:rsid w:val="008D437D"/>
    <w:rsid w:val="009411B0"/>
    <w:rsid w:val="0094516C"/>
    <w:rsid w:val="0098180B"/>
    <w:rsid w:val="009E7D32"/>
    <w:rsid w:val="00A05265"/>
    <w:rsid w:val="00A12915"/>
    <w:rsid w:val="00A52D6B"/>
    <w:rsid w:val="00A67570"/>
    <w:rsid w:val="00AE0D58"/>
    <w:rsid w:val="00AE4D93"/>
    <w:rsid w:val="00B17EA8"/>
    <w:rsid w:val="00B25FB0"/>
    <w:rsid w:val="00B50B0B"/>
    <w:rsid w:val="00B531D7"/>
    <w:rsid w:val="00B81A2E"/>
    <w:rsid w:val="00BB1BB6"/>
    <w:rsid w:val="00BC6480"/>
    <w:rsid w:val="00BC7E04"/>
    <w:rsid w:val="00BD34B6"/>
    <w:rsid w:val="00BE5028"/>
    <w:rsid w:val="00BF3832"/>
    <w:rsid w:val="00BF5DDC"/>
    <w:rsid w:val="00BF6655"/>
    <w:rsid w:val="00C200AE"/>
    <w:rsid w:val="00C50E06"/>
    <w:rsid w:val="00C81FD6"/>
    <w:rsid w:val="00CF2431"/>
    <w:rsid w:val="00D07010"/>
    <w:rsid w:val="00D24A17"/>
    <w:rsid w:val="00D42EE8"/>
    <w:rsid w:val="00D50F02"/>
    <w:rsid w:val="00D652D9"/>
    <w:rsid w:val="00D6581B"/>
    <w:rsid w:val="00D67451"/>
    <w:rsid w:val="00D852B6"/>
    <w:rsid w:val="00DC5D2A"/>
    <w:rsid w:val="00DF2E18"/>
    <w:rsid w:val="00E0337F"/>
    <w:rsid w:val="00E17BF8"/>
    <w:rsid w:val="00E25EA4"/>
    <w:rsid w:val="00E301CA"/>
    <w:rsid w:val="00E42B6D"/>
    <w:rsid w:val="00E56A37"/>
    <w:rsid w:val="00E70E61"/>
    <w:rsid w:val="00E757C5"/>
    <w:rsid w:val="00E75BEF"/>
    <w:rsid w:val="00EA567F"/>
    <w:rsid w:val="00EC5A04"/>
    <w:rsid w:val="00EC5F32"/>
    <w:rsid w:val="00EC7241"/>
    <w:rsid w:val="00EF3B81"/>
    <w:rsid w:val="00EF4A04"/>
    <w:rsid w:val="00F20BCC"/>
    <w:rsid w:val="00F32776"/>
    <w:rsid w:val="00F32DCE"/>
    <w:rsid w:val="00F33132"/>
    <w:rsid w:val="00F33F6E"/>
    <w:rsid w:val="00F60488"/>
    <w:rsid w:val="00F87859"/>
    <w:rsid w:val="00F92613"/>
    <w:rsid w:val="00F94BB3"/>
    <w:rsid w:val="00FB59B0"/>
    <w:rsid w:val="00FC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30C5D"/>
  <w15:chartTrackingRefBased/>
  <w15:docId w15:val="{50A8FF8F-2D7F-4E95-A85B-46061AE9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EC5A04"/>
    <w:pPr>
      <w:keepNext/>
      <w:keepLines/>
      <w:widowControl w:val="0"/>
      <w:pBdr>
        <w:top w:val="single" w:sz="18" w:space="10" w:color="493276"/>
        <w:left w:val="single" w:sz="18" w:space="4" w:color="493276"/>
        <w:bottom w:val="single" w:sz="18" w:space="0" w:color="493276"/>
        <w:right w:val="single" w:sz="18" w:space="4" w:color="493276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C5A0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Paragraph1,List Bullet indent,Body,Level 3,Rec para,List 1,Other List,Bullet List,FooterText,numbered,Paragraphe de liste1,Bulletr List Paragraph,列出段落,列出段落1,Listeafsnit1,Parágrafo da Lista1,lp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Paragraph1 Char,List Bullet indent Char,Body Char,Level 3 Char,Rec para Char,List 1 Char,Other List Char,Bullet List Char,FooterText Char,numbered Char,Paragraphe de liste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75BEF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4"/>
      <w:szCs w:val="64"/>
      <w:lang w:val="en-NZ" w:eastAsia="en-GB"/>
    </w:rPr>
  </w:style>
  <w:style w:type="character" w:customStyle="1" w:styleId="TitleChar">
    <w:name w:val="Title Char"/>
    <w:basedOn w:val="DefaultParagraphFont"/>
    <w:link w:val="Title"/>
    <w:rsid w:val="00E75BEF"/>
    <w:rPr>
      <w:rFonts w:ascii="Arial" w:eastAsiaTheme="majorEastAsia" w:hAnsi="Arial" w:cstheme="majorBidi"/>
      <w:b/>
      <w:color w:val="000000" w:themeColor="text1"/>
      <w:spacing w:val="-10"/>
      <w:kern w:val="28"/>
      <w:sz w:val="64"/>
      <w:szCs w:val="64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24A1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E026E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8.jpeg"/><Relationship Id="rId68" Type="http://schemas.openxmlformats.org/officeDocument/2006/relationships/hyperlink" Target="http://www.odi.govt.nz/united-nations-convention-on-the-rights-of-persons-with-disabilities/read-the-convention/" TargetMode="External"/><Relationship Id="rId76" Type="http://schemas.openxmlformats.org/officeDocument/2006/relationships/image" Target="media/image60.png"/><Relationship Id="rId84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82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17.jpeg"/><Relationship Id="rId44" Type="http://schemas.openxmlformats.org/officeDocument/2006/relationships/image" Target="media/image32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7.png"/><Relationship Id="rId30" Type="http://schemas.openxmlformats.org/officeDocument/2006/relationships/image" Target="media/image16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77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2.jpe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7.jpeg"/><Relationship Id="rId70" Type="http://schemas.openxmlformats.org/officeDocument/2006/relationships/image" Target="media/image54.png"/><Relationship Id="rId75" Type="http://schemas.openxmlformats.org/officeDocument/2006/relationships/image" Target="media/image59.jpeg"/><Relationship Id="rId83" Type="http://schemas.openxmlformats.org/officeDocument/2006/relationships/header" Target="header2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Hume\Downloads\Easy%20Read%20Template%20(Septem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(September 2023).dotx</Template>
  <TotalTime>0</TotalTime>
  <Pages>19</Pages>
  <Words>949</Words>
  <Characters>5413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Joanna McLeod</cp:lastModifiedBy>
  <cp:revision>2</cp:revision>
  <dcterms:created xsi:type="dcterms:W3CDTF">2023-12-13T05:00:00Z</dcterms:created>
  <dcterms:modified xsi:type="dcterms:W3CDTF">2023-12-13T05:00:00Z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2023-12-13T05:00:42Z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2833c2b8-3663-44c0-a9da-240f15d9510a</vt:lpwstr>
  </property>
  <property fmtid="{D5CDD505-2E9C-101B-9397-08002B2CF9AE}" pid="11" name="MSIP_Label_f43e46a9-9901-46e9-bfae-bb6189d4cb66_ContentBits">
    <vt:lpwstr>1</vt:lpwstr>
  </property>
</Properties>
</file>