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41C5A0" w14:textId="198700F7" w:rsidR="00F87859" w:rsidRDefault="00932E08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594240" behindDoc="0" locked="0" layoutInCell="1" allowOverlap="1" wp14:anchorId="5F2C8E74" wp14:editId="0698BEF5">
            <wp:simplePos x="0" y="0"/>
            <wp:positionH relativeFrom="column">
              <wp:posOffset>-247650</wp:posOffset>
            </wp:positionH>
            <wp:positionV relativeFrom="paragraph">
              <wp:posOffset>-212090</wp:posOffset>
            </wp:positionV>
            <wp:extent cx="3851622" cy="1517015"/>
            <wp:effectExtent l="0" t="0" r="0" b="0"/>
            <wp:wrapNone/>
            <wp:docPr id="720856597" name="Picture 5" descr="Logo for Whaikaha - Ministry of Disabled People.&#10;&#10;Description of logo: Like the rātā vines growing together and flourishing to stand strong in the warmth of the sun. This logo has a QR code to view the New Zealand Sign Language video of the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856597" name="Picture 5" descr="Logo for Whaikaha - Ministry of Disabled People.&#10;&#10;Description of logo: Like the rātā vines growing together and flourishing to stand strong in the warmth of the sun. This logo has a QR code to view the New Zealand Sign Language video of the logo. 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622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85024" behindDoc="0" locked="0" layoutInCell="1" allowOverlap="1" wp14:anchorId="63FE2B18" wp14:editId="44D7E19E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74CC4" w14:textId="2C0A6FB8" w:rsidR="00F87859" w:rsidRDefault="00F87859" w:rsidP="00F87859">
      <w:pPr>
        <w:rPr>
          <w:rFonts w:cs="Arial"/>
          <w:szCs w:val="32"/>
        </w:rPr>
      </w:pPr>
    </w:p>
    <w:p w14:paraId="2758B32D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AA1A75D" w14:textId="77777777" w:rsidR="005D2FBE" w:rsidRDefault="007D333D" w:rsidP="0083712D">
      <w:pPr>
        <w:pStyle w:val="Title"/>
      </w:pPr>
      <w:bookmarkStart w:id="0" w:name="_Hlk181616064"/>
      <w:r>
        <w:rPr>
          <w:noProof/>
          <w:lang w:val="en-AU"/>
        </w:rPr>
        <w:drawing>
          <wp:anchor distT="0" distB="0" distL="114300" distR="114300" simplePos="0" relativeHeight="251725312" behindDoc="0" locked="0" layoutInCell="1" allowOverlap="1" wp14:anchorId="6EEB797A" wp14:editId="6A83548C">
            <wp:simplePos x="0" y="0"/>
            <wp:positionH relativeFrom="column">
              <wp:posOffset>-6166725</wp:posOffset>
            </wp:positionH>
            <wp:positionV relativeFrom="paragraph">
              <wp:posOffset>3274180</wp:posOffset>
            </wp:positionV>
            <wp:extent cx="5156829" cy="4107164"/>
            <wp:effectExtent l="0" t="0" r="6350" b="8255"/>
            <wp:wrapNone/>
            <wp:docPr id="1027788192" name="Picture 16" descr="A person speaking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788192" name="Picture 16" descr="A person speaking to a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829" cy="4107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134B">
        <w:rPr>
          <w:lang w:val="en-AU"/>
        </w:rPr>
        <w:br/>
      </w:r>
      <w:r w:rsidR="0053134B" w:rsidRPr="0083712D">
        <w:t xml:space="preserve">A message from </w:t>
      </w:r>
      <w:r w:rsidR="00FA0CB0" w:rsidRPr="0083712D">
        <w:t xml:space="preserve">Whaikaha – </w:t>
      </w:r>
    </w:p>
    <w:p w14:paraId="5ECD450C" w14:textId="20146CE1" w:rsidR="0083712D" w:rsidRDefault="00FA0CB0" w:rsidP="0083712D">
      <w:pPr>
        <w:pStyle w:val="Title"/>
      </w:pPr>
      <w:r w:rsidRPr="0083712D">
        <w:t>Ministry of Disabled People</w:t>
      </w:r>
      <w:r w:rsidR="0053134B" w:rsidRPr="0083712D">
        <w:t xml:space="preserve"> </w:t>
      </w:r>
    </w:p>
    <w:p w14:paraId="5D2085E4" w14:textId="03DEB4E1" w:rsidR="0053134B" w:rsidRPr="00FA0CB0" w:rsidRDefault="0053134B" w:rsidP="0083712D">
      <w:pPr>
        <w:pStyle w:val="Title"/>
      </w:pPr>
      <w:r w:rsidRPr="0083712D">
        <w:t xml:space="preserve">to </w:t>
      </w:r>
      <w:r w:rsidR="00FA0CB0" w:rsidRPr="0083712D">
        <w:t>d</w:t>
      </w:r>
      <w:r w:rsidRPr="0083712D">
        <w:t xml:space="preserve">isabled </w:t>
      </w:r>
      <w:r w:rsidR="00FA0CB0" w:rsidRPr="0083712D">
        <w:t>s</w:t>
      </w:r>
      <w:r w:rsidRPr="0083712D">
        <w:t xml:space="preserve">urvivors of </w:t>
      </w:r>
      <w:r w:rsidR="00FA0CB0" w:rsidRPr="0083712D">
        <w:t>a</w:t>
      </w:r>
      <w:r w:rsidRPr="0083712D">
        <w:t xml:space="preserve">buse in </w:t>
      </w:r>
      <w:proofErr w:type="gramStart"/>
      <w:r w:rsidR="00FA0CB0" w:rsidRPr="0083712D">
        <w:t>c</w:t>
      </w:r>
      <w:r w:rsidRPr="0083712D">
        <w:t>are</w:t>
      </w:r>
      <w:bookmarkEnd w:id="0"/>
      <w:proofErr w:type="gramEnd"/>
    </w:p>
    <w:p w14:paraId="005C5790" w14:textId="421ED87C" w:rsidR="001A4C6D" w:rsidRPr="001A4C6D" w:rsidRDefault="007D333D" w:rsidP="0083712D">
      <w:pPr>
        <w:pStyle w:val="Title"/>
      </w:pPr>
      <w:r>
        <w:rPr>
          <w:noProof/>
        </w:rPr>
        <w:drawing>
          <wp:anchor distT="0" distB="0" distL="114300" distR="114300" simplePos="0" relativeHeight="251728384" behindDoc="0" locked="0" layoutInCell="1" allowOverlap="1" wp14:anchorId="33FDBD58" wp14:editId="4B4F6044">
            <wp:simplePos x="0" y="0"/>
            <wp:positionH relativeFrom="margin">
              <wp:posOffset>1259725</wp:posOffset>
            </wp:positionH>
            <wp:positionV relativeFrom="paragraph">
              <wp:posOffset>238125</wp:posOffset>
            </wp:positionV>
            <wp:extent cx="3456688" cy="3089564"/>
            <wp:effectExtent l="0" t="0" r="0" b="0"/>
            <wp:wrapNone/>
            <wp:docPr id="44386891" name="Picture 121" descr="Photos of Paula Tesoriero who is the Chief Excutive of Whaikaha - Ministry of Disabled People. &#10;&#10;Paula has short brown hair and is wearing a while top with black sp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6891" name="Picture 121" descr="Photos of Paula Tesoriero who is the Chief Excutive of Whaikaha - Ministry of Disabled People. &#10;&#10;Paula has short brown hair and is wearing a while top with black spots.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688" cy="3089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A6EB4" w14:textId="0981CB25" w:rsidR="00887F23" w:rsidRDefault="00887F23" w:rsidP="0083712D">
      <w:pPr>
        <w:pStyle w:val="Title"/>
      </w:pPr>
    </w:p>
    <w:p w14:paraId="6675B11A" w14:textId="3B1714A7" w:rsidR="00887F23" w:rsidRDefault="00887F23" w:rsidP="0083712D">
      <w:pPr>
        <w:pStyle w:val="Title"/>
      </w:pPr>
    </w:p>
    <w:p w14:paraId="75D95E25" w14:textId="77777777" w:rsidR="0083712D" w:rsidRDefault="00570380" w:rsidP="0053134B">
      <w:pPr>
        <w:pStyle w:val="Datepublished"/>
      </w:pPr>
      <w:r>
        <w:br/>
      </w:r>
      <w:r>
        <w:br/>
      </w:r>
    </w:p>
    <w:p w14:paraId="2079384F" w14:textId="77777777" w:rsidR="0083712D" w:rsidRPr="0083712D" w:rsidRDefault="0083712D" w:rsidP="0053134B">
      <w:pPr>
        <w:pStyle w:val="Datepublished"/>
        <w:rPr>
          <w:sz w:val="38"/>
          <w:szCs w:val="20"/>
        </w:rPr>
      </w:pPr>
    </w:p>
    <w:p w14:paraId="579F8E9A" w14:textId="77777777" w:rsidR="001D1EB0" w:rsidRPr="001D1EB0" w:rsidRDefault="001D1EB0" w:rsidP="0053134B">
      <w:pPr>
        <w:pStyle w:val="Datepublished"/>
        <w:rPr>
          <w:rFonts w:cs="Arial"/>
          <w:color w:val="001D35"/>
          <w:szCs w:val="44"/>
          <w:shd w:val="clear" w:color="auto" w:fill="FFFFFF"/>
        </w:rPr>
      </w:pPr>
      <w:r w:rsidRPr="001D1EB0">
        <w:rPr>
          <w:rFonts w:cs="Arial"/>
          <w:color w:val="001D35"/>
          <w:szCs w:val="44"/>
          <w:shd w:val="clear" w:color="auto" w:fill="FFFFFF"/>
        </w:rPr>
        <w:t>Paula Tesoriero</w:t>
      </w:r>
    </w:p>
    <w:p w14:paraId="085F0324" w14:textId="7025078D" w:rsidR="0083712D" w:rsidRPr="001D1EB0" w:rsidRDefault="0083712D" w:rsidP="0053134B">
      <w:pPr>
        <w:pStyle w:val="Datepublished"/>
        <w:rPr>
          <w:sz w:val="46"/>
          <w:szCs w:val="28"/>
        </w:rPr>
      </w:pPr>
      <w:r w:rsidRPr="001D1EB0">
        <w:rPr>
          <w:sz w:val="46"/>
          <w:szCs w:val="28"/>
        </w:rPr>
        <w:t>Chief Executive</w:t>
      </w:r>
    </w:p>
    <w:p w14:paraId="5353EA67" w14:textId="761E6D96" w:rsidR="00F87859" w:rsidRPr="0053134B" w:rsidRDefault="00FA0CB0" w:rsidP="0053134B">
      <w:pPr>
        <w:pStyle w:val="Datepublished"/>
      </w:pPr>
      <w:r w:rsidRPr="0083712D">
        <w:rPr>
          <w:sz w:val="32"/>
          <w:szCs w:val="14"/>
        </w:rPr>
        <w:br/>
      </w:r>
      <w:r w:rsidR="00887F23" w:rsidRPr="0053134B">
        <w:t xml:space="preserve">Published: </w:t>
      </w:r>
      <w:r w:rsidR="0053134B">
        <w:t>November 2024</w:t>
      </w:r>
    </w:p>
    <w:p w14:paraId="1A5391C2" w14:textId="77777777" w:rsidR="00B04466" w:rsidRDefault="00F87859" w:rsidP="00B04466">
      <w:pPr>
        <w:pStyle w:val="Heading1"/>
      </w:pPr>
      <w:r w:rsidRPr="00153863">
        <w:br w:type="page"/>
      </w:r>
      <w:r w:rsidR="00B04466">
        <w:lastRenderedPageBreak/>
        <w:t>Before you start</w:t>
      </w:r>
    </w:p>
    <w:p w14:paraId="32FEC537" w14:textId="77777777" w:rsidR="007D333D" w:rsidRPr="007D333D" w:rsidRDefault="007D333D" w:rsidP="007D333D">
      <w:pPr>
        <w:rPr>
          <w:rFonts w:cs="Times New Roman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5E3CFD6F" wp14:editId="61FFA394">
            <wp:simplePos x="0" y="0"/>
            <wp:positionH relativeFrom="margin">
              <wp:posOffset>-191770</wp:posOffset>
            </wp:positionH>
            <wp:positionV relativeFrom="paragraph">
              <wp:posOffset>273050</wp:posOffset>
            </wp:positionV>
            <wp:extent cx="1363345" cy="1927860"/>
            <wp:effectExtent l="0" t="0" r="8255" b="0"/>
            <wp:wrapNone/>
            <wp:docPr id="57667919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7919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09EC7" w14:textId="77777777" w:rsidR="007D333D" w:rsidRPr="007D333D" w:rsidRDefault="007D333D" w:rsidP="007D333D">
      <w:pPr>
        <w:rPr>
          <w:rFonts w:cs="Times New Roman"/>
        </w:rPr>
      </w:pPr>
    </w:p>
    <w:p w14:paraId="2E38234B" w14:textId="77777777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</w:rPr>
        <w:t>This Easy Read document talks about abuse.</w:t>
      </w:r>
    </w:p>
    <w:p w14:paraId="3AAEB669" w14:textId="77777777" w:rsidR="007D333D" w:rsidRPr="007D333D" w:rsidRDefault="007D333D" w:rsidP="007D333D">
      <w:pPr>
        <w:rPr>
          <w:rFonts w:cs="Times New Roman"/>
        </w:rPr>
      </w:pPr>
    </w:p>
    <w:p w14:paraId="5B989C88" w14:textId="77777777" w:rsidR="007D333D" w:rsidRPr="007D333D" w:rsidRDefault="007D333D" w:rsidP="007D333D">
      <w:pPr>
        <w:rPr>
          <w:rFonts w:cs="Times New Roman"/>
        </w:rPr>
      </w:pPr>
    </w:p>
    <w:p w14:paraId="08B9E4B4" w14:textId="1DDDE264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2E3F567B" wp14:editId="3F2CEFA3">
                <wp:simplePos x="0" y="0"/>
                <wp:positionH relativeFrom="margin">
                  <wp:align>left</wp:align>
                </wp:positionH>
                <wp:positionV relativeFrom="paragraph">
                  <wp:posOffset>385445</wp:posOffset>
                </wp:positionV>
                <wp:extent cx="1325880" cy="181356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5880" cy="1813560"/>
                          <a:chOff x="0" y="-129540"/>
                          <a:chExt cx="1591733" cy="2059940"/>
                        </a:xfrm>
                      </wpg:grpSpPr>
                      <pic:pic xmlns:pic="http://schemas.openxmlformats.org/drawingml/2006/picture">
                        <pic:nvPicPr>
                          <pic:cNvPr id="52389546" name="Picture 5238954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29540"/>
                            <a:ext cx="129603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3995508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77333" y="10160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0A408" id="Group 3" o:spid="_x0000_s1026" style="position:absolute;margin-left:0;margin-top:30.35pt;width:104.4pt;height:142.8pt;z-index:251730432;mso-position-horizontal:left;mso-position-horizontal-relative:margin" coordorigin=",-1295" coordsize="15917,205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389546" o:spid="_x0000_s1027" type="#_x0000_t75" style="position:absolute;top:-1295;width:12960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">
                  <v:imagedata r:id="rId15" o:title=""/>
                </v:shape>
                <v:shape id="Graphic 4" o:spid="_x0000_s1028" type="#_x0000_t75" style="position:absolute;left:6773;top:1016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">
                  <v:imagedata r:id="rId16" o:title=""/>
                </v:shape>
                <w10:wrap anchorx="margin"/>
              </v:group>
            </w:pict>
          </mc:Fallback>
        </mc:AlternateContent>
      </w:r>
      <w:r w:rsidRPr="007D333D">
        <w:rPr>
          <w:rFonts w:cs="Times New Roman"/>
        </w:rPr>
        <w:t>This information may upset some people when they are reading it.</w:t>
      </w:r>
    </w:p>
    <w:p w14:paraId="5E8771F4" w14:textId="77777777" w:rsidR="007D333D" w:rsidRPr="007D333D" w:rsidRDefault="007D333D" w:rsidP="007D333D">
      <w:pPr>
        <w:rPr>
          <w:rFonts w:cs="Times New Roman"/>
        </w:rPr>
      </w:pPr>
    </w:p>
    <w:p w14:paraId="0D2B900F" w14:textId="77777777" w:rsidR="007D333D" w:rsidRPr="007D333D" w:rsidRDefault="007D333D" w:rsidP="007D333D">
      <w:pPr>
        <w:rPr>
          <w:rFonts w:cs="Times New Roman"/>
        </w:rPr>
      </w:pPr>
    </w:p>
    <w:p w14:paraId="5B4250EF" w14:textId="77777777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</w:rPr>
        <w:t>This information is not meant to scare anyone.</w:t>
      </w:r>
    </w:p>
    <w:p w14:paraId="1A27D797" w14:textId="77777777" w:rsidR="007D333D" w:rsidRPr="007D333D" w:rsidRDefault="007D333D" w:rsidP="007D333D">
      <w:pPr>
        <w:rPr>
          <w:rFonts w:cs="Times New Roman"/>
        </w:rPr>
      </w:pPr>
    </w:p>
    <w:p w14:paraId="05866B84" w14:textId="10D9F9B8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  <w:noProof/>
        </w:rPr>
        <w:drawing>
          <wp:anchor distT="0" distB="0" distL="114300" distR="114300" simplePos="0" relativeHeight="251732480" behindDoc="0" locked="0" layoutInCell="1" allowOverlap="1" wp14:anchorId="4EE56FD2" wp14:editId="18AA7394">
            <wp:simplePos x="0" y="0"/>
            <wp:positionH relativeFrom="margin">
              <wp:posOffset>-152400</wp:posOffset>
            </wp:positionH>
            <wp:positionV relativeFrom="paragraph">
              <wp:posOffset>187960</wp:posOffset>
            </wp:positionV>
            <wp:extent cx="1729740" cy="1130300"/>
            <wp:effectExtent l="0" t="0" r="3810" b="0"/>
            <wp:wrapThrough wrapText="bothSides">
              <wp:wrapPolygon edited="0">
                <wp:start x="0" y="0"/>
                <wp:lineTo x="0" y="21115"/>
                <wp:lineTo x="21410" y="21115"/>
                <wp:lineTo x="21410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74826" w14:textId="77777777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</w:rPr>
        <w:t xml:space="preserve">If you are upset after reading this Easy Read </w:t>
      </w:r>
      <w:proofErr w:type="gramStart"/>
      <w:r w:rsidRPr="007D333D">
        <w:rPr>
          <w:rFonts w:cs="Times New Roman"/>
        </w:rPr>
        <w:t>document</w:t>
      </w:r>
      <w:proofErr w:type="gramEnd"/>
      <w:r w:rsidRPr="007D333D">
        <w:rPr>
          <w:rFonts w:cs="Times New Roman"/>
        </w:rPr>
        <w:t xml:space="preserve"> you can talk to your:</w:t>
      </w:r>
    </w:p>
    <w:p w14:paraId="2DF79F31" w14:textId="53051626" w:rsidR="007D333D" w:rsidRPr="007D333D" w:rsidRDefault="007D333D" w:rsidP="007D333D">
      <w:pPr>
        <w:numPr>
          <w:ilvl w:val="0"/>
          <w:numId w:val="14"/>
        </w:numPr>
        <w:spacing w:before="480"/>
        <w:ind w:left="4253" w:hanging="567"/>
        <w:rPr>
          <w:rFonts w:eastAsia="Times New Roman" w:cs="Times New Roman"/>
          <w:szCs w:val="22"/>
          <w:lang w:val="en-GB"/>
        </w:rPr>
      </w:pPr>
      <w:r w:rsidRPr="007D333D">
        <w:rPr>
          <w:rFonts w:eastAsia="Times New Roman" w:cs="Times New Roman"/>
          <w:noProof/>
          <w:szCs w:val="22"/>
          <w:lang w:val="en-GB"/>
        </w:rPr>
        <w:drawing>
          <wp:anchor distT="0" distB="0" distL="114300" distR="114300" simplePos="0" relativeHeight="251731456" behindDoc="0" locked="0" layoutInCell="1" allowOverlap="1" wp14:anchorId="52FF9B89" wp14:editId="39F21F60">
            <wp:simplePos x="0" y="0"/>
            <wp:positionH relativeFrom="column">
              <wp:posOffset>19050</wp:posOffset>
            </wp:positionH>
            <wp:positionV relativeFrom="paragraph">
              <wp:posOffset>226060</wp:posOffset>
            </wp:positionV>
            <wp:extent cx="1607185" cy="1127760"/>
            <wp:effectExtent l="0" t="0" r="0" b="0"/>
            <wp:wrapThrough wrapText="bothSides">
              <wp:wrapPolygon edited="0">
                <wp:start x="0" y="0"/>
                <wp:lineTo x="0" y="21162"/>
                <wp:lineTo x="21250" y="21162"/>
                <wp:lineTo x="21250" y="0"/>
                <wp:lineTo x="0" y="0"/>
              </wp:wrapPolygon>
            </wp:wrapThrough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333D">
        <w:rPr>
          <w:rFonts w:eastAsia="Times New Roman" w:cs="Times New Roman"/>
          <w:szCs w:val="22"/>
          <w:lang w:val="en-GB"/>
        </w:rPr>
        <w:t>whānau / family</w:t>
      </w:r>
    </w:p>
    <w:p w14:paraId="0FA2D5EC" w14:textId="77777777" w:rsidR="007D333D" w:rsidRPr="007D333D" w:rsidRDefault="007D333D" w:rsidP="007D333D">
      <w:pPr>
        <w:numPr>
          <w:ilvl w:val="0"/>
          <w:numId w:val="14"/>
        </w:numPr>
        <w:spacing w:before="480"/>
        <w:ind w:left="4253" w:hanging="567"/>
        <w:rPr>
          <w:rFonts w:eastAsia="Times New Roman" w:cs="Times New Roman"/>
          <w:szCs w:val="22"/>
          <w:lang w:val="en-GB"/>
        </w:rPr>
      </w:pPr>
      <w:r w:rsidRPr="007D333D">
        <w:rPr>
          <w:rFonts w:eastAsia="Times New Roman" w:cs="Times New Roman"/>
          <w:szCs w:val="22"/>
          <w:lang w:val="en-GB"/>
        </w:rPr>
        <w:t>friends.</w:t>
      </w:r>
    </w:p>
    <w:p w14:paraId="7848CBF6" w14:textId="74F57E45" w:rsidR="00B04466" w:rsidRDefault="00B04466" w:rsidP="007D333D"/>
    <w:p w14:paraId="5F943BBB" w14:textId="77777777" w:rsidR="00FA0CB0" w:rsidRDefault="00FA0CB0">
      <w:pPr>
        <w:spacing w:line="240" w:lineRule="auto"/>
        <w:ind w:left="0"/>
      </w:pPr>
      <w:r>
        <w:br w:type="page"/>
      </w:r>
    </w:p>
    <w:p w14:paraId="1BC5A4F7" w14:textId="020D9EDD" w:rsidR="00B04466" w:rsidRDefault="00B04466" w:rsidP="00B04466"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3EC13AFD" wp14:editId="43AAD86D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587500" cy="1587500"/>
            <wp:effectExtent l="0" t="0" r="0" b="0"/>
            <wp:wrapNone/>
            <wp:docPr id="92308363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contact the Survivor Experiences Service for support.</w:t>
      </w:r>
    </w:p>
    <w:p w14:paraId="0856504E" w14:textId="77777777" w:rsidR="00B04466" w:rsidRDefault="00B04466" w:rsidP="00B04466"/>
    <w:p w14:paraId="72537921" w14:textId="77777777" w:rsidR="00B04466" w:rsidRDefault="00B04466" w:rsidP="00B04466"/>
    <w:p w14:paraId="075ADB0E" w14:textId="77777777" w:rsidR="00B04466" w:rsidRDefault="00B04466" w:rsidP="00B04466">
      <w:r>
        <w:t xml:space="preserve">In New Zealand you can </w:t>
      </w:r>
      <w:r>
        <w:rPr>
          <w:b/>
          <w:bCs/>
        </w:rPr>
        <w:t>phone</w:t>
      </w:r>
      <w:r>
        <w:t>:</w:t>
      </w:r>
    </w:p>
    <w:p w14:paraId="43926980" w14:textId="2AADE07B" w:rsidR="00B04466" w:rsidRDefault="00B04466" w:rsidP="00B04466"/>
    <w:p w14:paraId="62E61CEE" w14:textId="12C8A3EC" w:rsidR="00B04466" w:rsidRDefault="00B04466" w:rsidP="00B04466">
      <w:r>
        <w:rPr>
          <w:b/>
          <w:bCs/>
          <w:lang w:val="en-GB"/>
        </w:rPr>
        <w:t xml:space="preserve">0800 456 090 </w:t>
      </w:r>
    </w:p>
    <w:p w14:paraId="30F0B09A" w14:textId="3645528D" w:rsidR="00B04466" w:rsidRDefault="00B05283" w:rsidP="00B04466">
      <w:r>
        <w:rPr>
          <w:noProof/>
        </w:rPr>
        <w:drawing>
          <wp:anchor distT="0" distB="0" distL="114300" distR="114300" simplePos="0" relativeHeight="251674112" behindDoc="0" locked="0" layoutInCell="1" allowOverlap="1" wp14:anchorId="1600D1B5" wp14:editId="330B53D8">
            <wp:simplePos x="0" y="0"/>
            <wp:positionH relativeFrom="margin">
              <wp:align>left</wp:align>
            </wp:positionH>
            <wp:positionV relativeFrom="paragraph">
              <wp:posOffset>257175</wp:posOffset>
            </wp:positionV>
            <wp:extent cx="1498600" cy="1498600"/>
            <wp:effectExtent l="0" t="0" r="6350" b="6350"/>
            <wp:wrapNone/>
            <wp:docPr id="1330403720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3CB21" w14:textId="77777777" w:rsidR="00B04466" w:rsidRDefault="00B04466" w:rsidP="00B04466"/>
    <w:p w14:paraId="388479E5" w14:textId="77777777" w:rsidR="00B04466" w:rsidRDefault="00B04466" w:rsidP="00B04466">
      <w:pPr>
        <w:ind w:right="-46"/>
      </w:pPr>
      <w:r>
        <w:t xml:space="preserve">If you are calling from </w:t>
      </w:r>
      <w:proofErr w:type="gramStart"/>
      <w:r>
        <w:t>Australia</w:t>
      </w:r>
      <w:proofErr w:type="gramEnd"/>
      <w:r>
        <w:t xml:space="preserve"> you can </w:t>
      </w:r>
      <w:r>
        <w:rPr>
          <w:b/>
          <w:bCs/>
        </w:rPr>
        <w:t>phone:</w:t>
      </w:r>
      <w:r>
        <w:tab/>
      </w:r>
    </w:p>
    <w:p w14:paraId="4D4515EA" w14:textId="680A62ED" w:rsidR="00B04466" w:rsidRDefault="00B04466" w:rsidP="00B04466">
      <w:pPr>
        <w:ind w:right="-46"/>
      </w:pPr>
    </w:p>
    <w:p w14:paraId="6E669609" w14:textId="71821CB9" w:rsidR="00B04466" w:rsidRDefault="00B05283" w:rsidP="00B04466">
      <w:pPr>
        <w:ind w:right="-4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3879BF68" wp14:editId="78006EE2">
                <wp:simplePos x="0" y="0"/>
                <wp:positionH relativeFrom="margin">
                  <wp:align>left</wp:align>
                </wp:positionH>
                <wp:positionV relativeFrom="paragraph">
                  <wp:posOffset>604520</wp:posOffset>
                </wp:positionV>
                <wp:extent cx="1981200" cy="1016635"/>
                <wp:effectExtent l="0" t="0" r="0" b="0"/>
                <wp:wrapNone/>
                <wp:docPr id="1751550093" name="Group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200" cy="1016635"/>
                          <a:chOff x="0" y="0"/>
                          <a:chExt cx="1981200" cy="1016635"/>
                        </a:xfrm>
                      </wpg:grpSpPr>
                      <pic:pic xmlns:pic="http://schemas.openxmlformats.org/drawingml/2006/picture">
                        <pic:nvPicPr>
                          <pic:cNvPr id="695025662" name="Picture 6950256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1016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523862" name="Picture 4355238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9027" y="21938"/>
                            <a:ext cx="862173" cy="992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BCD948" id="Group 40" o:spid="_x0000_s1026" alt="&quot;&quot;" style="position:absolute;margin-left:0;margin-top:47.6pt;width:156pt;height:80.05pt;z-index:251671040;mso-position-horizontal:left;mso-position-horizontal-relative:margin;mso-width-relative:margin;mso-height-relative:margin" coordsize="19812,101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">
                <v:shape id="Picture 695025662" o:spid="_x0000_s1027" type="#_x0000_t75" alt="&quot;&quot;" style="position:absolute;width:8826;height:10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">
                  <v:imagedata r:id="rId23" o:title=""/>
                </v:shape>
                <v:shape id="Picture 435523862" o:spid="_x0000_s1028" type="#_x0000_t75" alt="&quot;&quot;" style="position:absolute;left:11190;top:219;width:8622;height: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">
                  <v:imagedata r:id="rId24" o:title=""/>
                </v:shape>
                <w10:wrap anchorx="margin"/>
              </v:group>
            </w:pict>
          </mc:Fallback>
        </mc:AlternateContent>
      </w:r>
      <w:r w:rsidR="00B04466">
        <w:rPr>
          <w:b/>
          <w:bCs/>
          <w:lang w:val="en-GB"/>
        </w:rPr>
        <w:t>1 800 456 032</w:t>
      </w:r>
      <w:r w:rsidR="00B04466">
        <w:rPr>
          <w:b/>
          <w:bCs/>
          <w:lang w:val="en-GB"/>
        </w:rPr>
        <w:br/>
      </w:r>
    </w:p>
    <w:p w14:paraId="7096C3EA" w14:textId="77777777" w:rsidR="00B04466" w:rsidRDefault="00B04466" w:rsidP="00B04466"/>
    <w:p w14:paraId="62E6D088" w14:textId="77777777" w:rsidR="00B04466" w:rsidRDefault="00B04466" w:rsidP="00B04466">
      <w:r>
        <w:t>You can call this number:</w:t>
      </w:r>
    </w:p>
    <w:p w14:paraId="1BC5C474" w14:textId="77777777" w:rsidR="00B05283" w:rsidRDefault="00B05283" w:rsidP="00B04466"/>
    <w:p w14:paraId="4BDADA3B" w14:textId="7A16A074" w:rsidR="00B04466" w:rsidRDefault="00B04466" w:rsidP="00B04466">
      <w:pPr>
        <w:pStyle w:val="Listtoplevel"/>
        <w:numPr>
          <w:ilvl w:val="0"/>
          <w:numId w:val="13"/>
        </w:numPr>
        <w:spacing w:before="0"/>
      </w:pPr>
      <w: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31B0CA87" wp14:editId="0076A0B3">
                <wp:simplePos x="0" y="0"/>
                <wp:positionH relativeFrom="margin">
                  <wp:align>left</wp:align>
                </wp:positionH>
                <wp:positionV relativeFrom="paragraph">
                  <wp:posOffset>153035</wp:posOffset>
                </wp:positionV>
                <wp:extent cx="1191895" cy="1191895"/>
                <wp:effectExtent l="0" t="0" r="0" b="8255"/>
                <wp:wrapNone/>
                <wp:docPr id="2130538603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1895" cy="1191895"/>
                          <a:chOff x="0" y="0"/>
                          <a:chExt cx="1191895" cy="1191895"/>
                        </a:xfrm>
                      </wpg:grpSpPr>
                      <pic:pic xmlns:pic="http://schemas.openxmlformats.org/drawingml/2006/picture">
                        <pic:nvPicPr>
                          <pic:cNvPr id="1041973764" name="Picture 1041973764" descr="A blue and white notebook with writing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7104197" name="Rectangle 1047104197"/>
                        <wps:cNvSpPr/>
                        <wps:spPr>
                          <a:xfrm>
                            <a:off x="121463" y="26365"/>
                            <a:ext cx="1009498" cy="7827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AD4EE4" id="Group 39" o:spid="_x0000_s1026" alt="&quot;&quot;" style="position:absolute;margin-left:0;margin-top:12.05pt;width:93.85pt;height:93.85pt;z-index:251664896;mso-position-horizontal:left;mso-position-horizontal-relative:margin" coordsize="11918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">
                <v:shape id="Picture 1041973764" o:spid="_x0000_s1027" type="#_x0000_t75" alt="A blue and white notebook with writing on it&#10;&#10;Description automatically generated" style="position:absolute;width:11918;height:1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">
                  <v:imagedata r:id="rId26" o:title="A blue and white notebook with writing on it&#10;&#10;Description automatically generated"/>
                </v:shape>
                <v:rect id="Rectangle 1047104197" o:spid="_x0000_s1028" style="position:absolute;left:1214;top:263;width:10095;height:7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" filled="f" strokecolor="red" strokeweight="2.25pt"/>
                <w10:wrap anchorx="margin"/>
              </v:group>
            </w:pict>
          </mc:Fallback>
        </mc:AlternateContent>
      </w:r>
      <w:r>
        <w:t xml:space="preserve">between </w:t>
      </w:r>
      <w:r>
        <w:rPr>
          <w:b/>
          <w:bCs/>
        </w:rPr>
        <w:t>8:30 am</w:t>
      </w:r>
      <w:r>
        <w:t xml:space="preserve"> to </w:t>
      </w:r>
      <w:r>
        <w:rPr>
          <w:b/>
          <w:bCs/>
        </w:rPr>
        <w:t>4:30 pm</w:t>
      </w:r>
      <w:r>
        <w:t xml:space="preserve"> </w:t>
      </w:r>
    </w:p>
    <w:p w14:paraId="25F2E7B2" w14:textId="77777777" w:rsidR="00B04466" w:rsidRDefault="00B04466" w:rsidP="00B04466">
      <w:pPr>
        <w:pStyle w:val="Listtoplevel"/>
        <w:numPr>
          <w:ilvl w:val="0"/>
          <w:numId w:val="13"/>
        </w:numPr>
        <w:rPr>
          <w:b/>
          <w:bCs/>
        </w:rPr>
      </w:pPr>
      <w:r>
        <w:t>from</w:t>
      </w:r>
      <w:r>
        <w:rPr>
          <w:b/>
          <w:bCs/>
        </w:rPr>
        <w:t xml:space="preserve"> Monday </w:t>
      </w:r>
      <w:r>
        <w:t>to</w:t>
      </w:r>
      <w:r>
        <w:rPr>
          <w:b/>
          <w:bCs/>
        </w:rPr>
        <w:t xml:space="preserve"> Friday.</w:t>
      </w:r>
    </w:p>
    <w:p w14:paraId="72AF5E78" w14:textId="0B469B54" w:rsidR="00B04466" w:rsidRDefault="00B04466" w:rsidP="00B04466"/>
    <w:p w14:paraId="4CC81462" w14:textId="3ADA0B05" w:rsidR="00B04466" w:rsidRDefault="00B04466" w:rsidP="00B04466"/>
    <w:p w14:paraId="32C2D7EF" w14:textId="2EC19878" w:rsidR="00B04466" w:rsidRDefault="00B05283" w:rsidP="00B04466"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66567D66" wp14:editId="0C3D9F0C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1813560" cy="1389380"/>
                <wp:effectExtent l="0" t="0" r="0" b="0"/>
                <wp:wrapNone/>
                <wp:docPr id="378071694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389380"/>
                          <a:chOff x="0" y="0"/>
                          <a:chExt cx="1813738" cy="1389456"/>
                        </a:xfrm>
                      </wpg:grpSpPr>
                      <pic:pic xmlns:pic="http://schemas.openxmlformats.org/drawingml/2006/picture">
                        <pic:nvPicPr>
                          <pic:cNvPr id="1937004444" name="Picture 19370044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69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9981824" name="Picture 1969981824" descr="A person looking at her wat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1053" y="226771"/>
                            <a:ext cx="1162685" cy="1162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CD35C" id="Group 38" o:spid="_x0000_s1026" alt="&quot;&quot;" style="position:absolute;margin-left:0;margin-top:1.05pt;width:142.8pt;height:109.4pt;z-index:251673088;mso-position-horizontal:left;mso-position-horizontal-relative:margin" coordsize="18137,138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">
                <v:shape id="Picture 1937004444" o:spid="_x0000_s1027" type="#_x0000_t75" alt="&quot;&quot;" style="position:absolute;width:9975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">
                  <v:imagedata r:id="rId29" o:title=""/>
                </v:shape>
                <v:shape id="Picture 1969981824" o:spid="_x0000_s1028" type="#_x0000_t75" alt="A person looking at her watch&#10;&#10;Description automatically generated" style="position:absolute;left:6510;top:2267;width:11627;height:1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">
                  <v:imagedata r:id="rId30" o:title="A person looking at her watch&#10;&#10;Description automatically generated"/>
                </v:shape>
                <w10:wrap anchorx="margin"/>
              </v:group>
            </w:pict>
          </mc:Fallback>
        </mc:AlternateContent>
      </w:r>
      <w:r w:rsidR="00B04466">
        <w:t>These times are for the New Zealand time zones.</w:t>
      </w:r>
    </w:p>
    <w:p w14:paraId="77E2A79D" w14:textId="77777777" w:rsidR="00B04466" w:rsidRDefault="00B04466" w:rsidP="00B04466"/>
    <w:p w14:paraId="4D45304A" w14:textId="47506E41" w:rsidR="00B04466" w:rsidRDefault="00B04466" w:rsidP="00B04466"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1F15A286" wp14:editId="549C600E">
            <wp:simplePos x="0" y="0"/>
            <wp:positionH relativeFrom="margin">
              <wp:align>left</wp:align>
            </wp:positionH>
            <wp:positionV relativeFrom="paragraph">
              <wp:posOffset>-205105</wp:posOffset>
            </wp:positionV>
            <wp:extent cx="1268095" cy="1268095"/>
            <wp:effectExtent l="0" t="0" r="8255" b="8255"/>
            <wp:wrapNone/>
            <wp:docPr id="84300967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26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also send a </w:t>
      </w:r>
      <w:r>
        <w:rPr>
          <w:b/>
          <w:bCs/>
        </w:rPr>
        <w:t>text</w:t>
      </w:r>
      <w:r>
        <w:t xml:space="preserve"> to the Survivor Experiences Service.</w:t>
      </w:r>
    </w:p>
    <w:p w14:paraId="725A6344" w14:textId="77777777" w:rsidR="00B04466" w:rsidRDefault="00B04466" w:rsidP="00B04466"/>
    <w:p w14:paraId="109F267C" w14:textId="2BB72A27" w:rsidR="00B04466" w:rsidRDefault="00B04466" w:rsidP="00B04466">
      <w:r>
        <w:rPr>
          <w:noProof/>
        </w:rPr>
        <w:drawing>
          <wp:anchor distT="0" distB="0" distL="114300" distR="114300" simplePos="0" relativeHeight="251678208" behindDoc="0" locked="0" layoutInCell="1" allowOverlap="1" wp14:anchorId="1C08BACF" wp14:editId="0AC8F22D">
            <wp:simplePos x="0" y="0"/>
            <wp:positionH relativeFrom="column">
              <wp:posOffset>87630</wp:posOffset>
            </wp:positionH>
            <wp:positionV relativeFrom="paragraph">
              <wp:posOffset>285750</wp:posOffset>
            </wp:positionV>
            <wp:extent cx="1076325" cy="1493520"/>
            <wp:effectExtent l="0" t="0" r="9525" b="0"/>
            <wp:wrapNone/>
            <wp:docPr id="196763657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63657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42369" w14:textId="77777777" w:rsidR="00B04466" w:rsidRDefault="00B04466" w:rsidP="00B04466">
      <w:r>
        <w:t xml:space="preserve">In New Zealand you can send a </w:t>
      </w:r>
      <w:r>
        <w:rPr>
          <w:b/>
          <w:bCs/>
        </w:rPr>
        <w:t>text</w:t>
      </w:r>
      <w:r>
        <w:t xml:space="preserve"> to:</w:t>
      </w:r>
    </w:p>
    <w:p w14:paraId="021F4E1D" w14:textId="77777777" w:rsidR="00B04466" w:rsidRDefault="00B04466" w:rsidP="00B04466">
      <w:pPr>
        <w:rPr>
          <w:b/>
          <w:bCs/>
          <w:lang w:val="en-GB"/>
        </w:rPr>
      </w:pPr>
    </w:p>
    <w:p w14:paraId="06044F48" w14:textId="77777777" w:rsidR="00B04466" w:rsidRDefault="00B04466" w:rsidP="00B04466">
      <w:pPr>
        <w:rPr>
          <w:b/>
          <w:bCs/>
          <w:lang w:val="en-GB"/>
        </w:rPr>
      </w:pPr>
      <w:r>
        <w:rPr>
          <w:b/>
          <w:bCs/>
          <w:lang w:val="en-GB"/>
        </w:rPr>
        <w:t>8328</w:t>
      </w:r>
    </w:p>
    <w:p w14:paraId="6E623F18" w14:textId="19AFD7C8" w:rsidR="00B04466" w:rsidRDefault="00B04466" w:rsidP="00B04466">
      <w:pPr>
        <w:rPr>
          <w:b/>
          <w:bCs/>
          <w:lang w:val="en-GB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 wp14:anchorId="15F35FA8" wp14:editId="0E1DEA15">
            <wp:simplePos x="0" y="0"/>
            <wp:positionH relativeFrom="margin">
              <wp:posOffset>92075</wp:posOffset>
            </wp:positionH>
            <wp:positionV relativeFrom="paragraph">
              <wp:posOffset>589280</wp:posOffset>
            </wp:positionV>
            <wp:extent cx="1297940" cy="1297940"/>
            <wp:effectExtent l="0" t="0" r="0" b="0"/>
            <wp:wrapNone/>
            <wp:docPr id="84538977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9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B668F" w14:textId="77777777" w:rsidR="00B04466" w:rsidRDefault="00B04466" w:rsidP="00B04466">
      <w:r>
        <w:t xml:space="preserve">If you are texting from </w:t>
      </w:r>
      <w:proofErr w:type="gramStart"/>
      <w:r>
        <w:t>Australia</w:t>
      </w:r>
      <w:proofErr w:type="gramEnd"/>
      <w:r>
        <w:t xml:space="preserve"> you can send a </w:t>
      </w:r>
      <w:r>
        <w:rPr>
          <w:b/>
          <w:bCs/>
        </w:rPr>
        <w:t>text</w:t>
      </w:r>
      <w:r>
        <w:t xml:space="preserve"> to:</w:t>
      </w:r>
    </w:p>
    <w:p w14:paraId="183A4768" w14:textId="77777777" w:rsidR="00B04466" w:rsidRDefault="00B04466" w:rsidP="00B04466">
      <w:pPr>
        <w:rPr>
          <w:b/>
          <w:bCs/>
          <w:lang w:val="en-GB"/>
        </w:rPr>
      </w:pPr>
    </w:p>
    <w:p w14:paraId="0ED210E3" w14:textId="77777777" w:rsidR="00B04466" w:rsidRDefault="00B04466" w:rsidP="00B04466">
      <w:pPr>
        <w:rPr>
          <w:b/>
          <w:bCs/>
          <w:lang w:val="en-GB"/>
        </w:rPr>
      </w:pPr>
      <w:r>
        <w:rPr>
          <w:b/>
          <w:bCs/>
          <w:lang w:val="en-GB"/>
        </w:rPr>
        <w:t>+61 438 384 957</w:t>
      </w:r>
    </w:p>
    <w:p w14:paraId="2BDE9F78" w14:textId="77777777" w:rsidR="00B04466" w:rsidRDefault="00B04466" w:rsidP="00B04466"/>
    <w:p w14:paraId="1698919E" w14:textId="641436AA" w:rsidR="00B04466" w:rsidRDefault="00B04466" w:rsidP="00B04466"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34A97C4F" wp14:editId="27335995">
                <wp:simplePos x="0" y="0"/>
                <wp:positionH relativeFrom="margin">
                  <wp:align>left</wp:align>
                </wp:positionH>
                <wp:positionV relativeFrom="paragraph">
                  <wp:posOffset>74295</wp:posOffset>
                </wp:positionV>
                <wp:extent cx="1857375" cy="1363345"/>
                <wp:effectExtent l="0" t="0" r="0" b="0"/>
                <wp:wrapNone/>
                <wp:docPr id="361429181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1363345"/>
                          <a:chOff x="0" y="0"/>
                          <a:chExt cx="1857375" cy="1363278"/>
                        </a:xfrm>
                      </wpg:grpSpPr>
                      <pic:pic xmlns:pic="http://schemas.openxmlformats.org/drawingml/2006/picture">
                        <pic:nvPicPr>
                          <pic:cNvPr id="1153304410" name="Picture 115330441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13798579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2421" y="633663"/>
                            <a:ext cx="729615" cy="729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D12B7A" id="Group 34" o:spid="_x0000_s1026" alt="&quot;&quot;" style="position:absolute;margin-left:0;margin-top:5.85pt;width:146.25pt;height:107.35pt;z-index:251670016;mso-position-horizontal:left;mso-position-horizontal-relative:margin" coordsize="18573,1363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">
                <v:shape id="Picture 1153304410" o:spid="_x0000_s1027" type="#_x0000_t75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">
                  <v:imagedata r:id="rId36" o:title=""/>
                </v:shape>
                <v:shape id="Graphic 551237073" o:spid="_x0000_s1028" type="#_x0000_t75" alt="Close with solid fill" style="position:absolute;left:9224;top:6336;width:7296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">
                  <v:imagedata r:id="rId37" o:title="Close with solid fill"/>
                </v:shape>
                <w10:wrap anchorx="margin"/>
              </v:group>
            </w:pict>
          </mc:Fallback>
        </mc:AlternateContent>
      </w:r>
    </w:p>
    <w:p w14:paraId="761717C3" w14:textId="77777777" w:rsidR="00B04466" w:rsidRDefault="00B04466" w:rsidP="00B04466">
      <w:r>
        <w:t xml:space="preserve">It does not cost any money to </w:t>
      </w:r>
      <w:r>
        <w:br/>
        <w:t>call / text the Survivor Experiences Service.</w:t>
      </w:r>
    </w:p>
    <w:p w14:paraId="6EF78AF9" w14:textId="77777777" w:rsidR="00B04466" w:rsidRDefault="00B04466" w:rsidP="00B04466"/>
    <w:p w14:paraId="299B6B78" w14:textId="23E71510" w:rsidR="00B04466" w:rsidRDefault="00B04466" w:rsidP="00B04466">
      <w:r>
        <w:rPr>
          <w:noProof/>
        </w:rPr>
        <w:drawing>
          <wp:anchor distT="0" distB="0" distL="114300" distR="114300" simplePos="0" relativeHeight="251677184" behindDoc="0" locked="0" layoutInCell="1" allowOverlap="1" wp14:anchorId="6512B917" wp14:editId="2CA9D7CF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1397000" cy="1397000"/>
            <wp:effectExtent l="0" t="0" r="0" b="0"/>
            <wp:wrapNone/>
            <wp:docPr id="146464302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69B8E" w14:textId="77777777" w:rsidR="00B04466" w:rsidRDefault="00B04466" w:rsidP="00B04466">
      <w:r>
        <w:t xml:space="preserve">You can also send the Survivor Experiences Service an </w:t>
      </w:r>
      <w:r>
        <w:rPr>
          <w:b/>
          <w:bCs/>
        </w:rPr>
        <w:t>email</w:t>
      </w:r>
      <w:r>
        <w:t xml:space="preserve"> at:</w:t>
      </w:r>
    </w:p>
    <w:p w14:paraId="433A82EF" w14:textId="77777777" w:rsidR="00B04466" w:rsidRDefault="00B04466" w:rsidP="00B04466"/>
    <w:p w14:paraId="36BDD754" w14:textId="77777777" w:rsidR="00B04466" w:rsidRPr="00B04466" w:rsidRDefault="0017669C" w:rsidP="00B04466">
      <w:pPr>
        <w:ind w:hanging="709"/>
        <w:rPr>
          <w:b/>
          <w:bCs/>
        </w:rPr>
      </w:pPr>
      <w:hyperlink r:id="rId39" w:history="1">
        <w:r w:rsidR="00B04466" w:rsidRPr="00B04466">
          <w:rPr>
            <w:rStyle w:val="Hyperlink"/>
            <w:b/>
            <w:bCs/>
            <w:color w:val="auto"/>
            <w:u w:val="none"/>
          </w:rPr>
          <w:t>contact@survivorexperiences.govt.nz</w:t>
        </w:r>
      </w:hyperlink>
      <w:r w:rsidR="00B04466" w:rsidRPr="00B04466">
        <w:rPr>
          <w:b/>
          <w:bCs/>
        </w:rPr>
        <w:t xml:space="preserve"> </w:t>
      </w:r>
    </w:p>
    <w:p w14:paraId="55546076" w14:textId="2F3AFEDC" w:rsidR="00570380" w:rsidRPr="00570380" w:rsidRDefault="00124EA8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 xml:space="preserve">About this </w:t>
      </w:r>
      <w:r w:rsidR="00657CFE">
        <w:rPr>
          <w:noProof/>
          <w:lang w:val="en-NZ" w:eastAsia="en-NZ"/>
        </w:rPr>
        <w:t>document</w:t>
      </w:r>
    </w:p>
    <w:p w14:paraId="2105700D" w14:textId="77777777" w:rsidR="00D852B6" w:rsidRDefault="00D852B6" w:rsidP="00124EA8"/>
    <w:p w14:paraId="5CF1F0AA" w14:textId="2FF17A27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330BC52D" wp14:editId="5E20B61A">
                <wp:simplePos x="0" y="0"/>
                <wp:positionH relativeFrom="margin">
                  <wp:posOffset>-182880</wp:posOffset>
                </wp:positionH>
                <wp:positionV relativeFrom="paragraph">
                  <wp:posOffset>177165</wp:posOffset>
                </wp:positionV>
                <wp:extent cx="1811655" cy="81915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1655" cy="819150"/>
                          <a:chOff x="0" y="0"/>
                          <a:chExt cx="1876689" cy="904875"/>
                        </a:xfrm>
                      </wpg:grpSpPr>
                      <pic:pic xmlns:pic="http://schemas.openxmlformats.org/drawingml/2006/picture">
                        <pic:nvPicPr>
                          <pic:cNvPr id="21" name="Picture 41" descr="A calendar with a date and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339" y="9525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173530" id="Group 8" o:spid="_x0000_s1026" style="position:absolute;margin-left:-14.4pt;margin-top:13.95pt;width:142.65pt;height:64.5pt;z-index:251734528;mso-position-horizontal-relative:margin;mso-width-relative:margin;mso-height-relative:margin" coordsize="18766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">
                <v:shape id="Picture 41" o:spid="_x0000_s1027" type="#_x0000_t75" alt="A calendar with a date and a number&#10;&#10;Description automatically generated" style="position:absolute;width:8953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">
                  <v:imagedata r:id="rId42" o:title="A calendar with a date and a number&#10;&#10;Description automatically generated"/>
                </v:shape>
                <v:shape id="Picture 41" o:spid="_x0000_s1028" type="#_x0000_t75" style="position:absolute;left:9813;top:95;width:8953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">
                  <v:imagedata r:id="rId43" o:title=""/>
                </v:shape>
                <w10:wrap anchorx="margin"/>
              </v:group>
            </w:pict>
          </mc:Fallback>
        </mc:AlternateContent>
      </w:r>
    </w:p>
    <w:p w14:paraId="48AA882B" w14:textId="7F1248C7" w:rsidR="007D333D" w:rsidRPr="007D333D" w:rsidRDefault="007D333D" w:rsidP="007D333D">
      <w:pPr>
        <w:rPr>
          <w:rFonts w:cs="Times New Roman"/>
        </w:rPr>
      </w:pPr>
      <w:r w:rsidRPr="007D333D">
        <w:rPr>
          <w:rFonts w:cs="Times New Roman"/>
          <w:noProof/>
        </w:rPr>
        <w:drawing>
          <wp:anchor distT="0" distB="0" distL="114300" distR="114300" simplePos="0" relativeHeight="251737600" behindDoc="0" locked="0" layoutInCell="1" allowOverlap="1" wp14:anchorId="65982358" wp14:editId="46D2F153">
            <wp:simplePos x="0" y="0"/>
            <wp:positionH relativeFrom="column">
              <wp:posOffset>-290830</wp:posOffset>
            </wp:positionH>
            <wp:positionV relativeFrom="paragraph">
              <wp:posOffset>997585</wp:posOffset>
            </wp:positionV>
            <wp:extent cx="2205990" cy="1376680"/>
            <wp:effectExtent l="0" t="0" r="3810" b="0"/>
            <wp:wrapThrough wrapText="bothSides">
              <wp:wrapPolygon edited="0">
                <wp:start x="0" y="0"/>
                <wp:lineTo x="0" y="21221"/>
                <wp:lineTo x="21451" y="21221"/>
                <wp:lineTo x="21451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333D">
        <w:rPr>
          <w:rFonts w:cs="Times New Roman"/>
        </w:rPr>
        <w:t xml:space="preserve">On the 12 November 2024 different parts of Government made a </w:t>
      </w:r>
      <w:r w:rsidRPr="007D333D">
        <w:rPr>
          <w:rFonts w:cs="Times New Roman"/>
          <w:b/>
          <w:bCs/>
        </w:rPr>
        <w:t>public apology</w:t>
      </w:r>
      <w:r w:rsidRPr="007D333D">
        <w:rPr>
          <w:rFonts w:cs="Times New Roman"/>
        </w:rPr>
        <w:t xml:space="preserve"> to people who had been abused while in:</w:t>
      </w:r>
    </w:p>
    <w:p w14:paraId="5136AE5D" w14:textId="77777777" w:rsidR="007D333D" w:rsidRPr="007D333D" w:rsidRDefault="007D333D" w:rsidP="007D333D">
      <w:pPr>
        <w:numPr>
          <w:ilvl w:val="0"/>
          <w:numId w:val="16"/>
        </w:numPr>
        <w:spacing w:before="480"/>
        <w:ind w:left="4253" w:hanging="567"/>
        <w:rPr>
          <w:rFonts w:eastAsia="Times New Roman" w:cs="Times New Roman"/>
          <w:szCs w:val="22"/>
          <w:lang w:val="en-GB"/>
        </w:rPr>
      </w:pPr>
      <w:r w:rsidRPr="007D333D">
        <w:rPr>
          <w:rFonts w:eastAsia="Times New Roman" w:cs="Times New Roman"/>
          <w:szCs w:val="22"/>
          <w:lang w:val="en-GB"/>
        </w:rPr>
        <w:t>state / government care</w:t>
      </w:r>
    </w:p>
    <w:p w14:paraId="39CC1055" w14:textId="7CCBEA6F" w:rsidR="007D333D" w:rsidRPr="007D333D" w:rsidRDefault="007D333D" w:rsidP="007D333D">
      <w:pPr>
        <w:numPr>
          <w:ilvl w:val="0"/>
          <w:numId w:val="16"/>
        </w:numPr>
        <w:spacing w:before="480"/>
        <w:ind w:left="4253" w:hanging="567"/>
        <w:rPr>
          <w:rFonts w:eastAsia="Times New Roman" w:cs="Times New Roman"/>
          <w:szCs w:val="22"/>
          <w:lang w:val="en-GB"/>
        </w:rPr>
      </w:pPr>
      <w:r w:rsidRPr="007D333D">
        <w:rPr>
          <w:rFonts w:eastAsia="Times New Roman" w:cs="Times New Roman"/>
          <w:szCs w:val="22"/>
          <w:lang w:val="en-GB"/>
        </w:rPr>
        <w:t>faith-based care.</w:t>
      </w:r>
    </w:p>
    <w:p w14:paraId="649B71F5" w14:textId="35ED9731" w:rsidR="007D333D" w:rsidRPr="007D333D" w:rsidRDefault="007D333D" w:rsidP="007D333D">
      <w:pPr>
        <w:rPr>
          <w:rFonts w:cs="Times New Roman"/>
        </w:rPr>
      </w:pPr>
      <w:r w:rsidRPr="007D333D">
        <w:rPr>
          <w:rFonts w:eastAsia="Times New Roman" w:cs="Times New Roman"/>
          <w:noProof/>
          <w:szCs w:val="22"/>
          <w:lang w:val="en-GB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1890C934" wp14:editId="27F6EC46">
                <wp:simplePos x="0" y="0"/>
                <wp:positionH relativeFrom="margin">
                  <wp:posOffset>-289560</wp:posOffset>
                </wp:positionH>
                <wp:positionV relativeFrom="paragraph">
                  <wp:posOffset>333375</wp:posOffset>
                </wp:positionV>
                <wp:extent cx="2038350" cy="1781175"/>
                <wp:effectExtent l="0" t="19050" r="38100" b="9525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8350" cy="1781175"/>
                          <a:chOff x="0" y="0"/>
                          <a:chExt cx="2038350" cy="1781175"/>
                        </a:xfrm>
                      </wpg:grpSpPr>
                      <pic:pic xmlns:pic="http://schemas.openxmlformats.org/drawingml/2006/picture">
                        <pic:nvPicPr>
                          <pic:cNvPr id="24" name="Picture 5" descr="A person standing at a podiu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075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Speech Bubble: Oval 6"/>
                        <wps:cNvSpPr/>
                        <wps:spPr>
                          <a:xfrm>
                            <a:off x="942975" y="0"/>
                            <a:ext cx="1095375" cy="504825"/>
                          </a:xfrm>
                          <a:prstGeom prst="wedgeEllipseCallou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2141628" w14:textId="77777777" w:rsidR="007D333D" w:rsidRPr="00B26391" w:rsidRDefault="007D333D" w:rsidP="007D333D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7"/>
                        <wps:cNvSpPr txBox="1"/>
                        <wps:spPr>
                          <a:xfrm>
                            <a:off x="1114425" y="85725"/>
                            <a:ext cx="771525" cy="323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BD33A06" w14:textId="77777777" w:rsidR="007D333D" w:rsidRPr="00B26391" w:rsidRDefault="007D333D" w:rsidP="007D333D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  <w:r>
                                <w:rPr>
                                  <w:lang w:val="en-NZ"/>
                                </w:rPr>
                                <w:t>Sorry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90C934" id="Group 5" o:spid="_x0000_s1026" style="position:absolute;left:0;text-align:left;margin-left:-22.8pt;margin-top:26.25pt;width:160.5pt;height:140.25pt;z-index:251736576;mso-position-horizontal-relative:margin" coordsize="20383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">
                <v:shape id="Picture 5" o:spid="_x0000_s1027" type="#_x0000_t75" alt="A person standing at a podium&#10;&#10;Description automatically generated" style="position:absolute;top:2190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">
                  <v:imagedata r:id="rId46" o:title="A person standing at a podium&#10;&#10;Description automatically generated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6" o:spid="_x0000_s1028" type="#_x0000_t63" style="position:absolute;left:9429;width:10954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" adj="6300,24300" filled="f" strokecolor="#172c51" strokeweight="1.5pt">
                  <v:textbox>
                    <w:txbxContent>
                      <w:p w14:paraId="22141628" w14:textId="77777777" w:rsidR="007D333D" w:rsidRPr="00B26391" w:rsidRDefault="007D333D" w:rsidP="007D333D">
                        <w:pPr>
                          <w:ind w:left="0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9" type="#_x0000_t202" style="position:absolute;left:11144;top:857;width:7715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" fillcolor="window" stroked="f" strokeweight=".5pt">
                  <v:textbox>
                    <w:txbxContent>
                      <w:p w14:paraId="3BD33A06" w14:textId="77777777" w:rsidR="007D333D" w:rsidRPr="00B26391" w:rsidRDefault="007D333D" w:rsidP="007D333D">
                        <w:pPr>
                          <w:ind w:left="0"/>
                          <w:rPr>
                            <w:lang w:val="en-NZ"/>
                          </w:rPr>
                        </w:pPr>
                        <w:r>
                          <w:rPr>
                            <w:lang w:val="en-NZ"/>
                          </w:rPr>
                          <w:t>Sorry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A6F9F1E" w14:textId="048BD4FB" w:rsidR="007D333D" w:rsidRPr="007D333D" w:rsidRDefault="007D333D" w:rsidP="007D333D">
      <w:pPr>
        <w:rPr>
          <w:rFonts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1" locked="0" layoutInCell="1" allowOverlap="1" wp14:anchorId="037645C1" wp14:editId="2580EA53">
                <wp:simplePos x="0" y="0"/>
                <wp:positionH relativeFrom="margin">
                  <wp:posOffset>2202815</wp:posOffset>
                </wp:positionH>
                <wp:positionV relativeFrom="paragraph">
                  <wp:posOffset>196850</wp:posOffset>
                </wp:positionV>
                <wp:extent cx="3514725" cy="1565275"/>
                <wp:effectExtent l="0" t="0" r="9525" b="0"/>
                <wp:wrapNone/>
                <wp:docPr id="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56527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79329" id="Rectangle 3" o:spid="_x0000_s1026" style="position:absolute;margin-left:173.45pt;margin-top:15.5pt;width:276.75pt;height:123.25pt;z-index:-2515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" fillcolor="#e1d9ef" stroked="f" strokeweight="1pt">
                <w10:wrap anchorx="margin"/>
              </v:rect>
            </w:pict>
          </mc:Fallback>
        </mc:AlternateContent>
      </w:r>
    </w:p>
    <w:p w14:paraId="74459CA1" w14:textId="77777777" w:rsidR="00087071" w:rsidRDefault="007D333D" w:rsidP="00087071">
      <w:r w:rsidRPr="000250D5">
        <w:t xml:space="preserve">A </w:t>
      </w:r>
      <w:r w:rsidRPr="000250D5">
        <w:rPr>
          <w:b/>
          <w:bCs/>
        </w:rPr>
        <w:t>public apology</w:t>
      </w:r>
      <w:r w:rsidRPr="000250D5">
        <w:t xml:space="preserve"> is when someone says sorry to a group of people in a way that means everyone can be a part of what is said. </w:t>
      </w:r>
    </w:p>
    <w:p w14:paraId="0B74286E" w14:textId="77777777" w:rsidR="00087071" w:rsidRDefault="00087071" w:rsidP="00087071"/>
    <w:p w14:paraId="62AC2701" w14:textId="77777777" w:rsidR="00087071" w:rsidRDefault="00087071" w:rsidP="00087071"/>
    <w:p w14:paraId="0A67E110" w14:textId="023FBFC2" w:rsidR="0064667B" w:rsidRDefault="007D333D" w:rsidP="00087071">
      <w:r w:rsidRPr="008E06E3">
        <w:rPr>
          <w:noProof/>
          <w:lang w:val="en-NZ"/>
        </w:rPr>
        <w:drawing>
          <wp:anchor distT="0" distB="0" distL="114300" distR="114300" simplePos="0" relativeHeight="251719168" behindDoc="0" locked="0" layoutInCell="1" allowOverlap="1" wp14:anchorId="6AFB0481" wp14:editId="35F5A1E3">
            <wp:simplePos x="0" y="0"/>
            <wp:positionH relativeFrom="margin">
              <wp:posOffset>-180340</wp:posOffset>
            </wp:positionH>
            <wp:positionV relativeFrom="paragraph">
              <wp:posOffset>364490</wp:posOffset>
            </wp:positionV>
            <wp:extent cx="1952625" cy="387350"/>
            <wp:effectExtent l="0" t="0" r="9525" b="0"/>
            <wp:wrapNone/>
            <wp:docPr id="647177119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19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CFE">
        <w:t xml:space="preserve">This Easy Read document is from </w:t>
      </w:r>
      <w:r w:rsidR="00657CFE" w:rsidRPr="006C5CD1">
        <w:rPr>
          <w:b/>
          <w:bCs/>
        </w:rPr>
        <w:t>Whaikaha – Ministry of Disabled People</w:t>
      </w:r>
      <w:r w:rsidR="00657CFE">
        <w:t xml:space="preserve">. </w:t>
      </w:r>
    </w:p>
    <w:p w14:paraId="61CB5757" w14:textId="77777777" w:rsidR="006C5CD1" w:rsidRDefault="006C5CD1" w:rsidP="006A618A"/>
    <w:p w14:paraId="1E8F47C5" w14:textId="21E9AA9A" w:rsidR="006C5CD1" w:rsidRDefault="006C5CD1" w:rsidP="006A618A"/>
    <w:p w14:paraId="5CC75444" w14:textId="5DE80248" w:rsidR="00B87167" w:rsidRDefault="007D333D" w:rsidP="00657CFE">
      <w:r>
        <w:rPr>
          <w:noProof/>
        </w:rPr>
        <w:lastRenderedPageBreak/>
        <w:drawing>
          <wp:anchor distT="0" distB="0" distL="114300" distR="114300" simplePos="0" relativeHeight="251642368" behindDoc="0" locked="0" layoutInCell="1" allowOverlap="1" wp14:anchorId="484ED99B" wp14:editId="57AD0A0B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424305" cy="131000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167">
        <w:t xml:space="preserve">This document is a </w:t>
      </w:r>
      <w:r w:rsidR="001E0EE2" w:rsidRPr="00D96A9E">
        <w:rPr>
          <w:b/>
          <w:bCs/>
        </w:rPr>
        <w:t>summary</w:t>
      </w:r>
      <w:r w:rsidR="001E0EE2">
        <w:t xml:space="preserve"> of </w:t>
      </w:r>
      <w:r w:rsidR="005D180A">
        <w:t>the</w:t>
      </w:r>
      <w:r w:rsidR="001E0EE2">
        <w:t xml:space="preserve"> </w:t>
      </w:r>
      <w:r w:rsidR="00B87167" w:rsidRPr="00B12A7E">
        <w:rPr>
          <w:b/>
          <w:bCs/>
        </w:rPr>
        <w:t>transcript</w:t>
      </w:r>
      <w:r w:rsidR="00B87167">
        <w:t xml:space="preserve"> of a</w:t>
      </w:r>
      <w:r w:rsidR="007315F8">
        <w:t xml:space="preserve"> video message </w:t>
      </w:r>
      <w:r w:rsidR="004A02A9">
        <w:t>from</w:t>
      </w:r>
      <w:r w:rsidR="00B87167">
        <w:t xml:space="preserve"> </w:t>
      </w:r>
      <w:r w:rsidR="00B87167" w:rsidRPr="00182965">
        <w:t xml:space="preserve">Paula </w:t>
      </w:r>
      <w:r w:rsidR="00B12A7E" w:rsidRPr="00182965">
        <w:t>Tesoriero</w:t>
      </w:r>
      <w:r w:rsidR="00B12A7E">
        <w:t>.</w:t>
      </w:r>
    </w:p>
    <w:p w14:paraId="77042AAD" w14:textId="77777777" w:rsidR="00D96A9E" w:rsidRDefault="00D96A9E" w:rsidP="004A02A9"/>
    <w:p w14:paraId="1BD2CA06" w14:textId="3FEE15A6" w:rsidR="00D96A9E" w:rsidRDefault="00D96A9E" w:rsidP="004A02A9"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41FBA001" wp14:editId="1649D55F">
                <wp:simplePos x="0" y="0"/>
                <wp:positionH relativeFrom="margin">
                  <wp:align>right</wp:align>
                </wp:positionH>
                <wp:positionV relativeFrom="paragraph">
                  <wp:posOffset>281940</wp:posOffset>
                </wp:positionV>
                <wp:extent cx="3514725" cy="2181225"/>
                <wp:effectExtent l="0" t="0" r="9525" b="9525"/>
                <wp:wrapNone/>
                <wp:docPr id="202559895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18122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4FC6E" id="Rectangle 3" o:spid="_x0000_s1026" style="position:absolute;margin-left:225.55pt;margin-top:22.2pt;width:276.75pt;height:171.75pt;z-index:-251606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" fillcolor="#e1d9ef" stroked="f" strokeweight="1pt">
                <w10:wrap anchorx="margin"/>
              </v:rect>
            </w:pict>
          </mc:Fallback>
        </mc:AlternateContent>
      </w:r>
    </w:p>
    <w:p w14:paraId="2C0401BC" w14:textId="100DD2F4" w:rsidR="00D96A9E" w:rsidRDefault="00D96A9E" w:rsidP="004A02A9">
      <w:r>
        <w:t xml:space="preserve">A </w:t>
      </w:r>
      <w:r w:rsidRPr="00D96A9E">
        <w:rPr>
          <w:b/>
          <w:bCs/>
        </w:rPr>
        <w:t>summary</w:t>
      </w:r>
      <w:r>
        <w:t xml:space="preserve"> is:</w:t>
      </w:r>
    </w:p>
    <w:p w14:paraId="0BC63911" w14:textId="50CA88CB" w:rsidR="00B87167" w:rsidRDefault="005971D0" w:rsidP="00D96A9E">
      <w:pPr>
        <w:pStyle w:val="Listtoplevel"/>
      </w:pPr>
      <w:r>
        <w:drawing>
          <wp:anchor distT="0" distB="0" distL="114300" distR="114300" simplePos="0" relativeHeight="251718144" behindDoc="0" locked="0" layoutInCell="1" allowOverlap="1" wp14:anchorId="2DD0A3F3" wp14:editId="0526A0DB">
            <wp:simplePos x="0" y="0"/>
            <wp:positionH relativeFrom="margin">
              <wp:align>left</wp:align>
            </wp:positionH>
            <wp:positionV relativeFrom="paragraph">
              <wp:posOffset>92710</wp:posOffset>
            </wp:positionV>
            <wp:extent cx="1655341" cy="1200150"/>
            <wp:effectExtent l="0" t="0" r="2540" b="0"/>
            <wp:wrapNone/>
            <wp:docPr id="1569346195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46195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34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A9E">
        <w:t xml:space="preserve">shorter than the original </w:t>
      </w:r>
      <w:r w:rsidR="00925412">
        <w:br/>
        <w:t>message</w:t>
      </w:r>
    </w:p>
    <w:p w14:paraId="531D212E" w14:textId="076088A3" w:rsidR="00B87167" w:rsidRDefault="00D96A9E" w:rsidP="00D96A9E">
      <w:pPr>
        <w:pStyle w:val="Listtoplevel"/>
      </w:pPr>
      <w:r>
        <w:t xml:space="preserve">tells you what you need to know. </w:t>
      </w:r>
    </w:p>
    <w:p w14:paraId="147298C1" w14:textId="760C7185" w:rsidR="006A618A" w:rsidRDefault="005971D0" w:rsidP="0035621B">
      <w:r>
        <w:rPr>
          <w:noProof/>
        </w:rPr>
        <w:drawing>
          <wp:anchor distT="0" distB="0" distL="114300" distR="114300" simplePos="0" relativeHeight="251704832" behindDoc="0" locked="0" layoutInCell="1" allowOverlap="1" wp14:anchorId="49C5B780" wp14:editId="684AC301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619250" cy="1619250"/>
            <wp:effectExtent l="0" t="0" r="0" b="0"/>
            <wp:wrapNone/>
            <wp:docPr id="96725708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25708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2AFC8" w14:textId="4CF5C16C" w:rsidR="006A618A" w:rsidRDefault="005D180A" w:rsidP="0035621B"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 wp14:anchorId="2FE61754" wp14:editId="6EC833F0">
                <wp:simplePos x="0" y="0"/>
                <wp:positionH relativeFrom="margin">
                  <wp:align>right</wp:align>
                </wp:positionH>
                <wp:positionV relativeFrom="paragraph">
                  <wp:posOffset>274320</wp:posOffset>
                </wp:positionV>
                <wp:extent cx="3514725" cy="752475"/>
                <wp:effectExtent l="0" t="0" r="9525" b="9525"/>
                <wp:wrapNone/>
                <wp:docPr id="182678009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5247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653E9" id="Rectangle 3" o:spid="_x0000_s1026" style="position:absolute;margin-left:225.55pt;margin-top:21.6pt;width:276.75pt;height:59.25pt;z-index:-251608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" fillcolor="#e1d9ef" stroked="f" strokeweight="1pt">
                <w10:wrap anchorx="margin"/>
              </v:rect>
            </w:pict>
          </mc:Fallback>
        </mc:AlternateContent>
      </w:r>
    </w:p>
    <w:p w14:paraId="54F66532" w14:textId="09755A0E" w:rsidR="0035621B" w:rsidRDefault="00B12A7E" w:rsidP="0035621B">
      <w:r>
        <w:t xml:space="preserve">A </w:t>
      </w:r>
      <w:r w:rsidRPr="00B12A7E">
        <w:rPr>
          <w:b/>
          <w:bCs/>
        </w:rPr>
        <w:t>transcript</w:t>
      </w:r>
      <w:r>
        <w:t xml:space="preserve"> </w:t>
      </w:r>
      <w:r w:rsidR="008E6B3C">
        <w:t xml:space="preserve">is a written document </w:t>
      </w:r>
      <w:r w:rsidR="0054000A">
        <w:br/>
        <w:t>of</w:t>
      </w:r>
      <w:r w:rsidR="00210088">
        <w:t xml:space="preserve"> the </w:t>
      </w:r>
      <w:r w:rsidR="00DA0F61">
        <w:t xml:space="preserve">words someone has said. </w:t>
      </w:r>
    </w:p>
    <w:p w14:paraId="5A238AD6" w14:textId="77777777" w:rsidR="007D333D" w:rsidRDefault="007D333D" w:rsidP="007D7A07">
      <w:pPr>
        <w:ind w:left="0"/>
        <w:rPr>
          <w:lang w:val="en-NZ"/>
        </w:rPr>
      </w:pPr>
    </w:p>
    <w:p w14:paraId="3AE8C4A5" w14:textId="48C4B75A" w:rsidR="008E06E3" w:rsidRPr="008E06E3" w:rsidRDefault="008E06E3" w:rsidP="007D7A07">
      <w:pPr>
        <w:ind w:left="0"/>
        <w:rPr>
          <w:lang w:val="en-NZ"/>
        </w:rPr>
      </w:pPr>
    </w:p>
    <w:p w14:paraId="03B0D3AE" w14:textId="77777777" w:rsidR="007D333D" w:rsidRDefault="007D333D">
      <w:pPr>
        <w:spacing w:line="240" w:lineRule="auto"/>
        <w:ind w:left="0"/>
      </w:pPr>
      <w:r>
        <w:br w:type="page"/>
      </w:r>
    </w:p>
    <w:p w14:paraId="33EC20B1" w14:textId="15897486" w:rsidR="006A618A" w:rsidRDefault="007D333D" w:rsidP="006A618A">
      <w:r w:rsidRPr="001D1EB0">
        <w:rPr>
          <w:noProof/>
          <w:szCs w:val="32"/>
        </w:rPr>
        <w:lastRenderedPageBreak/>
        <w:drawing>
          <wp:anchor distT="0" distB="0" distL="114300" distR="114300" simplePos="0" relativeHeight="251717120" behindDoc="0" locked="0" layoutInCell="1" allowOverlap="1" wp14:anchorId="2C3F5838" wp14:editId="62161B6A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1581150" cy="1412875"/>
            <wp:effectExtent l="0" t="0" r="0" b="0"/>
            <wp:wrapNone/>
            <wp:docPr id="1036124800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124800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A7E" w:rsidRPr="001D1EB0">
        <w:rPr>
          <w:szCs w:val="32"/>
        </w:rPr>
        <w:t xml:space="preserve">Paula </w:t>
      </w:r>
      <w:r w:rsidR="001D1EB0" w:rsidRPr="001D1EB0">
        <w:rPr>
          <w:rFonts w:cs="Arial"/>
          <w:szCs w:val="32"/>
          <w:shd w:val="clear" w:color="auto" w:fill="FFFFFF"/>
        </w:rPr>
        <w:t>Tesoriero</w:t>
      </w:r>
      <w:r w:rsidR="001D1EB0" w:rsidRPr="001D1EB0">
        <w:rPr>
          <w:szCs w:val="32"/>
        </w:rPr>
        <w:t xml:space="preserve"> </w:t>
      </w:r>
      <w:r w:rsidR="00B12A7E" w:rsidRPr="001D1EB0">
        <w:rPr>
          <w:szCs w:val="32"/>
        </w:rPr>
        <w:t xml:space="preserve">is </w:t>
      </w:r>
      <w:r w:rsidR="00B87167" w:rsidRPr="001D1EB0">
        <w:rPr>
          <w:szCs w:val="32"/>
        </w:rPr>
        <w:t xml:space="preserve">the </w:t>
      </w:r>
      <w:r w:rsidR="00B87167" w:rsidRPr="001D1EB0">
        <w:rPr>
          <w:b/>
          <w:bCs/>
          <w:szCs w:val="32"/>
        </w:rPr>
        <w:t>Chief Executive</w:t>
      </w:r>
      <w:r w:rsidR="00B87167" w:rsidRPr="001D1EB0">
        <w:rPr>
          <w:szCs w:val="32"/>
        </w:rPr>
        <w:t xml:space="preserve"> of </w:t>
      </w:r>
      <w:r w:rsidR="006A618A" w:rsidRPr="001D1EB0">
        <w:rPr>
          <w:szCs w:val="32"/>
        </w:rPr>
        <w:t>Whaikaha</w:t>
      </w:r>
      <w:r w:rsidR="006A618A" w:rsidRPr="001D1EB0">
        <w:t xml:space="preserve"> </w:t>
      </w:r>
      <w:r w:rsidR="006A618A" w:rsidRPr="006A618A">
        <w:t>– Ministry of Disabled People.</w:t>
      </w:r>
      <w:r w:rsidR="006A618A">
        <w:t xml:space="preserve"> </w:t>
      </w:r>
    </w:p>
    <w:p w14:paraId="53118E31" w14:textId="7F148EBA" w:rsidR="007A4912" w:rsidRPr="00850755" w:rsidRDefault="007A4912" w:rsidP="0054000A">
      <w:pPr>
        <w:rPr>
          <w:rFonts w:eastAsia="Times New Roman"/>
          <w:sz w:val="24"/>
          <w:szCs w:val="16"/>
          <w:lang w:eastAsia="en-NZ"/>
        </w:rPr>
      </w:pPr>
    </w:p>
    <w:p w14:paraId="6388D6C6" w14:textId="249F7FA6" w:rsidR="007A4912" w:rsidRPr="00850755" w:rsidRDefault="00850755" w:rsidP="0054000A">
      <w:pPr>
        <w:rPr>
          <w:rFonts w:eastAsia="Times New Roman"/>
          <w:sz w:val="24"/>
          <w:szCs w:val="16"/>
          <w:lang w:eastAsia="en-NZ"/>
        </w:rPr>
      </w:pPr>
      <w:r w:rsidRPr="00850755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1708928" behindDoc="1" locked="0" layoutInCell="1" allowOverlap="1" wp14:anchorId="4EAB0112" wp14:editId="117D7DA5">
                <wp:simplePos x="0" y="0"/>
                <wp:positionH relativeFrom="margin">
                  <wp:posOffset>2207260</wp:posOffset>
                </wp:positionH>
                <wp:positionV relativeFrom="paragraph">
                  <wp:posOffset>176645</wp:posOffset>
                </wp:positionV>
                <wp:extent cx="3514725" cy="771525"/>
                <wp:effectExtent l="0" t="0" r="9525" b="9525"/>
                <wp:wrapNone/>
                <wp:docPr id="145842758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7152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64213" id="Rectangle 3" o:spid="_x0000_s1026" style="position:absolute;margin-left:173.8pt;margin-top:13.9pt;width:276.75pt;height:60.75pt;z-index:-25160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" fillcolor="#e1d9ef" stroked="f" strokeweight="1pt">
                <w10:wrap anchorx="margin"/>
              </v:rect>
            </w:pict>
          </mc:Fallback>
        </mc:AlternateContent>
      </w:r>
      <w:r w:rsidR="007A4912" w:rsidRPr="00850755">
        <w:rPr>
          <w:rFonts w:eastAsia="Times New Roman"/>
          <w:sz w:val="24"/>
          <w:szCs w:val="16"/>
          <w:lang w:eastAsia="en-NZ"/>
        </w:rPr>
        <w:tab/>
      </w:r>
    </w:p>
    <w:p w14:paraId="13A45621" w14:textId="6D09BB36" w:rsidR="007A4912" w:rsidRDefault="007A4912" w:rsidP="007A4912">
      <w:pPr>
        <w:rPr>
          <w:rFonts w:eastAsia="Times New Roman" w:cs="Arial"/>
          <w:color w:val="000000"/>
          <w:szCs w:val="32"/>
          <w:lang w:eastAsia="en-NZ"/>
        </w:rPr>
      </w:pPr>
      <w:r>
        <w:rPr>
          <w:rFonts w:eastAsia="Times New Roman" w:cs="Arial"/>
          <w:color w:val="000000"/>
          <w:szCs w:val="32"/>
          <w:lang w:eastAsia="en-NZ"/>
        </w:rPr>
        <w:t xml:space="preserve">A </w:t>
      </w:r>
      <w:r w:rsidRPr="00F02C46">
        <w:rPr>
          <w:rFonts w:eastAsia="Times New Roman" w:cs="Arial"/>
          <w:b/>
          <w:color w:val="000000"/>
          <w:szCs w:val="32"/>
          <w:lang w:eastAsia="en-NZ"/>
        </w:rPr>
        <w:t>Chief Executive</w:t>
      </w:r>
      <w:r>
        <w:rPr>
          <w:rFonts w:eastAsia="Times New Roman" w:cs="Arial"/>
          <w:color w:val="000000"/>
          <w:szCs w:val="32"/>
          <w:lang w:eastAsia="en-NZ"/>
        </w:rPr>
        <w:t xml:space="preserve"> is the person in charge of an organisation.</w:t>
      </w:r>
      <w:r w:rsidR="00D92950" w:rsidRPr="00D92950">
        <w:rPr>
          <w:noProof/>
        </w:rPr>
        <w:t xml:space="preserve"> </w:t>
      </w:r>
    </w:p>
    <w:p w14:paraId="3E090C7D" w14:textId="01B594BB" w:rsidR="007D333D" w:rsidRPr="007D333D" w:rsidRDefault="00F319D4" w:rsidP="000250D5">
      <w:pPr>
        <w:rPr>
          <w:b/>
          <w:sz w:val="28"/>
          <w:szCs w:val="20"/>
        </w:rPr>
      </w:pPr>
      <w:r w:rsidRPr="007D333D">
        <w:rPr>
          <w:rFonts w:eastAsia="Times New Roman" w:cs="Times New Roman"/>
          <w:noProof/>
          <w:szCs w:val="22"/>
          <w:lang w:val="en-GB"/>
        </w:rPr>
        <mc:AlternateContent>
          <mc:Choice Requires="wpg">
            <w:drawing>
              <wp:anchor distT="0" distB="0" distL="114300" distR="114300" simplePos="0" relativeHeight="251756032" behindDoc="0" locked="0" layoutInCell="1" allowOverlap="1" wp14:anchorId="460EE060" wp14:editId="02A67868">
                <wp:simplePos x="0" y="0"/>
                <wp:positionH relativeFrom="margin">
                  <wp:posOffset>-139700</wp:posOffset>
                </wp:positionH>
                <wp:positionV relativeFrom="paragraph">
                  <wp:posOffset>261505</wp:posOffset>
                </wp:positionV>
                <wp:extent cx="2038350" cy="1781175"/>
                <wp:effectExtent l="0" t="19050" r="38100" b="9525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8350" cy="1781175"/>
                          <a:chOff x="0" y="0"/>
                          <a:chExt cx="2038350" cy="1781175"/>
                        </a:xfrm>
                      </wpg:grpSpPr>
                      <pic:pic xmlns:pic="http://schemas.openxmlformats.org/drawingml/2006/picture">
                        <pic:nvPicPr>
                          <pic:cNvPr id="20" name="Picture 5" descr="A person standing at a podiu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075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Speech Bubble: Oval 23"/>
                        <wps:cNvSpPr/>
                        <wps:spPr>
                          <a:xfrm>
                            <a:off x="942975" y="0"/>
                            <a:ext cx="1095375" cy="504825"/>
                          </a:xfrm>
                          <a:prstGeom prst="wedgeEllipseCallou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CD252A" w14:textId="77777777" w:rsidR="00F319D4" w:rsidRPr="00B26391" w:rsidRDefault="00F319D4" w:rsidP="00F319D4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7"/>
                        <wps:cNvSpPr txBox="1"/>
                        <wps:spPr>
                          <a:xfrm>
                            <a:off x="1114425" y="85725"/>
                            <a:ext cx="771525" cy="323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50861B1" w14:textId="77777777" w:rsidR="00F319D4" w:rsidRPr="00B26391" w:rsidRDefault="00F319D4" w:rsidP="00F319D4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  <w:r>
                                <w:rPr>
                                  <w:lang w:val="en-NZ"/>
                                </w:rPr>
                                <w:t>Sorry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EE060" id="Group 19" o:spid="_x0000_s1030" style="position:absolute;left:0;text-align:left;margin-left:-11pt;margin-top:20.6pt;width:160.5pt;height:140.25pt;z-index:251756032;mso-position-horizontal-relative:margin" coordsize="20383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">
                <v:shape id="Picture 5" o:spid="_x0000_s1031" type="#_x0000_t75" alt="A person standing at a podium&#10;&#10;Description automatically generated" style="position:absolute;top:2190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">
                  <v:imagedata r:id="rId46" o:title="A person standing at a podium&#10;&#10;Description automatically generated"/>
                </v:shape>
                <v:shape id="Speech Bubble: Oval 23" o:spid="_x0000_s1032" type="#_x0000_t63" style="position:absolute;left:9429;width:10954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" adj="6300,24300" filled="f" strokecolor="#172c51" strokeweight="1.5pt">
                  <v:textbox>
                    <w:txbxContent>
                      <w:p w14:paraId="63CD252A" w14:textId="77777777" w:rsidR="00F319D4" w:rsidRPr="00B26391" w:rsidRDefault="00F319D4" w:rsidP="00F319D4">
                        <w:pPr>
                          <w:ind w:left="0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shape id="Text Box 7" o:spid="_x0000_s1033" type="#_x0000_t202" style="position:absolute;left:11144;top:857;width:7715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" fillcolor="window" stroked="f" strokeweight=".5pt">
                  <v:textbox>
                    <w:txbxContent>
                      <w:p w14:paraId="350861B1" w14:textId="77777777" w:rsidR="00F319D4" w:rsidRPr="00B26391" w:rsidRDefault="00F319D4" w:rsidP="00F319D4">
                        <w:pPr>
                          <w:ind w:left="0"/>
                          <w:rPr>
                            <w:lang w:val="en-NZ"/>
                          </w:rPr>
                        </w:pPr>
                        <w:r>
                          <w:rPr>
                            <w:lang w:val="en-NZ"/>
                          </w:rPr>
                          <w:t>Sorry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886569C" w14:textId="5C80AF0F" w:rsidR="007D7A07" w:rsidRPr="00850755" w:rsidRDefault="007D7A07" w:rsidP="000250D5">
      <w:pPr>
        <w:rPr>
          <w:b/>
          <w:sz w:val="26"/>
          <w:szCs w:val="18"/>
        </w:rPr>
      </w:pPr>
    </w:p>
    <w:p w14:paraId="3F9BC826" w14:textId="44A19833" w:rsidR="00CE6006" w:rsidRDefault="00CE6006" w:rsidP="000250D5">
      <w:pPr>
        <w:rPr>
          <w:bCs/>
        </w:rPr>
      </w:pPr>
      <w:r w:rsidRPr="00CE6006">
        <w:rPr>
          <w:bCs/>
        </w:rPr>
        <w:t xml:space="preserve">The </w:t>
      </w:r>
      <w:r w:rsidR="007D7A07">
        <w:rPr>
          <w:bCs/>
        </w:rPr>
        <w:t xml:space="preserve">video </w:t>
      </w:r>
      <w:r w:rsidRPr="00CE6006">
        <w:rPr>
          <w:bCs/>
        </w:rPr>
        <w:t xml:space="preserve">message </w:t>
      </w:r>
      <w:r>
        <w:rPr>
          <w:bCs/>
        </w:rPr>
        <w:t xml:space="preserve">is </w:t>
      </w:r>
      <w:r w:rsidR="003D51ED">
        <w:rPr>
          <w:bCs/>
        </w:rPr>
        <w:t xml:space="preserve">in support of the </w:t>
      </w:r>
      <w:r w:rsidR="003D51ED" w:rsidRPr="007D333D">
        <w:rPr>
          <w:bCs/>
        </w:rPr>
        <w:t>public apolog</w:t>
      </w:r>
      <w:r w:rsidR="00715F05" w:rsidRPr="007D333D">
        <w:rPr>
          <w:bCs/>
        </w:rPr>
        <w:t>y</w:t>
      </w:r>
      <w:r w:rsidR="003D51ED">
        <w:rPr>
          <w:bCs/>
        </w:rPr>
        <w:t xml:space="preserve"> </w:t>
      </w:r>
      <w:r w:rsidR="00F319D4">
        <w:rPr>
          <w:bCs/>
        </w:rPr>
        <w:t xml:space="preserve">that has been </w:t>
      </w:r>
      <w:r w:rsidR="00715F05">
        <w:rPr>
          <w:bCs/>
        </w:rPr>
        <w:t xml:space="preserve">made to the survivors of abuse in care. </w:t>
      </w:r>
    </w:p>
    <w:p w14:paraId="6B5B63A3" w14:textId="4B265509" w:rsidR="007A4912" w:rsidRPr="00850755" w:rsidRDefault="007A4912" w:rsidP="000250D5">
      <w:pPr>
        <w:rPr>
          <w:bCs/>
          <w:sz w:val="24"/>
          <w:szCs w:val="16"/>
        </w:rPr>
      </w:pPr>
    </w:p>
    <w:p w14:paraId="069E19CB" w14:textId="60DBA0E5" w:rsidR="007D7A07" w:rsidRPr="00850755" w:rsidRDefault="007D7A07" w:rsidP="000250D5">
      <w:pPr>
        <w:rPr>
          <w:bCs/>
          <w:sz w:val="24"/>
          <w:szCs w:val="16"/>
        </w:rPr>
      </w:pPr>
    </w:p>
    <w:p w14:paraId="18AE700F" w14:textId="04EFC46A" w:rsidR="000250D5" w:rsidRPr="000250D5" w:rsidRDefault="007D333D" w:rsidP="000250D5">
      <w:r w:rsidRPr="007D333D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2D75E9B4" wp14:editId="5DAA3E94">
                <wp:simplePos x="0" y="0"/>
                <wp:positionH relativeFrom="margin">
                  <wp:align>left</wp:align>
                </wp:positionH>
                <wp:positionV relativeFrom="paragraph">
                  <wp:posOffset>456565</wp:posOffset>
                </wp:positionV>
                <wp:extent cx="1857375" cy="1562100"/>
                <wp:effectExtent l="0" t="19050" r="47625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7375" cy="1562100"/>
                          <a:chOff x="0" y="0"/>
                          <a:chExt cx="1857375" cy="1562100"/>
                        </a:xfrm>
                      </wpg:grpSpPr>
                      <pic:pic xmlns:pic="http://schemas.openxmlformats.org/drawingml/2006/picture">
                        <pic:nvPicPr>
                          <pic:cNvPr id="2015342243" name="Picture 35" descr="A person in a wheelchair holding a microphon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21015"/>
                          <a:stretch/>
                        </pic:blipFill>
                        <pic:spPr bwMode="auto">
                          <a:xfrm>
                            <a:off x="0" y="247650"/>
                            <a:ext cx="1038225" cy="131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967505499" name="Speech Bubble: Oval 36"/>
                        <wps:cNvSpPr/>
                        <wps:spPr>
                          <a:xfrm>
                            <a:off x="533400" y="0"/>
                            <a:ext cx="1323975" cy="533400"/>
                          </a:xfrm>
                          <a:prstGeom prst="wedgeEllipseCallou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14:paraId="1F937815" w14:textId="77777777" w:rsidR="007D333D" w:rsidRPr="00D5682C" w:rsidRDefault="007D333D" w:rsidP="007D333D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  <w:r w:rsidRPr="00D5682C">
                                <w:rPr>
                                  <w:lang w:val="en-NZ"/>
                                </w:rPr>
                                <w:t>“Hello”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75E9B4" id="Group 11" o:spid="_x0000_s1034" style="position:absolute;left:0;text-align:left;margin-left:0;margin-top:35.95pt;width:146.25pt;height:123pt;z-index:251741696;mso-position-horizontal:left;mso-position-horizontal-relative:margin" coordsize="18573,1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">
                <v:shape id="Picture 35" o:spid="_x0000_s1035" type="#_x0000_t75" alt="A person in a wheelchair holding a microphone&#10;&#10;Description automatically generated" style="position:absolute;top:2476;width:10382;height:1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">
                  <v:imagedata r:id="rId52" o:title="A person in a wheelchair holding a microphone&#10;&#10;Description automatically generated" cropleft="13772f"/>
                </v:shape>
                <v:shape id="Speech Bubble: Oval 36" o:spid="_x0000_s1036" type="#_x0000_t63" style="position:absolute;left:5334;width:13239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" adj="6300,24300" fillcolor="#fff2cc" strokecolor="windowText">
                  <v:stroke joinstyle="round"/>
                  <v:textbox>
                    <w:txbxContent>
                      <w:p w14:paraId="1F937815" w14:textId="77777777" w:rsidR="007D333D" w:rsidRPr="00D5682C" w:rsidRDefault="007D333D" w:rsidP="007D333D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  <w:r w:rsidRPr="00D5682C">
                          <w:rPr>
                            <w:lang w:val="en-NZ"/>
                          </w:rPr>
                          <w:t>“Hello”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250D5" w:rsidRPr="000250D5">
        <w:t xml:space="preserve">This </w:t>
      </w:r>
      <w:r w:rsidR="000D234F">
        <w:t>document</w:t>
      </w:r>
      <w:r w:rsidR="000250D5" w:rsidRPr="000250D5">
        <w:t xml:space="preserve"> includes </w:t>
      </w:r>
      <w:r w:rsidR="000D234F">
        <w:t xml:space="preserve">some </w:t>
      </w:r>
      <w:r w:rsidR="000250D5" w:rsidRPr="000250D5">
        <w:rPr>
          <w:b/>
          <w:bCs/>
        </w:rPr>
        <w:t>quotes</w:t>
      </w:r>
      <w:r w:rsidR="000250D5" w:rsidRPr="000250D5">
        <w:t xml:space="preserve"> from</w:t>
      </w:r>
      <w:r w:rsidR="000D234F">
        <w:t xml:space="preserve"> Paula </w:t>
      </w:r>
      <w:r w:rsidR="000D234F" w:rsidRPr="00B12A7E">
        <w:t>Tesoriero</w:t>
      </w:r>
      <w:r w:rsidR="000250D5" w:rsidRPr="000250D5">
        <w:t>.</w:t>
      </w:r>
    </w:p>
    <w:p w14:paraId="770DB667" w14:textId="420996EC" w:rsidR="000250D5" w:rsidRPr="00850755" w:rsidRDefault="000250D5" w:rsidP="000250D5">
      <w:pPr>
        <w:rPr>
          <w:sz w:val="24"/>
          <w:szCs w:val="16"/>
        </w:rPr>
      </w:pPr>
    </w:p>
    <w:p w14:paraId="641B8E25" w14:textId="7C30E302" w:rsidR="000250D5" w:rsidRPr="00850755" w:rsidRDefault="000D234F" w:rsidP="000250D5">
      <w:pPr>
        <w:rPr>
          <w:sz w:val="24"/>
          <w:szCs w:val="16"/>
        </w:rPr>
      </w:pPr>
      <w:r w:rsidRPr="00850755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1597312" behindDoc="1" locked="0" layoutInCell="1" allowOverlap="1" wp14:anchorId="57334F1A" wp14:editId="2CE2707B">
                <wp:simplePos x="0" y="0"/>
                <wp:positionH relativeFrom="margin">
                  <wp:posOffset>2207260</wp:posOffset>
                </wp:positionH>
                <wp:positionV relativeFrom="paragraph">
                  <wp:posOffset>206490</wp:posOffset>
                </wp:positionV>
                <wp:extent cx="3514725" cy="771525"/>
                <wp:effectExtent l="0" t="0" r="9525" b="9525"/>
                <wp:wrapNone/>
                <wp:docPr id="205880858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7152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BC6C4" id="Rectangle 3" o:spid="_x0000_s1026" style="position:absolute;margin-left:173.8pt;margin-top:16.25pt;width:276.75pt;height:60.75pt;z-index:-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" fillcolor="#e1d9ef" stroked="f" strokeweight="1pt">
                <w10:wrap anchorx="margin"/>
              </v:rect>
            </w:pict>
          </mc:Fallback>
        </mc:AlternateContent>
      </w:r>
    </w:p>
    <w:p w14:paraId="1028FDAE" w14:textId="2C10A52C" w:rsidR="000250D5" w:rsidRPr="000250D5" w:rsidRDefault="000250D5" w:rsidP="000250D5">
      <w:r w:rsidRPr="000250D5">
        <w:t xml:space="preserve">A </w:t>
      </w:r>
      <w:r w:rsidRPr="000250D5">
        <w:rPr>
          <w:b/>
          <w:bCs/>
        </w:rPr>
        <w:t>quote</w:t>
      </w:r>
      <w:r w:rsidRPr="000250D5">
        <w:t xml:space="preserve"> is an exact copy in writing </w:t>
      </w:r>
      <w:r w:rsidR="0007251A">
        <w:br/>
      </w:r>
      <w:r w:rsidRPr="000250D5">
        <w:t xml:space="preserve">of what someone has said. </w:t>
      </w:r>
    </w:p>
    <w:p w14:paraId="0F98C6B1" w14:textId="6F1C9435" w:rsidR="000250D5" w:rsidRPr="007D333D" w:rsidRDefault="000250D5" w:rsidP="000250D5">
      <w:pPr>
        <w:rPr>
          <w:sz w:val="26"/>
          <w:szCs w:val="18"/>
        </w:rPr>
      </w:pPr>
      <w:bookmarkStart w:id="1" w:name="_Hlk181903933"/>
    </w:p>
    <w:p w14:paraId="730B3CE7" w14:textId="2C8B591B" w:rsidR="000250D5" w:rsidRPr="007D333D" w:rsidRDefault="000D234F" w:rsidP="000250D5">
      <w:pPr>
        <w:rPr>
          <w:sz w:val="26"/>
          <w:szCs w:val="18"/>
        </w:rPr>
      </w:pPr>
      <w:r w:rsidRPr="007D333D">
        <w:rPr>
          <w:noProof/>
          <w:sz w:val="26"/>
          <w:szCs w:val="1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D71FBC1" wp14:editId="43630881">
                <wp:simplePos x="0" y="0"/>
                <wp:positionH relativeFrom="margin">
                  <wp:align>left</wp:align>
                </wp:positionH>
                <wp:positionV relativeFrom="paragraph">
                  <wp:posOffset>344805</wp:posOffset>
                </wp:positionV>
                <wp:extent cx="1800225" cy="533400"/>
                <wp:effectExtent l="0" t="0" r="9525" b="0"/>
                <wp:wrapNone/>
                <wp:docPr id="730221362" name="Rectangle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533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189A1" id="Rectangle 111" o:spid="_x0000_s1026" alt="&quot;&quot;" style="position:absolute;margin-left:0;margin-top:27.15pt;width:141.75pt;height:42pt;z-index:251690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</w:p>
    <w:p w14:paraId="1A2D0D3C" w14:textId="22E72B76" w:rsidR="000D234F" w:rsidRPr="0007251A" w:rsidRDefault="000250D5" w:rsidP="007D333D">
      <w:r w:rsidRPr="000250D5">
        <w:t>The quotes are in yellow boxes like this.</w:t>
      </w:r>
      <w:bookmarkEnd w:id="1"/>
      <w:r w:rsidR="0007251A">
        <w:br w:type="page"/>
      </w:r>
    </w:p>
    <w:p w14:paraId="4987D42D" w14:textId="77777777" w:rsidR="00850755" w:rsidRDefault="00B83F13" w:rsidP="006A618A">
      <w:pPr>
        <w:pStyle w:val="Heading1"/>
      </w:pPr>
      <w:r w:rsidRPr="006A618A">
        <w:lastRenderedPageBreak/>
        <w:t xml:space="preserve">Message from </w:t>
      </w:r>
      <w:r w:rsidR="00251B85" w:rsidRPr="006A618A">
        <w:t>Paula Tesoriero</w:t>
      </w:r>
      <w:r w:rsidR="00C91161">
        <w:br/>
      </w:r>
      <w:r w:rsidR="00251B85" w:rsidRPr="006A618A">
        <w:t xml:space="preserve">Chief Executive of Whaikaha – </w:t>
      </w:r>
    </w:p>
    <w:p w14:paraId="44EBA72A" w14:textId="1315E1E5" w:rsidR="00B7107B" w:rsidRDefault="00251B85" w:rsidP="006A618A">
      <w:pPr>
        <w:pStyle w:val="Heading1"/>
      </w:pPr>
      <w:r w:rsidRPr="006A618A">
        <w:t>Ministry of Disabled People</w:t>
      </w:r>
    </w:p>
    <w:p w14:paraId="28F2D23E" w14:textId="2F191F10" w:rsidR="00B7107B" w:rsidRDefault="00B7107B" w:rsidP="00B7107B"/>
    <w:p w14:paraId="1382503C" w14:textId="78AC88AA" w:rsidR="00763BF3" w:rsidRDefault="00763BF3" w:rsidP="00B7107B">
      <w:pPr>
        <w:rPr>
          <w:lang w:val="en-NZ"/>
        </w:rPr>
      </w:pPr>
    </w:p>
    <w:p w14:paraId="59DF8F26" w14:textId="13A1B8B0" w:rsidR="00F319D4" w:rsidRDefault="00087071" w:rsidP="00F319D4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49888" behindDoc="0" locked="0" layoutInCell="1" allowOverlap="1" wp14:anchorId="12330028" wp14:editId="71DD1343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1752600" cy="156591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65459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9D4">
        <w:rPr>
          <w:lang w:val="en-NZ"/>
        </w:rPr>
        <w:t xml:space="preserve">The message begins with Paula </w:t>
      </w:r>
      <w:r w:rsidR="001D1EB0" w:rsidRPr="001D1EB0">
        <w:rPr>
          <w:rFonts w:cs="Arial"/>
          <w:szCs w:val="32"/>
          <w:shd w:val="clear" w:color="auto" w:fill="FFFFFF"/>
        </w:rPr>
        <w:t>Tesoriero</w:t>
      </w:r>
      <w:r w:rsidR="001D1EB0" w:rsidRPr="001D1EB0">
        <w:rPr>
          <w:szCs w:val="32"/>
        </w:rPr>
        <w:t xml:space="preserve"> </w:t>
      </w:r>
      <w:r w:rsidR="00F319D4">
        <w:rPr>
          <w:lang w:val="en-NZ"/>
        </w:rPr>
        <w:t xml:space="preserve">greeting everyone in: </w:t>
      </w:r>
    </w:p>
    <w:p w14:paraId="708381DD" w14:textId="7BAB1A92" w:rsidR="00F319D4" w:rsidRDefault="00F319D4" w:rsidP="00F319D4">
      <w:pPr>
        <w:pStyle w:val="Listtoplevel"/>
      </w:pPr>
      <w:r>
        <w:t>te reo Māori</w:t>
      </w:r>
    </w:p>
    <w:p w14:paraId="0019EC0E" w14:textId="01612DAE" w:rsidR="00F319D4" w:rsidRDefault="00F319D4" w:rsidP="00F319D4">
      <w:pPr>
        <w:pStyle w:val="Listtoplevel"/>
      </w:pPr>
      <w:r>
        <w:t xml:space="preserve">Pacific languages. </w:t>
      </w:r>
    </w:p>
    <w:p w14:paraId="7D8196CB" w14:textId="77777777" w:rsidR="00F319D4" w:rsidRDefault="00F319D4" w:rsidP="00F319D4"/>
    <w:p w14:paraId="6F82F569" w14:textId="7E67F66B" w:rsidR="00F319D4" w:rsidRDefault="00F319D4" w:rsidP="00F319D4"/>
    <w:p w14:paraId="0E0DBAF4" w14:textId="2DE3AC3F" w:rsidR="00F319D4" w:rsidRDefault="00C30676" w:rsidP="00F319D4">
      <w:r>
        <w:rPr>
          <w:noProof/>
        </w:rPr>
        <w:drawing>
          <wp:anchor distT="0" distB="0" distL="114300" distR="114300" simplePos="0" relativeHeight="251827712" behindDoc="0" locked="0" layoutInCell="1" allowOverlap="1" wp14:anchorId="6A868710" wp14:editId="417066C1">
            <wp:simplePos x="0" y="0"/>
            <wp:positionH relativeFrom="margin">
              <wp:posOffset>-635</wp:posOffset>
            </wp:positionH>
            <wp:positionV relativeFrom="paragraph">
              <wp:posOffset>248285</wp:posOffset>
            </wp:positionV>
            <wp:extent cx="1593215" cy="1593215"/>
            <wp:effectExtent l="0" t="0" r="6985" b="6985"/>
            <wp:wrapThrough wrapText="bothSides">
              <wp:wrapPolygon edited="0">
                <wp:start x="15238" y="1291"/>
                <wp:lineTo x="3874" y="2324"/>
                <wp:lineTo x="0" y="3358"/>
                <wp:lineTo x="0" y="21436"/>
                <wp:lineTo x="21436" y="21436"/>
                <wp:lineTo x="21436" y="6457"/>
                <wp:lineTo x="19112" y="5424"/>
                <wp:lineTo x="18337" y="2841"/>
                <wp:lineTo x="17562" y="1291"/>
                <wp:lineTo x="15238" y="1291"/>
              </wp:wrapPolygon>
            </wp:wrapThrough>
            <wp:docPr id="960234370" name="Picture 960234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234370" name="Picture 9602343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11">
        <w:rPr>
          <w:noProof/>
        </w:rPr>
        <w:t>Paula</w:t>
      </w:r>
      <w:r w:rsidR="00F319D4">
        <w:t xml:space="preserve"> says:</w:t>
      </w:r>
    </w:p>
    <w:p w14:paraId="3FC9D538" w14:textId="4EB5C4F3" w:rsidR="00F319D4" w:rsidRPr="00641628" w:rsidRDefault="00F319D4" w:rsidP="00F319D4"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1" locked="0" layoutInCell="1" allowOverlap="1" wp14:anchorId="0AB71030" wp14:editId="672F9818">
                <wp:simplePos x="0" y="0"/>
                <wp:positionH relativeFrom="margin">
                  <wp:align>right</wp:align>
                </wp:positionH>
                <wp:positionV relativeFrom="paragraph">
                  <wp:posOffset>249224</wp:posOffset>
                </wp:positionV>
                <wp:extent cx="3505200" cy="2992120"/>
                <wp:effectExtent l="0" t="0" r="0" b="0"/>
                <wp:wrapNone/>
                <wp:docPr id="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99258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69214" id="Rectangle 14" o:spid="_x0000_s1026" alt="&quot;&quot;" style="position:absolute;margin-left:224.8pt;margin-top:19.6pt;width:276pt;height:235.6pt;z-index:-2515727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" fillcolor="#fff2cc [663]" stroked="f" strokeweight="1pt">
                <w10:wrap anchorx="margin"/>
              </v:rect>
            </w:pict>
          </mc:Fallback>
        </mc:AlternateContent>
      </w:r>
    </w:p>
    <w:p w14:paraId="3D05901F" w14:textId="2FFC4A5B" w:rsidR="00F319D4" w:rsidRDefault="00F319D4" w:rsidP="00F319D4">
      <w:r>
        <w:t>“</w:t>
      </w:r>
      <w:r w:rsidRPr="00641628">
        <w:t>E ngā mana, e ngā reo, e ngā mōrehu o te motu, tēnā koutou katoa. </w:t>
      </w:r>
    </w:p>
    <w:p w14:paraId="47312E73" w14:textId="77777777" w:rsidR="00C30676" w:rsidRDefault="00C30676" w:rsidP="00F319D4"/>
    <w:p w14:paraId="1976D9BE" w14:textId="3F44A315" w:rsidR="00F319D4" w:rsidRPr="00641628" w:rsidRDefault="00087071" w:rsidP="00F319D4">
      <w:r w:rsidRPr="008023A3">
        <w:rPr>
          <w:b/>
          <w:bCs/>
          <w:noProof/>
          <w:lang w:val="en-NZ"/>
        </w:rPr>
        <w:drawing>
          <wp:anchor distT="0" distB="0" distL="114300" distR="114300" simplePos="0" relativeHeight="251826688" behindDoc="0" locked="0" layoutInCell="1" allowOverlap="1" wp14:anchorId="6C64C24C" wp14:editId="7D730AC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621790" cy="1634490"/>
            <wp:effectExtent l="0" t="0" r="0" b="3810"/>
            <wp:wrapNone/>
            <wp:docPr id="960234369" name="Picture 9602343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9471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79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C17C0" w14:textId="77777777" w:rsidR="00F319D4" w:rsidRPr="00641628" w:rsidRDefault="00F319D4" w:rsidP="00F319D4">
      <w:r w:rsidRPr="00641628">
        <w:t>Talofa lava, kia orana, mālō e lelei, nisa bula vinaka, warm Pacific greetings.</w:t>
      </w:r>
      <w:r>
        <w:t>”</w:t>
      </w:r>
      <w:r w:rsidRPr="00641628">
        <w:t xml:space="preserve"> </w:t>
      </w:r>
    </w:p>
    <w:p w14:paraId="75801569" w14:textId="77777777" w:rsidR="00F319D4" w:rsidRDefault="00F319D4" w:rsidP="00F319D4"/>
    <w:p w14:paraId="3C7816C3" w14:textId="36FDCFB4" w:rsidR="00F319D4" w:rsidRDefault="00C30676" w:rsidP="00F319D4">
      <w:r>
        <w:rPr>
          <w:noProof/>
        </w:rPr>
        <w:lastRenderedPageBreak/>
        <w:drawing>
          <wp:anchor distT="0" distB="0" distL="114300" distR="114300" simplePos="0" relativeHeight="251829760" behindDoc="0" locked="0" layoutInCell="1" allowOverlap="1" wp14:anchorId="42160076" wp14:editId="1022CF7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752600" cy="156591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65459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9D4">
        <w:t>Paula also introduces herself in te reo Māori by saying:</w:t>
      </w:r>
    </w:p>
    <w:p w14:paraId="660E13F9" w14:textId="77777777" w:rsidR="00F319D4" w:rsidRDefault="00F319D4" w:rsidP="00F319D4"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1" locked="0" layoutInCell="1" allowOverlap="1" wp14:anchorId="25A24737" wp14:editId="27EAB2E0">
                <wp:simplePos x="0" y="0"/>
                <wp:positionH relativeFrom="margin">
                  <wp:align>right</wp:align>
                </wp:positionH>
                <wp:positionV relativeFrom="paragraph">
                  <wp:posOffset>248506</wp:posOffset>
                </wp:positionV>
                <wp:extent cx="3505200" cy="2225040"/>
                <wp:effectExtent l="0" t="0" r="0" b="3810"/>
                <wp:wrapNone/>
                <wp:docPr id="12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2250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6F84A" id="Rectangle 14" o:spid="_x0000_s1026" alt="&quot;&quot;" style="position:absolute;margin-left:224.8pt;margin-top:19.55pt;width:276pt;height:175.2pt;z-index:-25157171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</w:p>
    <w:p w14:paraId="3A20E333" w14:textId="77777777" w:rsidR="008E01C8" w:rsidRDefault="00F319D4" w:rsidP="00F319D4">
      <w:r>
        <w:t>“</w:t>
      </w:r>
      <w:r w:rsidRPr="00641628">
        <w:t>Ko Paula Tesoriero tōku ingoa</w:t>
      </w:r>
      <w:r>
        <w:t>.</w:t>
      </w:r>
    </w:p>
    <w:p w14:paraId="0B105E14" w14:textId="77777777" w:rsidR="008E01C8" w:rsidRDefault="00F319D4" w:rsidP="00F319D4">
      <w:r w:rsidRPr="00641628">
        <w:t xml:space="preserve"> </w:t>
      </w:r>
    </w:p>
    <w:p w14:paraId="45212F31" w14:textId="71920D2D" w:rsidR="00F319D4" w:rsidRPr="00641628" w:rsidRDefault="00F319D4" w:rsidP="00F319D4">
      <w:r>
        <w:br/>
      </w:r>
      <w:r w:rsidRPr="00641628">
        <w:t xml:space="preserve">Ko </w:t>
      </w:r>
      <w:r>
        <w:t>t</w:t>
      </w:r>
      <w:r w:rsidRPr="00641628">
        <w:t xml:space="preserve">e Tumu Whakarae ahau i </w:t>
      </w:r>
      <w:r>
        <w:t>t</w:t>
      </w:r>
      <w:r w:rsidRPr="00641628">
        <w:t>e Manatū Whaikaha, Ministry of Disabled People.</w:t>
      </w:r>
      <w:r>
        <w:t>”</w:t>
      </w:r>
      <w:r w:rsidRPr="00641628">
        <w:t xml:space="preserve"> </w:t>
      </w:r>
    </w:p>
    <w:p w14:paraId="5E82C57F" w14:textId="77777777" w:rsidR="00F319D4" w:rsidRDefault="00F319D4" w:rsidP="00F319D4">
      <w:pPr>
        <w:rPr>
          <w:szCs w:val="32"/>
          <w:lang w:val="en-NZ"/>
        </w:rPr>
      </w:pPr>
    </w:p>
    <w:p w14:paraId="0052D7D5" w14:textId="77777777" w:rsidR="00F319D4" w:rsidRPr="00F319D4" w:rsidRDefault="00F319D4" w:rsidP="00F319D4">
      <w:pPr>
        <w:rPr>
          <w:szCs w:val="32"/>
          <w:lang w:val="en-NZ"/>
        </w:rPr>
      </w:pPr>
    </w:p>
    <w:p w14:paraId="0EB0B2A8" w14:textId="4EBC3D67" w:rsidR="00F319D4" w:rsidRPr="00F319D4" w:rsidRDefault="00F319D4" w:rsidP="00F319D4">
      <w:pPr>
        <w:rPr>
          <w:szCs w:val="32"/>
          <w:lang w:val="en-NZ"/>
        </w:rPr>
      </w:pPr>
      <w:r w:rsidRPr="00F319D4">
        <w:rPr>
          <w:szCs w:val="32"/>
          <w:lang w:val="en-NZ"/>
        </w:rPr>
        <w:t>Paula then says in English:</w:t>
      </w:r>
    </w:p>
    <w:p w14:paraId="7524DE5A" w14:textId="57568EF6" w:rsidR="00F319D4" w:rsidRPr="00F319D4" w:rsidRDefault="00F319D4" w:rsidP="00F319D4">
      <w:pPr>
        <w:rPr>
          <w:rFonts w:cs="Arial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936" behindDoc="1" locked="0" layoutInCell="1" allowOverlap="1" wp14:anchorId="7FF3CD77" wp14:editId="4938F404">
                <wp:simplePos x="0" y="0"/>
                <wp:positionH relativeFrom="margin">
                  <wp:align>right</wp:align>
                </wp:positionH>
                <wp:positionV relativeFrom="paragraph">
                  <wp:posOffset>248920</wp:posOffset>
                </wp:positionV>
                <wp:extent cx="3505200" cy="2964815"/>
                <wp:effectExtent l="0" t="0" r="0" b="6985"/>
                <wp:wrapNone/>
                <wp:docPr id="17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9648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B4BF3E" id="Rectangle 14" o:spid="_x0000_s1026" alt="&quot;&quot;" style="position:absolute;margin-left:224.8pt;margin-top:19.6pt;width:276pt;height:233.45pt;z-index:-25156454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</w:p>
    <w:p w14:paraId="482BEA5F" w14:textId="1391EBCE" w:rsidR="00F319D4" w:rsidRPr="00F319D4" w:rsidRDefault="00F319D4" w:rsidP="00F319D4">
      <w:pPr>
        <w:rPr>
          <w:rFonts w:cs="Arial"/>
          <w:szCs w:val="32"/>
          <w:lang w:val="en-NZ"/>
        </w:rPr>
      </w:pPr>
      <w:r>
        <w:rPr>
          <w:rFonts w:cs="Arial"/>
          <w:szCs w:val="32"/>
        </w:rPr>
        <w:t>“</w:t>
      </w:r>
      <w:r w:rsidRPr="00F319D4">
        <w:rPr>
          <w:rFonts w:cs="Arial"/>
          <w:szCs w:val="32"/>
        </w:rPr>
        <w:t>My name is Paula Tesoriero, and I am the Chief Executive of Whaikaha – Ministry of Disabled People</w:t>
      </w:r>
    </w:p>
    <w:p w14:paraId="73D64F67" w14:textId="77777777" w:rsidR="00F319D4" w:rsidRDefault="00F319D4" w:rsidP="00F319D4">
      <w:pPr>
        <w:rPr>
          <w:rFonts w:cs="Arial"/>
          <w:szCs w:val="32"/>
          <w:lang w:val="en-NZ"/>
        </w:rPr>
      </w:pPr>
    </w:p>
    <w:p w14:paraId="709723BD" w14:textId="77777777" w:rsidR="00F319D4" w:rsidRPr="00F319D4" w:rsidRDefault="00F319D4" w:rsidP="00F319D4">
      <w:pPr>
        <w:rPr>
          <w:rFonts w:cs="Arial"/>
          <w:szCs w:val="32"/>
          <w:lang w:val="en-NZ"/>
        </w:rPr>
      </w:pPr>
    </w:p>
    <w:p w14:paraId="14F68792" w14:textId="2E8D78B5" w:rsidR="00F319D4" w:rsidRPr="00F319D4" w:rsidRDefault="00F319D4" w:rsidP="00F319D4">
      <w:pPr>
        <w:rPr>
          <w:rFonts w:eastAsia="Times New Roman" w:cs="Arial"/>
          <w:kern w:val="2"/>
          <w:szCs w:val="32"/>
          <w:lang w:val="en-NZ"/>
        </w:rPr>
      </w:pPr>
      <w:r w:rsidRPr="00F319D4">
        <w:rPr>
          <w:rFonts w:eastAsia="Times New Roman" w:cs="Arial"/>
          <w:kern w:val="2"/>
          <w:szCs w:val="32"/>
          <w:lang w:val="en-NZ"/>
        </w:rPr>
        <w:t>I am a disabled woman with short brown hair wearing a white top with black spots.</w:t>
      </w:r>
      <w:r>
        <w:rPr>
          <w:rFonts w:eastAsia="Times New Roman" w:cs="Arial"/>
          <w:kern w:val="2"/>
          <w:szCs w:val="32"/>
          <w:lang w:val="en-NZ"/>
        </w:rPr>
        <w:t>”</w:t>
      </w:r>
      <w:r w:rsidRPr="00F319D4">
        <w:rPr>
          <w:rFonts w:eastAsia="Times New Roman" w:cs="Arial"/>
          <w:kern w:val="2"/>
          <w:szCs w:val="32"/>
          <w:lang w:val="en-NZ"/>
        </w:rPr>
        <w:t xml:space="preserve"> </w:t>
      </w:r>
    </w:p>
    <w:p w14:paraId="481FCFCE" w14:textId="77777777" w:rsidR="00F319D4" w:rsidRDefault="00F319D4" w:rsidP="009914CB">
      <w:pPr>
        <w:rPr>
          <w:lang w:val="en-NZ"/>
        </w:rPr>
      </w:pPr>
    </w:p>
    <w:p w14:paraId="0375F0EC" w14:textId="77777777" w:rsidR="00F319D4" w:rsidRDefault="00F319D4" w:rsidP="009914CB">
      <w:pPr>
        <w:rPr>
          <w:lang w:val="en-NZ"/>
        </w:rPr>
      </w:pPr>
    </w:p>
    <w:p w14:paraId="786FFF90" w14:textId="77777777" w:rsidR="00F319D4" w:rsidRDefault="00F319D4" w:rsidP="009914CB">
      <w:pPr>
        <w:rPr>
          <w:lang w:val="en-NZ"/>
        </w:rPr>
      </w:pPr>
    </w:p>
    <w:p w14:paraId="61FD86C0" w14:textId="77777777" w:rsidR="00F319D4" w:rsidRDefault="00F319D4" w:rsidP="009914CB">
      <w:pPr>
        <w:rPr>
          <w:lang w:val="en-NZ"/>
        </w:rPr>
      </w:pPr>
    </w:p>
    <w:p w14:paraId="5AE00C2D" w14:textId="7104AECA" w:rsidR="00F319D4" w:rsidRDefault="001D1EB0" w:rsidP="00F319D4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984" behindDoc="1" locked="0" layoutInCell="1" allowOverlap="1" wp14:anchorId="0FD70E4E" wp14:editId="66E33657">
                <wp:simplePos x="0" y="0"/>
                <wp:positionH relativeFrom="margin">
                  <wp:align>right</wp:align>
                </wp:positionH>
                <wp:positionV relativeFrom="paragraph">
                  <wp:posOffset>-111125</wp:posOffset>
                </wp:positionV>
                <wp:extent cx="3505200" cy="4530090"/>
                <wp:effectExtent l="0" t="0" r="0" b="3810"/>
                <wp:wrapNone/>
                <wp:docPr id="18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53043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51D478" id="Rectangle 14" o:spid="_x0000_s1026" alt="&quot;&quot;" style="position:absolute;margin-left:224.8pt;margin-top:-8.75pt;width:276pt;height:356.7pt;z-index:-2515624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" fillcolor="#fff2cc [663]" stroked="f" strokeweight="1pt">
                <w10:wrap anchorx="margin"/>
              </v:rect>
            </w:pict>
          </mc:Fallback>
        </mc:AlternateContent>
      </w:r>
      <w:r w:rsidR="00C30676">
        <w:rPr>
          <w:noProof/>
        </w:rPr>
        <w:drawing>
          <wp:anchor distT="0" distB="0" distL="114300" distR="114300" simplePos="0" relativeHeight="251625984" behindDoc="0" locked="0" layoutInCell="1" allowOverlap="1" wp14:anchorId="0B914D92" wp14:editId="5BB26BEC">
            <wp:simplePos x="0" y="0"/>
            <wp:positionH relativeFrom="margin">
              <wp:posOffset>-235585</wp:posOffset>
            </wp:positionH>
            <wp:positionV relativeFrom="paragraph">
              <wp:posOffset>-635</wp:posOffset>
            </wp:positionV>
            <wp:extent cx="2133600" cy="1363345"/>
            <wp:effectExtent l="0" t="0" r="0" b="0"/>
            <wp:wrapNone/>
            <wp:docPr id="97144777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4777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36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9E9">
        <w:rPr>
          <w:rFonts w:eastAsia="Times New Roman" w:cs="Arial"/>
          <w:kern w:val="2"/>
          <w:szCs w:val="32"/>
          <w:lang w:val="en-NZ"/>
        </w:rPr>
        <w:t>“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I would like to begin by </w:t>
      </w:r>
      <w:r w:rsidR="00F319D4" w:rsidRPr="00F319D4">
        <w:rPr>
          <w:rFonts w:eastAsia="Times New Roman" w:cs="Arial"/>
          <w:b/>
          <w:bCs/>
          <w:kern w:val="2"/>
          <w:szCs w:val="32"/>
          <w:lang w:val="en-NZ"/>
        </w:rPr>
        <w:t>acknowledging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 how important, </w:t>
      </w:r>
      <w:proofErr w:type="gramStart"/>
      <w:r w:rsidR="00F319D4" w:rsidRPr="00F319D4">
        <w:rPr>
          <w:rFonts w:eastAsia="Times New Roman" w:cs="Arial"/>
          <w:kern w:val="2"/>
          <w:szCs w:val="32"/>
          <w:lang w:val="en-NZ"/>
        </w:rPr>
        <w:t>and also</w:t>
      </w:r>
      <w:proofErr w:type="gramEnd"/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 how </w:t>
      </w:r>
      <w:r w:rsidR="00F319D4" w:rsidRPr="00F319D4">
        <w:rPr>
          <w:rFonts w:eastAsia="Times New Roman" w:cs="Arial"/>
          <w:b/>
          <w:bCs/>
          <w:kern w:val="2"/>
          <w:szCs w:val="32"/>
          <w:lang w:val="en-NZ"/>
        </w:rPr>
        <w:t>challenging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 today is for</w:t>
      </w:r>
      <w:r w:rsidR="00F319D4">
        <w:rPr>
          <w:rFonts w:eastAsia="Times New Roman" w:cs="Arial"/>
          <w:kern w:val="2"/>
          <w:szCs w:val="32"/>
          <w:lang w:val="en-NZ"/>
        </w:rPr>
        <w:t>:</w:t>
      </w:r>
    </w:p>
    <w:p w14:paraId="407863FD" w14:textId="7314EE17" w:rsidR="00F319D4" w:rsidRDefault="00F319D4" w:rsidP="00F319D4">
      <w:pPr>
        <w:pStyle w:val="ListParagraph"/>
        <w:numPr>
          <w:ilvl w:val="0"/>
          <w:numId w:val="17"/>
        </w:numPr>
        <w:rPr>
          <w:rFonts w:eastAsia="Times New Roman" w:cs="Arial"/>
          <w:kern w:val="2"/>
          <w:szCs w:val="32"/>
          <w:lang w:val="en-NZ"/>
        </w:rPr>
      </w:pPr>
      <w:r w:rsidRPr="00F319D4">
        <w:rPr>
          <w:rFonts w:eastAsia="Times New Roman" w:cs="Arial"/>
          <w:kern w:val="2"/>
          <w:szCs w:val="32"/>
          <w:lang w:val="en-NZ"/>
        </w:rPr>
        <w:t>disabled people</w:t>
      </w:r>
    </w:p>
    <w:p w14:paraId="1904A655" w14:textId="04FECBF0" w:rsidR="001D1EB0" w:rsidRDefault="001D1EB0" w:rsidP="00F319D4">
      <w:pPr>
        <w:pStyle w:val="ListParagraph"/>
        <w:numPr>
          <w:ilvl w:val="0"/>
          <w:numId w:val="17"/>
        </w:num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noProof/>
          <w:kern w:val="2"/>
          <w:szCs w:val="32"/>
          <w:lang w:val="en-NZ"/>
        </w:rPr>
        <w:drawing>
          <wp:anchor distT="0" distB="0" distL="114300" distR="114300" simplePos="0" relativeHeight="251830784" behindDoc="0" locked="0" layoutInCell="1" allowOverlap="1" wp14:anchorId="624763E1" wp14:editId="344C95CA">
            <wp:simplePos x="0" y="0"/>
            <wp:positionH relativeFrom="column">
              <wp:posOffset>96520</wp:posOffset>
            </wp:positionH>
            <wp:positionV relativeFrom="paragraph">
              <wp:posOffset>329565</wp:posOffset>
            </wp:positionV>
            <wp:extent cx="1407160" cy="1953260"/>
            <wp:effectExtent l="0" t="0" r="2540" b="8890"/>
            <wp:wrapThrough wrapText="bothSides">
              <wp:wrapPolygon edited="0">
                <wp:start x="0" y="0"/>
                <wp:lineTo x="0" y="21488"/>
                <wp:lineTo x="21347" y="21488"/>
                <wp:lineTo x="21347" y="0"/>
                <wp:lineTo x="0" y="0"/>
              </wp:wrapPolygon>
            </wp:wrapThrough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9D4" w:rsidRPr="00F319D4">
        <w:rPr>
          <w:rFonts w:eastAsia="Times New Roman" w:cs="Arial"/>
          <w:kern w:val="2"/>
          <w:szCs w:val="32"/>
          <w:lang w:val="en-NZ"/>
        </w:rPr>
        <w:t>Deaf</w:t>
      </w:r>
    </w:p>
    <w:p w14:paraId="4E7F27C1" w14:textId="727F4EF3" w:rsidR="00F319D4" w:rsidRDefault="00F319D4" w:rsidP="00F319D4">
      <w:pPr>
        <w:pStyle w:val="ListParagraph"/>
        <w:numPr>
          <w:ilvl w:val="0"/>
          <w:numId w:val="17"/>
        </w:numPr>
        <w:rPr>
          <w:rFonts w:eastAsia="Times New Roman" w:cs="Arial"/>
          <w:kern w:val="2"/>
          <w:szCs w:val="32"/>
          <w:lang w:val="en-NZ"/>
        </w:rPr>
      </w:pPr>
      <w:r w:rsidRPr="00F319D4">
        <w:rPr>
          <w:rFonts w:eastAsia="Times New Roman" w:cs="Arial"/>
          <w:kern w:val="2"/>
          <w:szCs w:val="32"/>
          <w:lang w:val="en-NZ"/>
        </w:rPr>
        <w:t>tāngata whaikaha Māori</w:t>
      </w:r>
    </w:p>
    <w:p w14:paraId="5C64B7D2" w14:textId="473832E0" w:rsidR="00F319D4" w:rsidRDefault="00F319D4" w:rsidP="00F319D4">
      <w:pPr>
        <w:pStyle w:val="ListParagraph"/>
        <w:numPr>
          <w:ilvl w:val="0"/>
          <w:numId w:val="17"/>
        </w:numPr>
        <w:rPr>
          <w:rFonts w:eastAsia="Times New Roman" w:cs="Arial"/>
          <w:kern w:val="2"/>
          <w:szCs w:val="32"/>
          <w:lang w:val="en-NZ"/>
        </w:rPr>
      </w:pPr>
      <w:r w:rsidRPr="00F319D4">
        <w:rPr>
          <w:rFonts w:eastAsia="Times New Roman" w:cs="Arial"/>
          <w:kern w:val="2"/>
          <w:szCs w:val="32"/>
          <w:lang w:val="en-NZ"/>
        </w:rPr>
        <w:t>tāngata Turi</w:t>
      </w:r>
    </w:p>
    <w:p w14:paraId="40DAE8BB" w14:textId="77777777" w:rsidR="00F319D4" w:rsidRDefault="00F319D4" w:rsidP="00F319D4">
      <w:pPr>
        <w:rPr>
          <w:rFonts w:eastAsia="Times New Roman" w:cs="Arial"/>
          <w:kern w:val="2"/>
          <w:szCs w:val="32"/>
          <w:lang w:val="en-NZ"/>
        </w:rPr>
      </w:pPr>
    </w:p>
    <w:p w14:paraId="22E211DC" w14:textId="2620B4D1" w:rsidR="00F319D4" w:rsidRPr="00F319D4" w:rsidRDefault="00F319D4" w:rsidP="00F319D4">
      <w:p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 xml:space="preserve">right </w:t>
      </w:r>
      <w:r w:rsidRPr="00F319D4">
        <w:rPr>
          <w:rFonts w:eastAsia="Times New Roman" w:cs="Arial"/>
          <w:kern w:val="2"/>
          <w:szCs w:val="32"/>
          <w:lang w:val="en-NZ"/>
        </w:rPr>
        <w:t xml:space="preserve">across Aotearoa. </w:t>
      </w:r>
    </w:p>
    <w:p w14:paraId="71DED89B" w14:textId="77777777" w:rsidR="00F319D4" w:rsidRDefault="00F319D4" w:rsidP="009914CB">
      <w:pPr>
        <w:rPr>
          <w:lang w:val="en-NZ"/>
        </w:rPr>
      </w:pPr>
    </w:p>
    <w:p w14:paraId="76B35805" w14:textId="331F3FC9" w:rsidR="00F319D4" w:rsidRDefault="00C30676" w:rsidP="009914CB">
      <w:pPr>
        <w:rPr>
          <w:lang w:val="en-NZ"/>
        </w:rPr>
      </w:pPr>
      <w:r w:rsidRPr="00730666">
        <w:rPr>
          <w:rFonts w:eastAsiaTheme="minorHAnsi"/>
          <w:noProof/>
        </w:rPr>
        <w:drawing>
          <wp:anchor distT="0" distB="0" distL="114300" distR="114300" simplePos="0" relativeHeight="251602432" behindDoc="0" locked="0" layoutInCell="1" allowOverlap="1" wp14:anchorId="19C3A008" wp14:editId="0601F05C">
            <wp:simplePos x="0" y="0"/>
            <wp:positionH relativeFrom="margin">
              <wp:posOffset>-249555</wp:posOffset>
            </wp:positionH>
            <wp:positionV relativeFrom="paragraph">
              <wp:posOffset>304800</wp:posOffset>
            </wp:positionV>
            <wp:extent cx="1847850" cy="1847850"/>
            <wp:effectExtent l="0" t="0" r="0" b="0"/>
            <wp:wrapNone/>
            <wp:docPr id="1983171149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71149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2B6">
        <w:rPr>
          <w:noProof/>
        </w:rPr>
        <mc:AlternateContent>
          <mc:Choice Requires="wps">
            <w:drawing>
              <wp:anchor distT="0" distB="0" distL="114300" distR="114300" simplePos="0" relativeHeight="251603456" behindDoc="1" locked="0" layoutInCell="1" allowOverlap="1" wp14:anchorId="2A36F60A" wp14:editId="136EAC73">
                <wp:simplePos x="0" y="0"/>
                <wp:positionH relativeFrom="margin">
                  <wp:posOffset>2202815</wp:posOffset>
                </wp:positionH>
                <wp:positionV relativeFrom="paragraph">
                  <wp:posOffset>281940</wp:posOffset>
                </wp:positionV>
                <wp:extent cx="3514725" cy="2048510"/>
                <wp:effectExtent l="0" t="0" r="9525" b="8890"/>
                <wp:wrapNone/>
                <wp:docPr id="188309750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04851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C2B910" id="Rectangle 3" o:spid="_x0000_s1026" style="position:absolute;margin-left:173.45pt;margin-top:22.2pt;width:276.75pt;height:161.3pt;z-index:-2517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" fillcolor="#e1d9ef" stroked="f" strokeweight="1pt">
                <w10:wrap anchorx="margin"/>
              </v:rect>
            </w:pict>
          </mc:Fallback>
        </mc:AlternateContent>
      </w:r>
    </w:p>
    <w:p w14:paraId="2DFB7EB5" w14:textId="78997B61" w:rsidR="00730666" w:rsidRPr="00730666" w:rsidRDefault="00730666" w:rsidP="00730666">
      <w:pPr>
        <w:rPr>
          <w:rFonts w:eastAsiaTheme="minorHAnsi"/>
          <w:noProof/>
        </w:rPr>
      </w:pPr>
      <w:bookmarkStart w:id="2" w:name="_Hlk181903810"/>
      <w:r w:rsidRPr="00730666">
        <w:rPr>
          <w:rFonts w:eastAsiaTheme="minorHAnsi"/>
          <w:b/>
          <w:bCs/>
          <w:noProof/>
        </w:rPr>
        <w:t>Acknowledge</w:t>
      </w:r>
      <w:r w:rsidRPr="00730666">
        <w:rPr>
          <w:rFonts w:eastAsiaTheme="minorHAnsi"/>
          <w:noProof/>
        </w:rPr>
        <w:t xml:space="preserve"> means you: </w:t>
      </w:r>
    </w:p>
    <w:p w14:paraId="2438A94E" w14:textId="7100702C" w:rsidR="00730666" w:rsidRPr="00730666" w:rsidRDefault="00730666" w:rsidP="00730666">
      <w:pPr>
        <w:pStyle w:val="Listtoplevel"/>
      </w:pPr>
      <w:r w:rsidRPr="00730666">
        <w:t xml:space="preserve">say you know </w:t>
      </w:r>
      <w:r w:rsidR="00324AC8">
        <w:t xml:space="preserve">that </w:t>
      </w:r>
      <w:r w:rsidRPr="00730666">
        <w:t xml:space="preserve">something happened </w:t>
      </w:r>
    </w:p>
    <w:p w14:paraId="2CC3D25E" w14:textId="68399A59" w:rsidR="00730666" w:rsidRPr="00730666" w:rsidRDefault="00730666" w:rsidP="00730666">
      <w:pPr>
        <w:pStyle w:val="Listtoplevel"/>
      </w:pPr>
      <w:r w:rsidRPr="00730666">
        <w:t>understand something is true.</w:t>
      </w:r>
      <w:r w:rsidRPr="00730666">
        <w:rPr>
          <w:lang w:val="en-NZ"/>
        </w:rPr>
        <w:t xml:space="preserve"> </w:t>
      </w:r>
    </w:p>
    <w:bookmarkEnd w:id="2"/>
    <w:p w14:paraId="40A436F2" w14:textId="46B17F8C" w:rsidR="009914CB" w:rsidRDefault="00F319D4" w:rsidP="009914CB">
      <w:pPr>
        <w:rPr>
          <w:rFonts w:eastAsiaTheme="minorHAnsi"/>
          <w:noProof/>
        </w:rPr>
      </w:pPr>
      <w:r>
        <w:rPr>
          <w:noProof/>
        </w:rPr>
        <w:drawing>
          <wp:anchor distT="0" distB="0" distL="114300" distR="114300" simplePos="0" relativeHeight="251640320" behindDoc="0" locked="0" layoutInCell="1" allowOverlap="1" wp14:anchorId="069522B4" wp14:editId="55223CB7">
            <wp:simplePos x="0" y="0"/>
            <wp:positionH relativeFrom="margin">
              <wp:align>left</wp:align>
            </wp:positionH>
            <wp:positionV relativeFrom="paragraph">
              <wp:posOffset>205740</wp:posOffset>
            </wp:positionV>
            <wp:extent cx="1412875" cy="1412875"/>
            <wp:effectExtent l="0" t="0" r="0" b="0"/>
            <wp:wrapNone/>
            <wp:docPr id="56015552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55527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87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E3204" w14:textId="4BB3AAEF" w:rsidR="00F319D4" w:rsidRDefault="00F319D4" w:rsidP="00F319D4"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1" locked="0" layoutInCell="1" allowOverlap="1" wp14:anchorId="5C7C89E6" wp14:editId="4765E202">
                <wp:simplePos x="0" y="0"/>
                <wp:positionH relativeFrom="margin">
                  <wp:posOffset>2202815</wp:posOffset>
                </wp:positionH>
                <wp:positionV relativeFrom="paragraph">
                  <wp:posOffset>195580</wp:posOffset>
                </wp:positionV>
                <wp:extent cx="3514725" cy="678815"/>
                <wp:effectExtent l="0" t="0" r="9525" b="6985"/>
                <wp:wrapNone/>
                <wp:docPr id="2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7881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C18B9" id="Rectangle 3" o:spid="_x0000_s1026" style="position:absolute;margin-left:173.45pt;margin-top:15.4pt;width:276.75pt;height:53.45pt;z-index:-25155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" fillcolor="#e1d9ef" stroked="f" strokeweight="1pt">
                <w10:wrap anchorx="margin"/>
              </v:rect>
            </w:pict>
          </mc:Fallback>
        </mc:AlternateContent>
      </w:r>
    </w:p>
    <w:p w14:paraId="650CFB17" w14:textId="65FBD777" w:rsidR="0005077C" w:rsidRDefault="00F319D4" w:rsidP="00F319D4">
      <w:r w:rsidRPr="00F319D4">
        <w:rPr>
          <w:b/>
          <w:bCs/>
        </w:rPr>
        <w:t>C</w:t>
      </w:r>
      <w:r w:rsidR="0005077C" w:rsidRPr="00F319D4">
        <w:rPr>
          <w:b/>
          <w:bCs/>
        </w:rPr>
        <w:t>hallenging</w:t>
      </w:r>
      <w:r w:rsidR="0005077C">
        <w:t xml:space="preserve"> </w:t>
      </w:r>
      <w:r>
        <w:t>means hard / difficult.</w:t>
      </w:r>
    </w:p>
    <w:p w14:paraId="77FFB552" w14:textId="7A47BE36" w:rsidR="0072321F" w:rsidRDefault="0072321F" w:rsidP="009914CB">
      <w:pPr>
        <w:rPr>
          <w:b/>
          <w:bCs/>
          <w:lang w:val="en-NZ"/>
        </w:rPr>
      </w:pPr>
    </w:p>
    <w:p w14:paraId="2119779F" w14:textId="77777777" w:rsidR="0005077C" w:rsidRPr="0005077C" w:rsidRDefault="0005077C" w:rsidP="009914CB">
      <w:pPr>
        <w:rPr>
          <w:b/>
          <w:bCs/>
          <w:lang w:val="en-NZ"/>
        </w:rPr>
      </w:pPr>
    </w:p>
    <w:p w14:paraId="752E9459" w14:textId="0ECEBD0F" w:rsidR="00F319D4" w:rsidRPr="00F319D4" w:rsidRDefault="00C30676" w:rsidP="00F319D4">
      <w:pPr>
        <w:rPr>
          <w:rFonts w:eastAsia="Times New Roman" w:cs="Arial"/>
          <w:kern w:val="2"/>
          <w:szCs w:val="32"/>
          <w:lang w:val="en-NZ"/>
        </w:rPr>
      </w:pPr>
      <w:r w:rsidRPr="00C30676">
        <w:rPr>
          <w:rFonts w:eastAsia="Times New Roman" w:cs="Arial"/>
          <w:noProof/>
          <w:kern w:val="2"/>
          <w:szCs w:val="32"/>
          <w:lang w:val="en-NZ"/>
        </w:rPr>
        <w:lastRenderedPageBreak/>
        <w:drawing>
          <wp:anchor distT="0" distB="0" distL="114300" distR="114300" simplePos="0" relativeHeight="251831808" behindDoc="0" locked="0" layoutInCell="1" allowOverlap="1" wp14:anchorId="2C379E2D" wp14:editId="46334A03">
            <wp:simplePos x="0" y="0"/>
            <wp:positionH relativeFrom="margin">
              <wp:posOffset>-168910</wp:posOffset>
            </wp:positionH>
            <wp:positionV relativeFrom="paragraph">
              <wp:posOffset>115</wp:posOffset>
            </wp:positionV>
            <wp:extent cx="1662430" cy="1662430"/>
            <wp:effectExtent l="0" t="0" r="0" b="0"/>
            <wp:wrapThrough wrapText="bothSides">
              <wp:wrapPolygon edited="0">
                <wp:start x="5693" y="495"/>
                <wp:lineTo x="4208" y="4950"/>
                <wp:lineTo x="4455" y="8911"/>
                <wp:lineTo x="1733" y="12871"/>
                <wp:lineTo x="0" y="14851"/>
                <wp:lineTo x="0" y="20791"/>
                <wp:lineTo x="21286" y="20791"/>
                <wp:lineTo x="21286" y="14356"/>
                <wp:lineTo x="20544" y="13861"/>
                <wp:lineTo x="15594" y="12871"/>
                <wp:lineTo x="14356" y="8911"/>
                <wp:lineTo x="12376" y="4950"/>
                <wp:lineTo x="12623" y="3960"/>
                <wp:lineTo x="10891" y="1485"/>
                <wp:lineTo x="9653" y="495"/>
                <wp:lineTo x="5693" y="495"/>
              </wp:wrapPolygon>
            </wp:wrapThrough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9E9">
        <w:rPr>
          <w:noProof/>
        </w:rPr>
        <mc:AlternateContent>
          <mc:Choice Requires="wps">
            <w:drawing>
              <wp:anchor distT="0" distB="0" distL="114300" distR="114300" simplePos="0" relativeHeight="251760128" behindDoc="1" locked="0" layoutInCell="1" allowOverlap="1" wp14:anchorId="01732B56" wp14:editId="2A9C315C">
                <wp:simplePos x="0" y="0"/>
                <wp:positionH relativeFrom="margin">
                  <wp:posOffset>2188210</wp:posOffset>
                </wp:positionH>
                <wp:positionV relativeFrom="paragraph">
                  <wp:posOffset>-52070</wp:posOffset>
                </wp:positionV>
                <wp:extent cx="3643630" cy="4225290"/>
                <wp:effectExtent l="0" t="0" r="0" b="3810"/>
                <wp:wrapNone/>
                <wp:docPr id="29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3630" cy="42252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8107F9" id="Rectangle 14" o:spid="_x0000_s1026" alt="&quot;&quot;" style="position:absolute;margin-left:172.3pt;margin-top:-4.1pt;width:286.9pt;height:332.7pt;z-index:-25155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" fillcolor="#fff2cc [663]" stroked="f" strokeweight="1pt">
                <w10:wrap anchorx="margin"/>
              </v:rect>
            </w:pict>
          </mc:Fallback>
        </mc:AlternateContent>
      </w:r>
      <w:r w:rsidR="00F319D4">
        <w:rPr>
          <w:rFonts w:eastAsia="Times New Roman" w:cs="Arial"/>
          <w:kern w:val="2"/>
          <w:szCs w:val="32"/>
          <w:lang w:val="en-NZ"/>
        </w:rPr>
        <w:t>“</w:t>
      </w:r>
      <w:r w:rsidR="00F319D4" w:rsidRPr="00F319D4">
        <w:rPr>
          <w:rFonts w:eastAsia="Times New Roman" w:cs="Arial"/>
          <w:b/>
          <w:bCs/>
          <w:kern w:val="2"/>
          <w:szCs w:val="32"/>
          <w:lang w:val="en-NZ"/>
        </w:rPr>
        <w:t>Survivors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, you </w:t>
      </w:r>
      <w:r w:rsidR="00F319D4" w:rsidRPr="00F319D4">
        <w:rPr>
          <w:rFonts w:eastAsia="Times New Roman" w:cs="Arial"/>
          <w:b/>
          <w:bCs/>
          <w:kern w:val="2"/>
          <w:szCs w:val="32"/>
          <w:lang w:val="en-NZ"/>
        </w:rPr>
        <w:t>courageously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 shared your experiences in the hope your peers, those that follow, will not </w:t>
      </w:r>
      <w:r w:rsidR="00F319D4" w:rsidRPr="00F319D4">
        <w:rPr>
          <w:rFonts w:eastAsia="Times New Roman" w:cs="Arial"/>
          <w:b/>
          <w:bCs/>
          <w:kern w:val="2"/>
          <w:szCs w:val="32"/>
          <w:lang w:val="en-NZ"/>
        </w:rPr>
        <w:t>endure</w:t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 what you did. </w:t>
      </w:r>
    </w:p>
    <w:p w14:paraId="29F4320F" w14:textId="77777777" w:rsidR="00F319D4" w:rsidRPr="00A219E9" w:rsidRDefault="00F319D4" w:rsidP="00F319D4">
      <w:pPr>
        <w:rPr>
          <w:rFonts w:eastAsia="Times New Roman" w:cs="Arial"/>
          <w:kern w:val="2"/>
          <w:sz w:val="28"/>
          <w:szCs w:val="28"/>
          <w:lang w:val="en-NZ"/>
        </w:rPr>
      </w:pPr>
    </w:p>
    <w:p w14:paraId="53079138" w14:textId="77777777" w:rsidR="002932B6" w:rsidRPr="00A219E9" w:rsidRDefault="002932B6" w:rsidP="00F319D4">
      <w:pPr>
        <w:rPr>
          <w:rFonts w:eastAsia="Times New Roman" w:cs="Arial"/>
          <w:kern w:val="2"/>
          <w:sz w:val="28"/>
          <w:szCs w:val="28"/>
          <w:lang w:val="en-NZ"/>
        </w:rPr>
      </w:pPr>
    </w:p>
    <w:p w14:paraId="050B0212" w14:textId="16E0C223" w:rsidR="00F319D4" w:rsidRPr="00F319D4" w:rsidRDefault="00C30676" w:rsidP="00F319D4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833856" behindDoc="0" locked="0" layoutInCell="1" allowOverlap="1" wp14:anchorId="709439E5" wp14:editId="38AB3333">
            <wp:simplePos x="0" y="0"/>
            <wp:positionH relativeFrom="margin">
              <wp:posOffset>-193964</wp:posOffset>
            </wp:positionH>
            <wp:positionV relativeFrom="paragraph">
              <wp:posOffset>90401</wp:posOffset>
            </wp:positionV>
            <wp:extent cx="1643668" cy="1468582"/>
            <wp:effectExtent l="0" t="0" r="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65459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668" cy="1468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9D4" w:rsidRPr="00F319D4">
        <w:rPr>
          <w:rFonts w:eastAsia="Times New Roman" w:cs="Arial"/>
          <w:kern w:val="2"/>
          <w:szCs w:val="32"/>
          <w:lang w:val="en-NZ"/>
        </w:rPr>
        <w:t xml:space="preserve">I have heard and read many of your experiences, I have witnessed your pain, and I have seen your strength. </w:t>
      </w:r>
    </w:p>
    <w:p w14:paraId="26508A65" w14:textId="77777777" w:rsidR="00F319D4" w:rsidRPr="00A219E9" w:rsidRDefault="00F319D4" w:rsidP="00F319D4">
      <w:pPr>
        <w:rPr>
          <w:rFonts w:eastAsia="Times New Roman" w:cs="Arial"/>
          <w:kern w:val="2"/>
          <w:sz w:val="28"/>
          <w:szCs w:val="28"/>
          <w:lang w:val="en-NZ"/>
        </w:rPr>
      </w:pPr>
    </w:p>
    <w:p w14:paraId="2BBDBF6E" w14:textId="77777777" w:rsidR="002932B6" w:rsidRPr="00A219E9" w:rsidRDefault="002932B6" w:rsidP="00F319D4">
      <w:pPr>
        <w:rPr>
          <w:rFonts w:eastAsia="Times New Roman" w:cs="Arial"/>
          <w:kern w:val="2"/>
          <w:sz w:val="28"/>
          <w:szCs w:val="28"/>
          <w:lang w:val="en-NZ"/>
        </w:rPr>
      </w:pPr>
    </w:p>
    <w:p w14:paraId="125B1048" w14:textId="0AB13805" w:rsidR="00F319D4" w:rsidRPr="00F319D4" w:rsidRDefault="00F319D4" w:rsidP="00F319D4">
      <w:pPr>
        <w:rPr>
          <w:rFonts w:eastAsia="Times New Roman" w:cs="Arial"/>
          <w:kern w:val="2"/>
          <w:szCs w:val="32"/>
          <w:lang w:val="en-NZ"/>
        </w:rPr>
      </w:pPr>
      <w:r w:rsidRPr="00F319D4">
        <w:rPr>
          <w:rFonts w:eastAsia="Times New Roman" w:cs="Arial"/>
          <w:kern w:val="2"/>
          <w:szCs w:val="32"/>
          <w:lang w:val="en-NZ"/>
        </w:rPr>
        <w:t>Thank you for sharing with Aotearoa</w:t>
      </w:r>
      <w:r w:rsidR="001D1EB0">
        <w:rPr>
          <w:rFonts w:eastAsia="Times New Roman" w:cs="Arial"/>
          <w:kern w:val="2"/>
          <w:szCs w:val="32"/>
          <w:lang w:val="en-NZ"/>
        </w:rPr>
        <w:t>.”</w:t>
      </w:r>
      <w:r w:rsidRPr="00F319D4">
        <w:rPr>
          <w:rFonts w:eastAsia="Times New Roman" w:cs="Arial"/>
          <w:kern w:val="2"/>
          <w:szCs w:val="32"/>
          <w:lang w:val="en-NZ"/>
        </w:rPr>
        <w:t xml:space="preserve">  </w:t>
      </w:r>
    </w:p>
    <w:p w14:paraId="79E16487" w14:textId="4C349E12" w:rsidR="00F319D4" w:rsidRDefault="00C30676" w:rsidP="00850755">
      <w:pPr>
        <w:ind w:right="-188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41344" behindDoc="0" locked="0" layoutInCell="1" allowOverlap="1" wp14:anchorId="73FA5F22" wp14:editId="1D802235">
            <wp:simplePos x="0" y="0"/>
            <wp:positionH relativeFrom="margin">
              <wp:posOffset>-111760</wp:posOffset>
            </wp:positionH>
            <wp:positionV relativeFrom="paragraph">
              <wp:posOffset>361315</wp:posOffset>
            </wp:positionV>
            <wp:extent cx="1579245" cy="1579245"/>
            <wp:effectExtent l="0" t="0" r="1905" b="1905"/>
            <wp:wrapNone/>
            <wp:docPr id="208344965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44965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18B67" w14:textId="62E07EBF" w:rsidR="008023A3" w:rsidRPr="008023A3" w:rsidRDefault="008023A3" w:rsidP="008023A3">
      <w:pPr>
        <w:tabs>
          <w:tab w:val="left" w:pos="8208"/>
        </w:tabs>
        <w:rPr>
          <w:rFonts w:cs="Times New Roman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62176" behindDoc="1" locked="0" layoutInCell="1" allowOverlap="1" wp14:anchorId="1964BF9A" wp14:editId="451E5D9B">
                <wp:simplePos x="0" y="0"/>
                <wp:positionH relativeFrom="margin">
                  <wp:posOffset>2258060</wp:posOffset>
                </wp:positionH>
                <wp:positionV relativeFrom="paragraph">
                  <wp:posOffset>186055</wp:posOffset>
                </wp:positionV>
                <wp:extent cx="3491230" cy="983615"/>
                <wp:effectExtent l="0" t="0" r="0" b="6985"/>
                <wp:wrapNone/>
                <wp:docPr id="3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8361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E275B" id="Rectangle 3" o:spid="_x0000_s1026" style="position:absolute;margin-left:177.8pt;margin-top:14.65pt;width:274.9pt;height:77.45pt;z-index:-25155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  <w:r w:rsidRPr="008023A3">
        <w:rPr>
          <w:rFonts w:cs="Times New Roman"/>
        </w:rPr>
        <w:tab/>
      </w:r>
    </w:p>
    <w:p w14:paraId="162E75C1" w14:textId="16ACDF01" w:rsidR="008023A3" w:rsidRDefault="008023A3" w:rsidP="008023A3">
      <w:pPr>
        <w:ind w:right="-46"/>
        <w:rPr>
          <w:lang w:val="en-NZ"/>
        </w:rPr>
      </w:pPr>
      <w:r w:rsidRPr="008023A3">
        <w:rPr>
          <w:rFonts w:cs="Times New Roman"/>
        </w:rPr>
        <w:t xml:space="preserve">People who have been through abuse in care are called </w:t>
      </w:r>
      <w:r w:rsidRPr="008023A3">
        <w:rPr>
          <w:rFonts w:cs="Times New Roman"/>
          <w:b/>
        </w:rPr>
        <w:t>survivors</w:t>
      </w:r>
      <w:r w:rsidRPr="008023A3">
        <w:rPr>
          <w:rFonts w:cs="Times New Roman"/>
          <w:bCs/>
        </w:rPr>
        <w:t>.</w:t>
      </w:r>
      <w:r w:rsidRPr="008023A3">
        <w:rPr>
          <w:noProof/>
          <w:sz w:val="28"/>
          <w:szCs w:val="20"/>
        </w:rPr>
        <w:t xml:space="preserve"> </w:t>
      </w:r>
    </w:p>
    <w:p w14:paraId="2B51F486" w14:textId="59197642" w:rsidR="008023A3" w:rsidRDefault="008023A3" w:rsidP="008023A3">
      <w:pPr>
        <w:ind w:right="-188"/>
        <w:rPr>
          <w:lang w:val="en-NZ"/>
        </w:rPr>
      </w:pPr>
    </w:p>
    <w:p w14:paraId="6A498597" w14:textId="40DAB5E4" w:rsidR="008023A3" w:rsidRDefault="008023A3" w:rsidP="008023A3">
      <w:pPr>
        <w:ind w:right="-188"/>
        <w:rPr>
          <w:lang w:val="en-NZ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604480" behindDoc="1" locked="0" layoutInCell="1" allowOverlap="1" wp14:anchorId="49C666A1" wp14:editId="17DA8601">
                <wp:simplePos x="0" y="0"/>
                <wp:positionH relativeFrom="margin">
                  <wp:posOffset>2258060</wp:posOffset>
                </wp:positionH>
                <wp:positionV relativeFrom="paragraph">
                  <wp:posOffset>196850</wp:posOffset>
                </wp:positionV>
                <wp:extent cx="3514725" cy="2299335"/>
                <wp:effectExtent l="0" t="0" r="9525" b="5715"/>
                <wp:wrapNone/>
                <wp:docPr id="15634073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29933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355E7C" id="Rectangle 3" o:spid="_x0000_s1026" style="position:absolute;margin-left:177.8pt;margin-top:15.5pt;width:276.75pt;height:181.05pt;z-index:-25171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" fillcolor="#e1d9ef" stroked="f" strokeweight="1pt">
                <w10:wrap anchorx="margin"/>
              </v:rect>
            </w:pict>
          </mc:Fallback>
        </mc:AlternateContent>
      </w:r>
    </w:p>
    <w:p w14:paraId="159CEACA" w14:textId="2920A337" w:rsidR="00AD2A42" w:rsidRPr="008023A3" w:rsidRDefault="00BB3F88" w:rsidP="008023A3">
      <w:pPr>
        <w:ind w:right="-188"/>
        <w:rPr>
          <w:lang w:val="en-NZ"/>
        </w:rPr>
      </w:pPr>
      <w:r w:rsidRPr="00850755">
        <w:rPr>
          <w:noProof/>
          <w:sz w:val="28"/>
          <w:szCs w:val="20"/>
        </w:rPr>
        <w:drawing>
          <wp:anchor distT="0" distB="0" distL="114300" distR="114300" simplePos="0" relativeHeight="251643392" behindDoc="0" locked="0" layoutInCell="1" allowOverlap="1" wp14:anchorId="1888C647" wp14:editId="24672A14">
            <wp:simplePos x="0" y="0"/>
            <wp:positionH relativeFrom="margin">
              <wp:posOffset>-222250</wp:posOffset>
            </wp:positionH>
            <wp:positionV relativeFrom="paragraph">
              <wp:posOffset>203200</wp:posOffset>
            </wp:positionV>
            <wp:extent cx="1905000" cy="1905000"/>
            <wp:effectExtent l="0" t="0" r="0" b="0"/>
            <wp:wrapNone/>
            <wp:docPr id="51915889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5889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A42" w:rsidRPr="00C80ECE">
        <w:rPr>
          <w:b/>
          <w:bCs/>
        </w:rPr>
        <w:t>Courageous</w:t>
      </w:r>
      <w:r w:rsidR="00AD2A42">
        <w:t xml:space="preserve"> means someone is</w:t>
      </w:r>
      <w:r w:rsidR="00C80ECE">
        <w:t>:</w:t>
      </w:r>
    </w:p>
    <w:p w14:paraId="57E50B8C" w14:textId="4FE7D5A7" w:rsidR="00AD2A42" w:rsidRPr="00C80ECE" w:rsidRDefault="0081188E" w:rsidP="00C80ECE">
      <w:pPr>
        <w:pStyle w:val="Listtoplevel"/>
      </w:pPr>
      <w:r>
        <w:t xml:space="preserve">very </w:t>
      </w:r>
      <w:r w:rsidR="00C80ECE" w:rsidRPr="00C80ECE">
        <w:t>b</w:t>
      </w:r>
      <w:r w:rsidR="00AD2A42" w:rsidRPr="00C80ECE">
        <w:t>rave</w:t>
      </w:r>
    </w:p>
    <w:p w14:paraId="5EE79FCE" w14:textId="5E7BB11B" w:rsidR="0020462F" w:rsidRDefault="006F6812" w:rsidP="00C80ECE">
      <w:pPr>
        <w:pStyle w:val="Listtoplevel"/>
      </w:pPr>
      <w:r>
        <w:t xml:space="preserve">mentally </w:t>
      </w:r>
      <w:r w:rsidR="0096695F">
        <w:t>strong</w:t>
      </w:r>
      <w:r w:rsidR="001B0517">
        <w:t xml:space="preserve"> which </w:t>
      </w:r>
      <w:r w:rsidR="00B05283">
        <w:t>means being strong in your mind</w:t>
      </w:r>
      <w:r>
        <w:t xml:space="preserve">. </w:t>
      </w:r>
    </w:p>
    <w:p w14:paraId="2B2D501C" w14:textId="77777777" w:rsidR="00A219E9" w:rsidRDefault="00A219E9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/>
        </w:rPr>
      </w:pPr>
      <w:r>
        <w:rPr>
          <w:b/>
          <w:bCs/>
        </w:rPr>
        <w:br w:type="page"/>
      </w:r>
    </w:p>
    <w:p w14:paraId="0375D2A7" w14:textId="06E610A7" w:rsidR="008023A3" w:rsidRPr="00C80ECE" w:rsidRDefault="00C30676" w:rsidP="002932B6">
      <w:pPr>
        <w:pStyle w:val="Listtoplevel"/>
        <w:numPr>
          <w:ilvl w:val="0"/>
          <w:numId w:val="0"/>
        </w:numPr>
        <w:spacing w:before="0"/>
        <w:ind w:left="3686"/>
      </w:pPr>
      <w:r w:rsidRPr="00C30676">
        <w:rPr>
          <w:b/>
          <w:bCs/>
        </w:rPr>
        <w:lastRenderedPageBreak/>
        <w:drawing>
          <wp:anchor distT="0" distB="0" distL="114300" distR="114300" simplePos="0" relativeHeight="251834880" behindDoc="1" locked="0" layoutInCell="1" allowOverlap="1" wp14:anchorId="43197C5B" wp14:editId="1AD80AC4">
            <wp:simplePos x="0" y="0"/>
            <wp:positionH relativeFrom="margin">
              <wp:posOffset>-166370</wp:posOffset>
            </wp:positionH>
            <wp:positionV relativeFrom="paragraph">
              <wp:posOffset>-445020</wp:posOffset>
            </wp:positionV>
            <wp:extent cx="1620520" cy="1620520"/>
            <wp:effectExtent l="0" t="0" r="0" b="0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9E9" w:rsidRPr="00850755">
        <w:rPr>
          <w:sz w:val="28"/>
          <w:szCs w:val="20"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 wp14:anchorId="49A136A6" wp14:editId="38F9CC37">
                <wp:simplePos x="0" y="0"/>
                <wp:positionH relativeFrom="margin">
                  <wp:posOffset>2265680</wp:posOffset>
                </wp:positionH>
                <wp:positionV relativeFrom="paragraph">
                  <wp:posOffset>-65290</wp:posOffset>
                </wp:positionV>
                <wp:extent cx="3491230" cy="831215"/>
                <wp:effectExtent l="0" t="0" r="0" b="6985"/>
                <wp:wrapNone/>
                <wp:docPr id="3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83121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D98E8" id="Rectangle 3" o:spid="_x0000_s1026" style="position:absolute;margin-left:178.4pt;margin-top:-5.15pt;width:274.9pt;height:65.45pt;z-index:-25155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" fillcolor="#e1d9ef" stroked="f" strokeweight="1pt">
                <w10:wrap anchorx="margin"/>
              </v:rect>
            </w:pict>
          </mc:Fallback>
        </mc:AlternateContent>
      </w:r>
      <w:r w:rsidR="008023A3" w:rsidRPr="008023A3">
        <w:rPr>
          <w:b/>
          <w:bCs/>
        </w:rPr>
        <w:t>Endure</w:t>
      </w:r>
      <w:r w:rsidR="008023A3">
        <w:t xml:space="preserve"> means to go through something that is not nice.</w:t>
      </w:r>
      <w:r w:rsidR="008023A3" w:rsidRPr="008023A3">
        <w:rPr>
          <w:sz w:val="28"/>
          <w:szCs w:val="20"/>
        </w:rPr>
        <w:t xml:space="preserve"> </w:t>
      </w:r>
    </w:p>
    <w:p w14:paraId="5ECEA11E" w14:textId="39394ECE" w:rsidR="00A219E9" w:rsidRDefault="00A219E9" w:rsidP="002932B6">
      <w:pPr>
        <w:rPr>
          <w:rFonts w:eastAsia="Times New Roman" w:cs="Arial"/>
          <w:kern w:val="2"/>
          <w:szCs w:val="32"/>
          <w:lang w:val="en-NZ"/>
        </w:rPr>
      </w:pPr>
    </w:p>
    <w:p w14:paraId="1F0FCBCD" w14:textId="7CCFAA87" w:rsidR="00A219E9" w:rsidRDefault="00C30676" w:rsidP="002932B6">
      <w:pPr>
        <w:rPr>
          <w:rFonts w:eastAsia="Times New Roman" w:cs="Arial"/>
          <w:kern w:val="2"/>
          <w:szCs w:val="32"/>
          <w:lang w:val="en-NZ"/>
        </w:rPr>
      </w:pPr>
      <w:r w:rsidRPr="007D333D">
        <w:rPr>
          <w:rFonts w:eastAsia="Times New Roman" w:cs="Times New Roman"/>
          <w:noProof/>
          <w:szCs w:val="22"/>
          <w:lang w:val="en-GB"/>
        </w:rPr>
        <mc:AlternateContent>
          <mc:Choice Requires="wpg">
            <w:drawing>
              <wp:anchor distT="0" distB="0" distL="114300" distR="114300" simplePos="0" relativeHeight="251836928" behindDoc="0" locked="0" layoutInCell="1" allowOverlap="1" wp14:anchorId="39ADC189" wp14:editId="6D21AF82">
                <wp:simplePos x="0" y="0"/>
                <wp:positionH relativeFrom="margin">
                  <wp:posOffset>-321945</wp:posOffset>
                </wp:positionH>
                <wp:positionV relativeFrom="paragraph">
                  <wp:posOffset>426720</wp:posOffset>
                </wp:positionV>
                <wp:extent cx="2038350" cy="1781175"/>
                <wp:effectExtent l="0" t="19050" r="38100" b="9525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8350" cy="1781175"/>
                          <a:chOff x="0" y="0"/>
                          <a:chExt cx="2038350" cy="1781175"/>
                        </a:xfrm>
                      </wpg:grpSpPr>
                      <pic:pic xmlns:pic="http://schemas.openxmlformats.org/drawingml/2006/picture">
                        <pic:nvPicPr>
                          <pic:cNvPr id="647177088" name="Picture 5" descr="A person standing at a podiu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075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177089" name="Speech Bubble: Oval 647177089"/>
                        <wps:cNvSpPr/>
                        <wps:spPr>
                          <a:xfrm>
                            <a:off x="942975" y="0"/>
                            <a:ext cx="1095375" cy="504825"/>
                          </a:xfrm>
                          <a:prstGeom prst="wedgeEllipseCallou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331E0D" w14:textId="77777777" w:rsidR="00C30676" w:rsidRPr="00B26391" w:rsidRDefault="00C30676" w:rsidP="00C30676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177090" name="Text Box 7"/>
                        <wps:cNvSpPr txBox="1"/>
                        <wps:spPr>
                          <a:xfrm>
                            <a:off x="1114425" y="85725"/>
                            <a:ext cx="771525" cy="323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9DF26CE" w14:textId="77777777" w:rsidR="00C30676" w:rsidRPr="00B26391" w:rsidRDefault="00C30676" w:rsidP="00C30676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  <w:r>
                                <w:rPr>
                                  <w:lang w:val="en-NZ"/>
                                </w:rPr>
                                <w:t>Sorry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DC189" id="Group 57" o:spid="_x0000_s1037" style="position:absolute;left:0;text-align:left;margin-left:-25.35pt;margin-top:33.6pt;width:160.5pt;height:140.25pt;z-index:251836928;mso-position-horizontal-relative:margin" coordsize="20383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">
                <v:shape id="Picture 5" o:spid="_x0000_s1038" type="#_x0000_t75" alt="A person standing at a podium&#10;&#10;Description automatically generated" style="position:absolute;top:2190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">
                  <v:imagedata r:id="rId46" o:title="A person standing at a podium&#10;&#10;Description automatically generated"/>
                </v:shape>
                <v:shape id="Speech Bubble: Oval 647177089" o:spid="_x0000_s1039" type="#_x0000_t63" style="position:absolute;left:9429;width:10954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" adj="6300,24300" filled="f" strokecolor="#172c51" strokeweight="1.5pt">
                  <v:textbox>
                    <w:txbxContent>
                      <w:p w14:paraId="40331E0D" w14:textId="77777777" w:rsidR="00C30676" w:rsidRPr="00B26391" w:rsidRDefault="00C30676" w:rsidP="00C30676">
                        <w:pPr>
                          <w:ind w:left="0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shape id="Text Box 7" o:spid="_x0000_s1040" type="#_x0000_t202" style="position:absolute;left:11144;top:857;width:7715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" fillcolor="window" stroked="f" strokeweight=".5pt">
                  <v:textbox>
                    <w:txbxContent>
                      <w:p w14:paraId="29DF26CE" w14:textId="77777777" w:rsidR="00C30676" w:rsidRPr="00B26391" w:rsidRDefault="00C30676" w:rsidP="00C30676">
                        <w:pPr>
                          <w:ind w:left="0"/>
                          <w:rPr>
                            <w:lang w:val="en-NZ"/>
                          </w:rPr>
                        </w:pPr>
                        <w:r>
                          <w:rPr>
                            <w:lang w:val="en-NZ"/>
                          </w:rPr>
                          <w:t>Sorry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9BBE8F6" w14:textId="2819B208" w:rsidR="008023A3" w:rsidRPr="008023A3" w:rsidRDefault="008023A3" w:rsidP="002932B6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1" locked="0" layoutInCell="1" allowOverlap="1" wp14:anchorId="21A1C9B6" wp14:editId="621C29B4">
                <wp:simplePos x="0" y="0"/>
                <wp:positionH relativeFrom="margin">
                  <wp:align>right</wp:align>
                </wp:positionH>
                <wp:positionV relativeFrom="paragraph">
                  <wp:posOffset>-40005</wp:posOffset>
                </wp:positionV>
                <wp:extent cx="3505200" cy="1786890"/>
                <wp:effectExtent l="0" t="0" r="0" b="3810"/>
                <wp:wrapNone/>
                <wp:docPr id="33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78723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F59B20" id="Rectangle 14" o:spid="_x0000_s1026" alt="&quot;&quot;" style="position:absolute;margin-left:224.8pt;margin-top:-3.15pt;width:276pt;height:140.7pt;z-index:-2515502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" fillcolor="#fff2cc [663]" stroked="f" strokeweight="1pt">
                <w10:wrap anchorx="margin"/>
              </v:rect>
            </w:pict>
          </mc:Fallback>
        </mc:AlternateContent>
      </w:r>
      <w:r w:rsidR="002932B6">
        <w:rPr>
          <w:rFonts w:eastAsia="Times New Roman" w:cs="Arial"/>
          <w:kern w:val="2"/>
          <w:szCs w:val="32"/>
          <w:lang w:val="en-NZ"/>
        </w:rPr>
        <w:t>“</w:t>
      </w:r>
      <w:r w:rsidRPr="008023A3">
        <w:rPr>
          <w:rFonts w:eastAsia="Times New Roman" w:cs="Arial"/>
          <w:kern w:val="2"/>
          <w:szCs w:val="32"/>
          <w:lang w:val="en-NZ"/>
        </w:rPr>
        <w:t>I am making this statement today to support the apologies for abuse in care made by the Prime Minister and my Chief Executive colleagues that deliver care.</w:t>
      </w:r>
      <w:r w:rsidR="002932B6">
        <w:rPr>
          <w:rFonts w:eastAsia="Times New Roman" w:cs="Arial"/>
          <w:kern w:val="2"/>
          <w:szCs w:val="32"/>
          <w:lang w:val="en-NZ"/>
        </w:rPr>
        <w:t>”</w:t>
      </w:r>
      <w:r w:rsidRPr="008023A3">
        <w:rPr>
          <w:rFonts w:eastAsia="Times New Roman" w:cs="Arial"/>
          <w:kern w:val="2"/>
          <w:szCs w:val="32"/>
          <w:lang w:val="en-NZ"/>
        </w:rPr>
        <w:t xml:space="preserve"> </w:t>
      </w:r>
    </w:p>
    <w:p w14:paraId="3D2E21D0" w14:textId="6D9DD0F1" w:rsidR="002932B6" w:rsidRDefault="003F0F8A" w:rsidP="00A219E9">
      <w:pPr>
        <w:ind w:left="0"/>
        <w:rPr>
          <w:rFonts w:eastAsia="Times New Roman" w:cs="Arial"/>
          <w:kern w:val="2"/>
          <w:szCs w:val="32"/>
          <w:lang w:val="en-NZ"/>
        </w:rPr>
      </w:pPr>
      <w:r w:rsidRPr="003F0F8A">
        <w:rPr>
          <w:rFonts w:cs="Calibri"/>
          <w:noProof/>
          <w:szCs w:val="32"/>
        </w:rPr>
        <w:drawing>
          <wp:anchor distT="0" distB="0" distL="114300" distR="114300" simplePos="0" relativeHeight="251837952" behindDoc="0" locked="0" layoutInCell="1" allowOverlap="1" wp14:anchorId="4BD8758A" wp14:editId="4056F1CE">
            <wp:simplePos x="0" y="0"/>
            <wp:positionH relativeFrom="column">
              <wp:posOffset>-152400</wp:posOffset>
            </wp:positionH>
            <wp:positionV relativeFrom="paragraph">
              <wp:posOffset>350520</wp:posOffset>
            </wp:positionV>
            <wp:extent cx="1717675" cy="1717675"/>
            <wp:effectExtent l="0" t="0" r="0" b="0"/>
            <wp:wrapThrough wrapText="bothSides">
              <wp:wrapPolygon edited="0">
                <wp:start x="15571" y="3114"/>
                <wp:lineTo x="4312" y="3593"/>
                <wp:lineTo x="1437" y="4312"/>
                <wp:lineTo x="1437" y="7426"/>
                <wp:lineTo x="240" y="8624"/>
                <wp:lineTo x="240" y="11978"/>
                <wp:lineTo x="719" y="18206"/>
                <wp:lineTo x="19883" y="18206"/>
                <wp:lineTo x="21081" y="11259"/>
                <wp:lineTo x="21081" y="10061"/>
                <wp:lineTo x="19644" y="6708"/>
                <wp:lineTo x="17967" y="3833"/>
                <wp:lineTo x="17248" y="3114"/>
                <wp:lineTo x="15571" y="3114"/>
              </wp:wrapPolygon>
            </wp:wrapThrough>
            <wp:docPr id="647177091" name="Picture 6471770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1" name="Picture 6471770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71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BCAF8" w14:textId="0D681943" w:rsidR="00A219E9" w:rsidRDefault="00A219E9" w:rsidP="00A219E9">
      <w:pPr>
        <w:ind w:left="0"/>
        <w:rPr>
          <w:rFonts w:eastAsia="Times New Roman" w:cs="Arial"/>
          <w:kern w:val="2"/>
          <w:szCs w:val="32"/>
          <w:lang w:val="en-NZ"/>
        </w:rPr>
      </w:pPr>
    </w:p>
    <w:p w14:paraId="744D6A50" w14:textId="2A8B7211" w:rsidR="00A219E9" w:rsidRDefault="008E01C8" w:rsidP="008023A3">
      <w:pPr>
        <w:rPr>
          <w:rFonts w:eastAsia="Times New Roman" w:cs="Arial"/>
          <w:kern w:val="2"/>
          <w:szCs w:val="32"/>
          <w:lang w:val="en-NZ"/>
        </w:rPr>
      </w:pPr>
      <w:r w:rsidRPr="008023A3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68320" behindDoc="1" locked="0" layoutInCell="1" allowOverlap="1" wp14:anchorId="10C8A8A4" wp14:editId="6D78C26B">
                <wp:simplePos x="0" y="0"/>
                <wp:positionH relativeFrom="margin">
                  <wp:align>right</wp:align>
                </wp:positionH>
                <wp:positionV relativeFrom="paragraph">
                  <wp:posOffset>221615</wp:posOffset>
                </wp:positionV>
                <wp:extent cx="3505200" cy="4597400"/>
                <wp:effectExtent l="0" t="0" r="0" b="0"/>
                <wp:wrapNone/>
                <wp:docPr id="3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597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4C07C" id="Rectangle 14" o:spid="_x0000_s1026" alt="&quot;&quot;" style="position:absolute;margin-left:224.8pt;margin-top:17.45pt;width:276pt;height:362pt;z-index:-25154816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" fillcolor="#fff2cc [663]" stroked="f" strokeweight="1pt">
                <w10:wrap anchorx="margin"/>
              </v:rect>
            </w:pict>
          </mc:Fallback>
        </mc:AlternateContent>
      </w:r>
    </w:p>
    <w:p w14:paraId="7261EA44" w14:textId="0E5D46A7" w:rsidR="008023A3" w:rsidRDefault="002932B6" w:rsidP="008023A3">
      <w:p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“</w:t>
      </w:r>
      <w:r w:rsidR="008023A3">
        <w:rPr>
          <w:rFonts w:eastAsia="Times New Roman" w:cs="Arial"/>
          <w:kern w:val="2"/>
          <w:szCs w:val="32"/>
          <w:lang w:val="en-NZ"/>
        </w:rPr>
        <w:t>T</w:t>
      </w:r>
      <w:r w:rsidR="008023A3" w:rsidRPr="008023A3">
        <w:rPr>
          <w:rFonts w:eastAsia="Times New Roman" w:cs="Arial"/>
          <w:kern w:val="2"/>
          <w:szCs w:val="32"/>
          <w:lang w:val="en-NZ"/>
        </w:rPr>
        <w:t>he apology</w:t>
      </w:r>
      <w:r>
        <w:rPr>
          <w:rFonts w:eastAsia="Times New Roman" w:cs="Arial"/>
          <w:kern w:val="2"/>
          <w:szCs w:val="32"/>
          <w:lang w:val="en-NZ"/>
        </w:rPr>
        <w:t>,</w:t>
      </w:r>
      <w:r w:rsidR="008023A3">
        <w:rPr>
          <w:rFonts w:eastAsia="Times New Roman" w:cs="Arial"/>
          <w:kern w:val="2"/>
          <w:szCs w:val="32"/>
          <w:lang w:val="en-NZ"/>
        </w:rPr>
        <w:t xml:space="preserve"> </w:t>
      </w:r>
      <w:r w:rsidR="008023A3" w:rsidRPr="008023A3">
        <w:rPr>
          <w:rFonts w:cs="Calibri"/>
          <w:szCs w:val="32"/>
        </w:rPr>
        <w:t xml:space="preserve">which was made </w:t>
      </w:r>
      <w:r w:rsidR="001D1EB0" w:rsidRPr="008023A3">
        <w:rPr>
          <w:rFonts w:cs="Calibri"/>
          <w:szCs w:val="32"/>
        </w:rPr>
        <w:t xml:space="preserve">today </w:t>
      </w:r>
      <w:r w:rsidR="001D1EB0" w:rsidRPr="003F0F8A">
        <w:rPr>
          <w:rFonts w:cs="Calibri"/>
          <w:szCs w:val="32"/>
        </w:rPr>
        <w:t>[</w:t>
      </w:r>
      <w:r w:rsidR="008023A3">
        <w:rPr>
          <w:rFonts w:eastAsia="Times New Roman" w:cs="Arial"/>
          <w:kern w:val="2"/>
          <w:szCs w:val="32"/>
          <w:lang w:val="en-NZ"/>
        </w:rPr>
        <w:t>12 November 2024]</w:t>
      </w:r>
      <w:r>
        <w:rPr>
          <w:rFonts w:eastAsia="Times New Roman" w:cs="Arial"/>
          <w:kern w:val="2"/>
          <w:szCs w:val="32"/>
          <w:lang w:val="en-NZ"/>
        </w:rPr>
        <w:t>,</w:t>
      </w:r>
      <w:r w:rsidR="008023A3">
        <w:rPr>
          <w:rFonts w:eastAsia="Times New Roman" w:cs="Arial"/>
          <w:kern w:val="2"/>
          <w:szCs w:val="32"/>
          <w:lang w:val="en-NZ"/>
        </w:rPr>
        <w:t xml:space="preserve"> </w:t>
      </w:r>
      <w:r w:rsidR="008023A3" w:rsidRPr="008023A3">
        <w:rPr>
          <w:rFonts w:eastAsia="Times New Roman" w:cs="Arial"/>
          <w:kern w:val="2"/>
          <w:szCs w:val="32"/>
          <w:lang w:val="en-NZ"/>
        </w:rPr>
        <w:t>is also challenging for</w:t>
      </w:r>
      <w:r w:rsidR="008023A3">
        <w:rPr>
          <w:rFonts w:eastAsia="Times New Roman" w:cs="Arial"/>
          <w:kern w:val="2"/>
          <w:szCs w:val="32"/>
          <w:lang w:val="en-NZ"/>
        </w:rPr>
        <w:t>:</w:t>
      </w:r>
    </w:p>
    <w:p w14:paraId="36E749A1" w14:textId="4880B9A8" w:rsidR="008023A3" w:rsidRDefault="003F0F8A" w:rsidP="008023A3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8023A3">
        <w:rPr>
          <w:b/>
          <w:bCs/>
          <w:noProof/>
          <w:lang w:val="en-NZ"/>
        </w:rPr>
        <w:drawing>
          <wp:anchor distT="0" distB="0" distL="114300" distR="114300" simplePos="0" relativeHeight="251644416" behindDoc="0" locked="0" layoutInCell="1" allowOverlap="1" wp14:anchorId="6E3FD344" wp14:editId="24C61231">
            <wp:simplePos x="0" y="0"/>
            <wp:positionH relativeFrom="margin">
              <wp:posOffset>-635</wp:posOffset>
            </wp:positionH>
            <wp:positionV relativeFrom="paragraph">
              <wp:posOffset>45720</wp:posOffset>
            </wp:positionV>
            <wp:extent cx="1605915" cy="1618615"/>
            <wp:effectExtent l="0" t="0" r="0" b="635"/>
            <wp:wrapNone/>
            <wp:docPr id="114339471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9471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A3" w:rsidRPr="008023A3">
        <w:rPr>
          <w:rFonts w:eastAsia="Times New Roman" w:cs="Arial"/>
          <w:kern w:val="2"/>
          <w:szCs w:val="32"/>
          <w:lang w:val="en-NZ"/>
        </w:rPr>
        <w:t>whānau</w:t>
      </w:r>
      <w:r w:rsidR="008023A3">
        <w:rPr>
          <w:rFonts w:eastAsia="Times New Roman" w:cs="Arial"/>
          <w:kern w:val="2"/>
          <w:szCs w:val="32"/>
          <w:lang w:val="en-NZ"/>
        </w:rPr>
        <w:t xml:space="preserve"> / </w:t>
      </w:r>
      <w:r w:rsidR="008023A3" w:rsidRPr="008023A3">
        <w:rPr>
          <w:rFonts w:eastAsia="Times New Roman" w:cs="Arial"/>
          <w:kern w:val="2"/>
          <w:szCs w:val="32"/>
          <w:lang w:val="en-NZ"/>
        </w:rPr>
        <w:t>family</w:t>
      </w:r>
    </w:p>
    <w:p w14:paraId="095D11C6" w14:textId="77777777" w:rsidR="008023A3" w:rsidRDefault="008023A3" w:rsidP="008023A3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8023A3">
        <w:rPr>
          <w:rFonts w:eastAsia="Times New Roman" w:cs="Arial"/>
          <w:kern w:val="2"/>
          <w:szCs w:val="32"/>
          <w:lang w:val="en-NZ"/>
        </w:rPr>
        <w:t>carers</w:t>
      </w:r>
    </w:p>
    <w:p w14:paraId="1E56B50B" w14:textId="47D51291" w:rsidR="008023A3" w:rsidRDefault="003F0F8A" w:rsidP="008023A3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3F0F8A">
        <w:rPr>
          <w:rFonts w:eastAsia="Times New Roman" w:cs="Arial"/>
          <w:noProof/>
          <w:kern w:val="2"/>
          <w:szCs w:val="32"/>
          <w:lang w:val="en-NZ"/>
        </w:rPr>
        <w:drawing>
          <wp:anchor distT="0" distB="0" distL="114300" distR="114300" simplePos="0" relativeHeight="251838976" behindDoc="0" locked="0" layoutInCell="1" allowOverlap="1" wp14:anchorId="28402A99" wp14:editId="6287551C">
            <wp:simplePos x="0" y="0"/>
            <wp:positionH relativeFrom="column">
              <wp:posOffset>13335</wp:posOffset>
            </wp:positionH>
            <wp:positionV relativeFrom="paragraph">
              <wp:posOffset>594995</wp:posOffset>
            </wp:positionV>
            <wp:extent cx="1551305" cy="1551305"/>
            <wp:effectExtent l="0" t="0" r="0" b="0"/>
            <wp:wrapThrough wrapText="bothSides">
              <wp:wrapPolygon edited="0">
                <wp:start x="8223" y="0"/>
                <wp:lineTo x="3713" y="1326"/>
                <wp:lineTo x="796" y="2918"/>
                <wp:lineTo x="0" y="9814"/>
                <wp:lineTo x="0" y="11406"/>
                <wp:lineTo x="1061" y="17506"/>
                <wp:lineTo x="1061" y="19098"/>
                <wp:lineTo x="1857" y="20689"/>
                <wp:lineTo x="2387" y="21220"/>
                <wp:lineTo x="3713" y="21220"/>
                <wp:lineTo x="17772" y="20689"/>
                <wp:lineTo x="20955" y="20159"/>
                <wp:lineTo x="21220" y="10079"/>
                <wp:lineTo x="21220" y="1326"/>
                <wp:lineTo x="18833" y="530"/>
                <wp:lineTo x="10079" y="0"/>
                <wp:lineTo x="8223" y="0"/>
              </wp:wrapPolygon>
            </wp:wrapThrough>
            <wp:docPr id="647177092" name="Picture 6471770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2" name="Picture 6471770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3A3">
        <w:rPr>
          <w:rFonts w:eastAsia="Times New Roman" w:cs="Arial"/>
          <w:kern w:val="2"/>
          <w:szCs w:val="32"/>
          <w:lang w:val="en-NZ"/>
        </w:rPr>
        <w:t>s</w:t>
      </w:r>
      <w:r w:rsidR="008023A3" w:rsidRPr="008023A3">
        <w:rPr>
          <w:rFonts w:eastAsia="Times New Roman" w:cs="Arial"/>
          <w:kern w:val="2"/>
          <w:szCs w:val="32"/>
          <w:lang w:val="en-NZ"/>
        </w:rPr>
        <w:t>upporters</w:t>
      </w:r>
    </w:p>
    <w:p w14:paraId="72853703" w14:textId="202508F3" w:rsidR="008023A3" w:rsidRDefault="008023A3" w:rsidP="008023A3">
      <w:pPr>
        <w:rPr>
          <w:rFonts w:eastAsia="Times New Roman" w:cs="Arial"/>
          <w:kern w:val="2"/>
          <w:szCs w:val="32"/>
          <w:lang w:val="en-NZ"/>
        </w:rPr>
      </w:pPr>
    </w:p>
    <w:p w14:paraId="33A5A01D" w14:textId="07BBD440" w:rsidR="008023A3" w:rsidRPr="008023A3" w:rsidRDefault="008023A3" w:rsidP="008023A3">
      <w:p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and</w:t>
      </w:r>
    </w:p>
    <w:p w14:paraId="0AA0D77D" w14:textId="10F1D7B9" w:rsidR="002932B6" w:rsidRPr="00A219E9" w:rsidRDefault="001D1EB0" w:rsidP="00C30676">
      <w:pPr>
        <w:pStyle w:val="ListParagraph"/>
        <w:numPr>
          <w:ilvl w:val="0"/>
          <w:numId w:val="18"/>
        </w:numPr>
        <w:spacing w:line="240" w:lineRule="auto"/>
        <w:ind w:left="4253" w:hanging="567"/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f</w:t>
      </w:r>
      <w:r w:rsidR="008023A3" w:rsidRPr="00A219E9">
        <w:rPr>
          <w:rFonts w:eastAsia="Times New Roman" w:cs="Arial"/>
          <w:kern w:val="2"/>
          <w:szCs w:val="32"/>
          <w:lang w:val="en-NZ"/>
        </w:rPr>
        <w:t>riends</w:t>
      </w:r>
      <w:r>
        <w:rPr>
          <w:rFonts w:eastAsia="Times New Roman" w:cs="Arial"/>
          <w:kern w:val="2"/>
          <w:szCs w:val="32"/>
          <w:lang w:val="en-NZ"/>
        </w:rPr>
        <w:t>.”</w:t>
      </w:r>
      <w:r w:rsidR="008023A3" w:rsidRPr="00A219E9">
        <w:rPr>
          <w:rFonts w:eastAsia="Times New Roman" w:cs="Arial"/>
          <w:kern w:val="2"/>
          <w:szCs w:val="32"/>
          <w:lang w:val="en-NZ"/>
        </w:rPr>
        <w:t xml:space="preserve"> </w:t>
      </w:r>
      <w:r w:rsidR="002932B6" w:rsidRPr="00A219E9">
        <w:rPr>
          <w:rFonts w:eastAsia="Times New Roman" w:cs="Arial"/>
          <w:kern w:val="2"/>
          <w:szCs w:val="32"/>
          <w:lang w:val="en-NZ"/>
        </w:rPr>
        <w:br w:type="page"/>
      </w:r>
    </w:p>
    <w:p w14:paraId="38E51370" w14:textId="64589FE9" w:rsidR="008023A3" w:rsidRPr="008023A3" w:rsidRDefault="002932B6" w:rsidP="008023A3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630080" behindDoc="0" locked="0" layoutInCell="1" allowOverlap="1" wp14:anchorId="0BFA5E1E" wp14:editId="550EE538">
            <wp:simplePos x="0" y="0"/>
            <wp:positionH relativeFrom="margin">
              <wp:posOffset>-41910</wp:posOffset>
            </wp:positionH>
            <wp:positionV relativeFrom="paragraph">
              <wp:posOffset>123825</wp:posOffset>
            </wp:positionV>
            <wp:extent cx="1634490" cy="1460500"/>
            <wp:effectExtent l="0" t="0" r="3810" b="6350"/>
            <wp:wrapNone/>
            <wp:docPr id="549212763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12763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A3">
        <w:rPr>
          <w:noProof/>
        </w:rPr>
        <mc:AlternateContent>
          <mc:Choice Requires="wps">
            <w:drawing>
              <wp:anchor distT="0" distB="0" distL="114300" distR="114300" simplePos="0" relativeHeight="251770368" behindDoc="1" locked="0" layoutInCell="1" allowOverlap="1" wp14:anchorId="49A52C8E" wp14:editId="4CC76F84">
                <wp:simplePos x="0" y="0"/>
                <wp:positionH relativeFrom="margin">
                  <wp:posOffset>2226310</wp:posOffset>
                </wp:positionH>
                <wp:positionV relativeFrom="paragraph">
                  <wp:posOffset>-34175</wp:posOffset>
                </wp:positionV>
                <wp:extent cx="3505200" cy="1786890"/>
                <wp:effectExtent l="0" t="0" r="0" b="3810"/>
                <wp:wrapNone/>
                <wp:docPr id="35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7868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CDB14" id="Rectangle 14" o:spid="_x0000_s1026" alt="&quot;&quot;" style="position:absolute;margin-left:175.3pt;margin-top:-2.7pt;width:276pt;height:140.7pt;z-index:-2515461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" fillcolor="#fff2cc [663]" stroked="f" strokeweight="1pt">
                <w10:wrap anchorx="margin"/>
              </v:rect>
            </w:pict>
          </mc:Fallback>
        </mc:AlternateContent>
      </w:r>
      <w:r w:rsidR="008023A3" w:rsidRPr="008023A3">
        <w:rPr>
          <w:rFonts w:eastAsia="Times New Roman" w:cs="Arial"/>
          <w:kern w:val="2"/>
          <w:szCs w:val="32"/>
          <w:lang w:val="en-NZ"/>
        </w:rPr>
        <w:t xml:space="preserve">For many, you were told by people you should have been able to trust, that it was best if your disabled or Deaf whānau member was cared for </w:t>
      </w:r>
      <w:r w:rsidR="008023A3" w:rsidRPr="008023A3">
        <w:rPr>
          <w:rFonts w:eastAsia="Times New Roman" w:cs="Arial"/>
          <w:b/>
          <w:bCs/>
          <w:kern w:val="2"/>
          <w:szCs w:val="32"/>
          <w:lang w:val="en-NZ"/>
        </w:rPr>
        <w:t>professionally</w:t>
      </w:r>
      <w:r w:rsidR="008023A3" w:rsidRPr="008023A3">
        <w:rPr>
          <w:rFonts w:eastAsia="Times New Roman" w:cs="Arial"/>
          <w:kern w:val="2"/>
          <w:szCs w:val="32"/>
          <w:lang w:val="en-NZ"/>
        </w:rPr>
        <w:t xml:space="preserve"> by the state. </w:t>
      </w:r>
    </w:p>
    <w:p w14:paraId="7C70B73E" w14:textId="77777777" w:rsidR="008023A3" w:rsidRDefault="008023A3" w:rsidP="008023A3">
      <w:pPr>
        <w:rPr>
          <w:rFonts w:eastAsia="Times New Roman" w:cs="Arial"/>
          <w:kern w:val="2"/>
          <w:szCs w:val="32"/>
          <w:lang w:val="en-NZ"/>
        </w:rPr>
      </w:pPr>
    </w:p>
    <w:p w14:paraId="13FA9CEE" w14:textId="32969623" w:rsidR="002932B6" w:rsidRDefault="00F312FC" w:rsidP="008023A3">
      <w:pPr>
        <w:rPr>
          <w:rFonts w:eastAsia="Times New Roman" w:cs="Arial"/>
          <w:kern w:val="2"/>
          <w:szCs w:val="32"/>
          <w:lang w:val="en-NZ"/>
        </w:rPr>
      </w:pPr>
      <w:r w:rsidRPr="00F312FC">
        <w:rPr>
          <w:rFonts w:eastAsia="Times New Roman" w:cs="Arial"/>
          <w:b/>
          <w:bCs/>
          <w:noProof/>
          <w:kern w:val="2"/>
          <w:szCs w:val="32"/>
          <w:lang w:val="en-NZ"/>
        </w:rPr>
        <w:drawing>
          <wp:anchor distT="0" distB="0" distL="114300" distR="114300" simplePos="0" relativeHeight="251841024" behindDoc="0" locked="0" layoutInCell="1" allowOverlap="1" wp14:anchorId="02F48F42" wp14:editId="2A37302F">
            <wp:simplePos x="0" y="0"/>
            <wp:positionH relativeFrom="margin">
              <wp:align>left</wp:align>
            </wp:positionH>
            <wp:positionV relativeFrom="paragraph">
              <wp:posOffset>169025</wp:posOffset>
            </wp:positionV>
            <wp:extent cx="1744980" cy="1744980"/>
            <wp:effectExtent l="0" t="0" r="7620" b="0"/>
            <wp:wrapThrough wrapText="bothSides">
              <wp:wrapPolygon edited="0">
                <wp:start x="7782" y="707"/>
                <wp:lineTo x="3537" y="4480"/>
                <wp:lineTo x="2594" y="5895"/>
                <wp:lineTo x="1651" y="8725"/>
                <wp:lineTo x="472" y="11319"/>
                <wp:lineTo x="236" y="17214"/>
                <wp:lineTo x="707" y="20044"/>
                <wp:lineTo x="943" y="20751"/>
                <wp:lineTo x="20987" y="20751"/>
                <wp:lineTo x="20279" y="16271"/>
                <wp:lineTo x="21459" y="14856"/>
                <wp:lineTo x="21459" y="14148"/>
                <wp:lineTo x="20044" y="12498"/>
                <wp:lineTo x="18629" y="8017"/>
                <wp:lineTo x="16742" y="6603"/>
                <wp:lineTo x="12498" y="4245"/>
                <wp:lineTo x="10847" y="1415"/>
                <wp:lineTo x="10140" y="707"/>
                <wp:lineTo x="7782" y="707"/>
              </wp:wrapPolygon>
            </wp:wrapThrough>
            <wp:docPr id="647177094" name="Picture 6471770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4" name="Picture 6471770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2597B" w14:textId="4FF0AC7F" w:rsidR="002932B6" w:rsidRDefault="002932B6">
      <w:pPr>
        <w:spacing w:line="240" w:lineRule="auto"/>
        <w:ind w:left="0"/>
        <w:rPr>
          <w:rFonts w:eastAsia="Times New Roman" w:cs="Arial"/>
          <w:b/>
          <w:bCs/>
          <w:kern w:val="2"/>
          <w:szCs w:val="32"/>
          <w:lang w:val="en-NZ"/>
        </w:rPr>
      </w:pPr>
    </w:p>
    <w:p w14:paraId="378D2EA9" w14:textId="32CB0BF5" w:rsidR="008023A3" w:rsidRDefault="002932B6" w:rsidP="008023A3">
      <w:pPr>
        <w:rPr>
          <w:rFonts w:eastAsia="Times New Roman" w:cs="Arial"/>
          <w:kern w:val="2"/>
          <w:szCs w:val="32"/>
          <w:lang w:val="en-NZ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72416" behindDoc="1" locked="0" layoutInCell="1" allowOverlap="1" wp14:anchorId="641A10AC" wp14:editId="1A0E037B">
                <wp:simplePos x="0" y="0"/>
                <wp:positionH relativeFrom="margin">
                  <wp:posOffset>2240280</wp:posOffset>
                </wp:positionH>
                <wp:positionV relativeFrom="paragraph">
                  <wp:posOffset>-138545</wp:posOffset>
                </wp:positionV>
                <wp:extent cx="3491230" cy="3227705"/>
                <wp:effectExtent l="0" t="0" r="0" b="0"/>
                <wp:wrapNone/>
                <wp:docPr id="3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322770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B9904" id="Rectangle 3" o:spid="_x0000_s1026" style="position:absolute;margin-left:176.4pt;margin-top:-10.9pt;width:274.9pt;height:254.15pt;z-index:-25154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" fillcolor="#e1d9ef" stroked="f" strokeweight="1pt">
                <w10:wrap anchorx="margin"/>
              </v:rect>
            </w:pict>
          </mc:Fallback>
        </mc:AlternateContent>
      </w:r>
      <w:r w:rsidR="008023A3" w:rsidRPr="002932B6">
        <w:rPr>
          <w:rFonts w:eastAsia="Times New Roman" w:cs="Arial"/>
          <w:b/>
          <w:bCs/>
          <w:kern w:val="2"/>
          <w:szCs w:val="32"/>
          <w:lang w:val="en-NZ"/>
        </w:rPr>
        <w:t>Professionally</w:t>
      </w:r>
      <w:r w:rsidR="008023A3">
        <w:rPr>
          <w:rFonts w:eastAsia="Times New Roman" w:cs="Arial"/>
          <w:kern w:val="2"/>
          <w:szCs w:val="32"/>
          <w:lang w:val="en-NZ"/>
        </w:rPr>
        <w:t xml:space="preserve"> means</w:t>
      </w:r>
      <w:r>
        <w:rPr>
          <w:rFonts w:eastAsia="Times New Roman" w:cs="Arial"/>
          <w:kern w:val="2"/>
          <w:szCs w:val="32"/>
          <w:lang w:val="en-NZ"/>
        </w:rPr>
        <w:t xml:space="preserve"> the people who were being paid as carers should have</w:t>
      </w:r>
      <w:r w:rsidR="008023A3">
        <w:rPr>
          <w:rFonts w:eastAsia="Times New Roman" w:cs="Arial"/>
          <w:kern w:val="2"/>
          <w:szCs w:val="32"/>
          <w:lang w:val="en-NZ"/>
        </w:rPr>
        <w:t>:</w:t>
      </w:r>
    </w:p>
    <w:p w14:paraId="0ECFC7AC" w14:textId="7565748F" w:rsidR="002932B6" w:rsidRPr="002932B6" w:rsidRDefault="00F312FC" w:rsidP="002932B6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F312FC">
        <w:rPr>
          <w:rFonts w:eastAsia="Times New Roman" w:cs="Arial"/>
          <w:noProof/>
          <w:kern w:val="2"/>
          <w:szCs w:val="32"/>
          <w:lang w:val="en-NZ"/>
        </w:rPr>
        <w:drawing>
          <wp:anchor distT="0" distB="0" distL="114300" distR="114300" simplePos="0" relativeHeight="251840000" behindDoc="0" locked="0" layoutInCell="1" allowOverlap="1" wp14:anchorId="2B0A781E" wp14:editId="7CD8F4E0">
            <wp:simplePos x="0" y="0"/>
            <wp:positionH relativeFrom="margin">
              <wp:align>left</wp:align>
            </wp:positionH>
            <wp:positionV relativeFrom="paragraph">
              <wp:posOffset>624840</wp:posOffset>
            </wp:positionV>
            <wp:extent cx="1648460" cy="1648460"/>
            <wp:effectExtent l="0" t="0" r="0" b="8890"/>
            <wp:wrapThrough wrapText="bothSides">
              <wp:wrapPolygon edited="0">
                <wp:start x="14228" y="0"/>
                <wp:lineTo x="10234" y="499"/>
                <wp:lineTo x="8487" y="1747"/>
                <wp:lineTo x="8487" y="4243"/>
                <wp:lineTo x="4992" y="6490"/>
                <wp:lineTo x="4743" y="7488"/>
                <wp:lineTo x="5991" y="8237"/>
                <wp:lineTo x="3245" y="16225"/>
                <wp:lineTo x="1997" y="18971"/>
                <wp:lineTo x="2995" y="21467"/>
                <wp:lineTo x="9735" y="21467"/>
                <wp:lineTo x="18222" y="20468"/>
                <wp:lineTo x="18721" y="12231"/>
                <wp:lineTo x="19720" y="8237"/>
                <wp:lineTo x="18721" y="4243"/>
                <wp:lineTo x="18971" y="2995"/>
                <wp:lineTo x="17723" y="749"/>
                <wp:lineTo x="16475" y="0"/>
                <wp:lineTo x="14228" y="0"/>
              </wp:wrapPolygon>
            </wp:wrapThrough>
            <wp:docPr id="647177093" name="Picture 6471770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3" name="Picture 6471770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460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looked </w:t>
      </w:r>
      <w:r w:rsidR="0017669C">
        <w:rPr>
          <w:rFonts w:eastAsia="Times New Roman" w:cs="Arial"/>
          <w:kern w:val="2"/>
          <w:szCs w:val="32"/>
          <w:lang w:val="en-NZ"/>
        </w:rPr>
        <w:t xml:space="preserve">after </w:t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people </w:t>
      </w:r>
      <w:proofErr w:type="gramStart"/>
      <w:r w:rsidR="002932B6" w:rsidRPr="002932B6">
        <w:rPr>
          <w:rFonts w:eastAsia="Times New Roman" w:cs="Arial"/>
          <w:kern w:val="2"/>
          <w:szCs w:val="32"/>
          <w:lang w:val="en-NZ"/>
        </w:rPr>
        <w:t>well</w:t>
      </w:r>
      <w:proofErr w:type="gramEnd"/>
    </w:p>
    <w:p w14:paraId="2F8A6034" w14:textId="345473BA" w:rsidR="002932B6" w:rsidRPr="002932B6" w:rsidRDefault="002932B6" w:rsidP="002932B6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2932B6">
        <w:rPr>
          <w:rFonts w:eastAsia="Times New Roman" w:cs="Arial"/>
          <w:kern w:val="2"/>
          <w:szCs w:val="32"/>
          <w:lang w:val="en-NZ"/>
        </w:rPr>
        <w:t xml:space="preserve">given the care / support </w:t>
      </w:r>
      <w:proofErr w:type="gramStart"/>
      <w:r w:rsidRPr="002932B6">
        <w:rPr>
          <w:rFonts w:eastAsia="Times New Roman" w:cs="Arial"/>
          <w:kern w:val="2"/>
          <w:szCs w:val="32"/>
          <w:lang w:val="en-NZ"/>
        </w:rPr>
        <w:t>needed</w:t>
      </w:r>
      <w:proofErr w:type="gramEnd"/>
    </w:p>
    <w:p w14:paraId="16A41B26" w14:textId="039C5292" w:rsidR="002932B6" w:rsidRPr="002932B6" w:rsidRDefault="002932B6" w:rsidP="002932B6">
      <w:pPr>
        <w:pStyle w:val="ListParagraph"/>
        <w:numPr>
          <w:ilvl w:val="0"/>
          <w:numId w:val="18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 w:rsidRPr="002932B6">
        <w:rPr>
          <w:rFonts w:eastAsia="Times New Roman" w:cs="Arial"/>
          <w:kern w:val="2"/>
          <w:szCs w:val="32"/>
          <w:lang w:val="en-NZ"/>
        </w:rPr>
        <w:t>kept people safe.</w:t>
      </w:r>
    </w:p>
    <w:p w14:paraId="26541540" w14:textId="77777777" w:rsidR="008023A3" w:rsidRDefault="008023A3" w:rsidP="008023A3">
      <w:pPr>
        <w:rPr>
          <w:rFonts w:eastAsia="Times New Roman" w:cs="Arial"/>
          <w:kern w:val="2"/>
          <w:szCs w:val="32"/>
          <w:lang w:val="en-NZ"/>
        </w:rPr>
      </w:pPr>
    </w:p>
    <w:p w14:paraId="184FE381" w14:textId="0DD56030" w:rsidR="008023A3" w:rsidRDefault="002932B6" w:rsidP="008023A3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1" locked="0" layoutInCell="1" allowOverlap="1" wp14:anchorId="3DB6D8F5" wp14:editId="26A84812">
                <wp:simplePos x="0" y="0"/>
                <wp:positionH relativeFrom="margin">
                  <wp:align>right</wp:align>
                </wp:positionH>
                <wp:positionV relativeFrom="paragraph">
                  <wp:posOffset>169545</wp:posOffset>
                </wp:positionV>
                <wp:extent cx="3505200" cy="2355215"/>
                <wp:effectExtent l="0" t="0" r="0" b="6985"/>
                <wp:wrapNone/>
                <wp:docPr id="37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35527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1AAA1" id="Rectangle 14" o:spid="_x0000_s1026" alt="&quot;&quot;" style="position:absolute;margin-left:224.8pt;margin-top:13.35pt;width:276pt;height:185.45pt;z-index:-2515420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</w:p>
    <w:p w14:paraId="47278315" w14:textId="3FB37299" w:rsidR="008023A3" w:rsidRPr="008023A3" w:rsidRDefault="00F312FC" w:rsidP="008023A3">
      <w:pPr>
        <w:rPr>
          <w:rFonts w:eastAsia="Times New Roman" w:cs="Arial"/>
          <w:kern w:val="2"/>
          <w:szCs w:val="32"/>
          <w:lang w:val="en-NZ"/>
        </w:rPr>
      </w:pPr>
      <w:r w:rsidRPr="00F312FC">
        <w:rPr>
          <w:rFonts w:eastAsia="Times New Roman" w:cs="Arial"/>
          <w:noProof/>
          <w:kern w:val="2"/>
          <w:szCs w:val="32"/>
          <w:lang w:val="en-NZ"/>
        </w:rPr>
        <w:drawing>
          <wp:anchor distT="0" distB="0" distL="114300" distR="114300" simplePos="0" relativeHeight="251842048" behindDoc="0" locked="0" layoutInCell="1" allowOverlap="1" wp14:anchorId="36507358" wp14:editId="224049D3">
            <wp:simplePos x="0" y="0"/>
            <wp:positionH relativeFrom="column">
              <wp:posOffset>-125095</wp:posOffset>
            </wp:positionH>
            <wp:positionV relativeFrom="paragraph">
              <wp:posOffset>146165</wp:posOffset>
            </wp:positionV>
            <wp:extent cx="1946275" cy="1946275"/>
            <wp:effectExtent l="0" t="0" r="0" b="0"/>
            <wp:wrapThrough wrapText="bothSides">
              <wp:wrapPolygon edited="0">
                <wp:start x="15856" y="1691"/>
                <wp:lineTo x="6131" y="2326"/>
                <wp:lineTo x="2537" y="3171"/>
                <wp:lineTo x="2537" y="5497"/>
                <wp:lineTo x="1057" y="7188"/>
                <wp:lineTo x="0" y="8668"/>
                <wp:lineTo x="0" y="16702"/>
                <wp:lineTo x="5708" y="18605"/>
                <wp:lineTo x="8668" y="19028"/>
                <wp:lineTo x="9937" y="19028"/>
                <wp:lineTo x="13742" y="18605"/>
                <wp:lineTo x="21353" y="16702"/>
                <wp:lineTo x="21353" y="8880"/>
                <wp:lineTo x="17548" y="2326"/>
                <wp:lineTo x="16914" y="1691"/>
                <wp:lineTo x="15856" y="1691"/>
              </wp:wrapPolygon>
            </wp:wrapThrough>
            <wp:docPr id="647177095" name="Picture 6471770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5" name="Picture 6471770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1C8">
        <w:rPr>
          <w:rFonts w:eastAsia="Times New Roman" w:cs="Arial"/>
          <w:kern w:val="2"/>
          <w:szCs w:val="32"/>
          <w:lang w:val="en-NZ"/>
        </w:rPr>
        <w:t>“</w:t>
      </w:r>
      <w:r w:rsidR="008023A3" w:rsidRPr="008023A3">
        <w:rPr>
          <w:rFonts w:eastAsia="Times New Roman" w:cs="Arial"/>
          <w:kern w:val="2"/>
          <w:szCs w:val="32"/>
          <w:lang w:val="en-NZ"/>
        </w:rPr>
        <w:t xml:space="preserve">You thought you were doing right by them. And in many situations this decision was made for you, not with you. </w:t>
      </w:r>
    </w:p>
    <w:p w14:paraId="370EEC6B" w14:textId="77777777" w:rsidR="002932B6" w:rsidRDefault="002932B6" w:rsidP="008023A3">
      <w:pPr>
        <w:rPr>
          <w:rFonts w:eastAsia="Times New Roman" w:cs="Arial"/>
          <w:kern w:val="2"/>
          <w:szCs w:val="32"/>
          <w:lang w:val="en-NZ"/>
        </w:rPr>
      </w:pPr>
    </w:p>
    <w:p w14:paraId="51DC9CD6" w14:textId="6FDC37E3" w:rsidR="008023A3" w:rsidRPr="008023A3" w:rsidRDefault="008023A3" w:rsidP="008023A3">
      <w:pPr>
        <w:rPr>
          <w:rFonts w:eastAsia="Times New Roman" w:cs="Arial"/>
          <w:kern w:val="2"/>
          <w:szCs w:val="32"/>
          <w:lang w:val="en-NZ"/>
        </w:rPr>
      </w:pPr>
      <w:r w:rsidRPr="008023A3">
        <w:rPr>
          <w:rFonts w:eastAsia="Times New Roman" w:cs="Arial"/>
          <w:kern w:val="2"/>
          <w:szCs w:val="32"/>
          <w:lang w:val="en-NZ"/>
        </w:rPr>
        <w:t>Sadly, the state failed you too.</w:t>
      </w:r>
      <w:r w:rsidR="008E01C8">
        <w:rPr>
          <w:rFonts w:eastAsia="Times New Roman" w:cs="Arial"/>
          <w:kern w:val="2"/>
          <w:szCs w:val="32"/>
          <w:lang w:val="en-NZ"/>
        </w:rPr>
        <w:t>”</w:t>
      </w:r>
      <w:r w:rsidRPr="008023A3">
        <w:rPr>
          <w:rFonts w:eastAsia="Times New Roman" w:cs="Arial"/>
          <w:kern w:val="2"/>
          <w:szCs w:val="32"/>
          <w:lang w:val="en-NZ"/>
        </w:rPr>
        <w:t xml:space="preserve">   </w:t>
      </w:r>
    </w:p>
    <w:p w14:paraId="7F0E7D94" w14:textId="1779A047" w:rsidR="008023A3" w:rsidRDefault="008023A3">
      <w:pPr>
        <w:spacing w:line="240" w:lineRule="auto"/>
        <w:ind w:left="0"/>
        <w:rPr>
          <w:lang w:val="en-NZ"/>
        </w:rPr>
      </w:pPr>
    </w:p>
    <w:p w14:paraId="02F0BA9F" w14:textId="6A766F2C" w:rsidR="002932B6" w:rsidRPr="00A219E9" w:rsidRDefault="00833911" w:rsidP="002932B6">
      <w:pPr>
        <w:rPr>
          <w:rFonts w:eastAsia="Times New Roman" w:cs="Arial"/>
          <w:kern w:val="2"/>
          <w:szCs w:val="32"/>
          <w:lang w:val="en-NZ"/>
        </w:rPr>
      </w:pPr>
      <w:r w:rsidRPr="00F312FC">
        <w:rPr>
          <w:rFonts w:eastAsia="Times New Roman" w:cs="Arial"/>
          <w:noProof/>
          <w:kern w:val="2"/>
          <w:szCs w:val="32"/>
          <w:lang w:val="en-NZ"/>
        </w:rPr>
        <w:lastRenderedPageBreak/>
        <w:drawing>
          <wp:anchor distT="0" distB="0" distL="114300" distR="114300" simplePos="0" relativeHeight="251846144" behindDoc="0" locked="0" layoutInCell="1" allowOverlap="1" wp14:anchorId="3E4C7720" wp14:editId="64E8C2C8">
            <wp:simplePos x="0" y="0"/>
            <wp:positionH relativeFrom="margin">
              <wp:posOffset>-56400</wp:posOffset>
            </wp:positionH>
            <wp:positionV relativeFrom="paragraph">
              <wp:posOffset>2036445</wp:posOffset>
            </wp:positionV>
            <wp:extent cx="1647825" cy="1647825"/>
            <wp:effectExtent l="0" t="0" r="9525" b="9525"/>
            <wp:wrapThrough wrapText="bothSides">
              <wp:wrapPolygon edited="0">
                <wp:start x="5743" y="2247"/>
                <wp:lineTo x="4495" y="3246"/>
                <wp:lineTo x="3995" y="4495"/>
                <wp:lineTo x="3995" y="6742"/>
                <wp:lineTo x="2747" y="10738"/>
                <wp:lineTo x="0" y="12985"/>
                <wp:lineTo x="0" y="21475"/>
                <wp:lineTo x="21475" y="21475"/>
                <wp:lineTo x="21475" y="13235"/>
                <wp:lineTo x="20476" y="6742"/>
                <wp:lineTo x="9739" y="3496"/>
                <wp:lineTo x="7242" y="2247"/>
                <wp:lineTo x="5743" y="2247"/>
              </wp:wrapPolygon>
            </wp:wrapThrough>
            <wp:docPr id="647177098" name="Picture 647177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098" name="Picture 647177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2FC">
        <w:rPr>
          <w:noProof/>
        </w:rPr>
        <mc:AlternateContent>
          <mc:Choice Requires="wps">
            <w:drawing>
              <wp:anchor distT="0" distB="0" distL="114300" distR="114300" simplePos="0" relativeHeight="251776512" behindDoc="1" locked="0" layoutInCell="1" allowOverlap="1" wp14:anchorId="13A1B8B0" wp14:editId="20E1B1D5">
                <wp:simplePos x="0" y="0"/>
                <wp:positionH relativeFrom="margin">
                  <wp:align>right</wp:align>
                </wp:positionH>
                <wp:positionV relativeFrom="paragraph">
                  <wp:posOffset>-41910</wp:posOffset>
                </wp:positionV>
                <wp:extent cx="3505200" cy="3698875"/>
                <wp:effectExtent l="0" t="0" r="0" b="0"/>
                <wp:wrapNone/>
                <wp:docPr id="38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69916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F2490" id="Rectangle 14" o:spid="_x0000_s1026" alt="&quot;&quot;" style="position:absolute;margin-left:224.8pt;margin-top:-3.3pt;width:276pt;height:291.25pt;z-index:-2515399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  <w:r w:rsidR="00F312FC">
        <w:rPr>
          <w:noProof/>
        </w:rPr>
        <mc:AlternateContent>
          <mc:Choice Requires="wpg">
            <w:drawing>
              <wp:anchor distT="0" distB="0" distL="114300" distR="114300" simplePos="0" relativeHeight="251845120" behindDoc="1" locked="0" layoutInCell="1" allowOverlap="1" wp14:anchorId="0798BB3D" wp14:editId="175CF9D3">
                <wp:simplePos x="0" y="0"/>
                <wp:positionH relativeFrom="column">
                  <wp:posOffset>-222250</wp:posOffset>
                </wp:positionH>
                <wp:positionV relativeFrom="paragraph">
                  <wp:posOffset>-237375</wp:posOffset>
                </wp:positionV>
                <wp:extent cx="1946275" cy="1967230"/>
                <wp:effectExtent l="0" t="0" r="0" b="0"/>
                <wp:wrapNone/>
                <wp:docPr id="647177099" name="Group 6471770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6275" cy="1967230"/>
                          <a:chOff x="0" y="0"/>
                          <a:chExt cx="1946275" cy="1967288"/>
                        </a:xfrm>
                      </wpg:grpSpPr>
                      <pic:pic xmlns:pic="http://schemas.openxmlformats.org/drawingml/2006/picture">
                        <pic:nvPicPr>
                          <pic:cNvPr id="647177096" name="Picture 647177096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75" cy="194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77097" name="Picture 647177097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346" y="983673"/>
                            <a:ext cx="983615" cy="983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E33BBD" id="Group 647177099" o:spid="_x0000_s1026" alt="&quot;&quot;" style="position:absolute;margin-left:-17.5pt;margin-top:-18.7pt;width:153.25pt;height:154.9pt;z-index:-251471360" coordsize="19462,19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">
                <v:shape id="Picture 647177096" o:spid="_x0000_s1027" type="#_x0000_t75" style="position:absolute;width:19462;height:19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">
                  <v:imagedata r:id="rId72" o:title=""/>
                </v:shape>
                <v:shape id="Picture 647177097" o:spid="_x0000_s1028" type="#_x0000_t75" style="position:absolute;left:4433;top:9836;width:9836;height:9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">
                  <v:imagedata r:id="rId73" o:title=""/>
                </v:shape>
              </v:group>
            </w:pict>
          </mc:Fallback>
        </mc:AlternateContent>
      </w:r>
      <w:r w:rsidR="008E01C8">
        <w:rPr>
          <w:rFonts w:eastAsia="Times New Roman" w:cs="Arial"/>
          <w:kern w:val="2"/>
          <w:szCs w:val="32"/>
          <w:lang w:val="en-NZ"/>
        </w:rPr>
        <w:t>“</w:t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Because of the </w:t>
      </w:r>
      <w:r w:rsidR="002932B6" w:rsidRPr="00F312FC">
        <w:rPr>
          <w:rFonts w:eastAsia="Times New Roman" w:cs="Arial"/>
          <w:kern w:val="2"/>
          <w:szCs w:val="32"/>
          <w:lang w:val="en-NZ"/>
        </w:rPr>
        <w:t>poor health outcomes</w:t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 for disabled people, there are many disabled people survivors who were too unwell or not alive to share their experiences with the </w:t>
      </w:r>
      <w:r w:rsidR="002932B6" w:rsidRPr="00A219E9">
        <w:rPr>
          <w:rFonts w:eastAsia="Times New Roman" w:cs="Arial"/>
          <w:kern w:val="2"/>
          <w:szCs w:val="32"/>
          <w:lang w:val="en-NZ"/>
        </w:rPr>
        <w:t>R</w:t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oyal </w:t>
      </w:r>
      <w:r w:rsidR="002932B6" w:rsidRPr="00A219E9">
        <w:rPr>
          <w:rFonts w:eastAsia="Times New Roman" w:cs="Arial"/>
          <w:kern w:val="2"/>
          <w:szCs w:val="32"/>
          <w:lang w:val="en-NZ"/>
        </w:rPr>
        <w:t>C</w:t>
      </w:r>
      <w:r w:rsidR="002932B6" w:rsidRPr="002932B6">
        <w:rPr>
          <w:rFonts w:eastAsia="Times New Roman" w:cs="Arial"/>
          <w:kern w:val="2"/>
          <w:szCs w:val="32"/>
          <w:lang w:val="en-NZ"/>
        </w:rPr>
        <w:t xml:space="preserve">ommission </w:t>
      </w:r>
      <w:r w:rsidR="002932B6" w:rsidRPr="00A219E9">
        <w:rPr>
          <w:rFonts w:eastAsia="Times New Roman" w:cs="Arial"/>
          <w:kern w:val="2"/>
          <w:szCs w:val="32"/>
          <w:lang w:val="en-NZ"/>
        </w:rPr>
        <w:t xml:space="preserve">[Abuse in Care] </w:t>
      </w:r>
    </w:p>
    <w:p w14:paraId="5700984C" w14:textId="5793462D" w:rsidR="002932B6" w:rsidRDefault="002932B6" w:rsidP="002932B6">
      <w:pPr>
        <w:rPr>
          <w:rFonts w:eastAsia="Times New Roman" w:cs="Arial"/>
          <w:kern w:val="2"/>
          <w:szCs w:val="32"/>
          <w:lang w:val="en-NZ"/>
        </w:rPr>
      </w:pPr>
      <w:r w:rsidRPr="002932B6">
        <w:rPr>
          <w:rFonts w:eastAsia="Times New Roman" w:cs="Arial"/>
          <w:kern w:val="2"/>
          <w:szCs w:val="32"/>
          <w:lang w:val="en-NZ"/>
        </w:rPr>
        <w:t xml:space="preserve">or to be part of this significant day. </w:t>
      </w:r>
    </w:p>
    <w:p w14:paraId="35951856" w14:textId="165E17B8" w:rsidR="002932B6" w:rsidRDefault="002932B6" w:rsidP="002932B6">
      <w:pPr>
        <w:rPr>
          <w:rFonts w:eastAsia="Times New Roman" w:cs="Arial"/>
          <w:kern w:val="2"/>
          <w:szCs w:val="32"/>
          <w:lang w:val="en-NZ"/>
        </w:rPr>
      </w:pPr>
    </w:p>
    <w:p w14:paraId="133D7B18" w14:textId="030FDCFD" w:rsidR="00A219E9" w:rsidRDefault="00A219E9" w:rsidP="002932B6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778560" behindDoc="0" locked="0" layoutInCell="1" allowOverlap="1" wp14:anchorId="6576D263" wp14:editId="0D700350">
            <wp:simplePos x="0" y="0"/>
            <wp:positionH relativeFrom="margin">
              <wp:posOffset>-635</wp:posOffset>
            </wp:positionH>
            <wp:positionV relativeFrom="paragraph">
              <wp:posOffset>7291705</wp:posOffset>
            </wp:positionV>
            <wp:extent cx="1729105" cy="1311910"/>
            <wp:effectExtent l="0" t="0" r="4445" b="254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1242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EF185" w14:textId="698BEF95" w:rsidR="002932B6" w:rsidRDefault="002932B6" w:rsidP="002932B6">
      <w:pPr>
        <w:rPr>
          <w:rFonts w:eastAsia="Times New Roman" w:cs="Arial"/>
          <w:kern w:val="2"/>
          <w:szCs w:val="32"/>
          <w:lang w:val="en-NZ"/>
        </w:rPr>
      </w:pPr>
      <w:r w:rsidRPr="002932B6">
        <w:rPr>
          <w:rFonts w:eastAsia="Times New Roman" w:cs="Arial"/>
          <w:kern w:val="2"/>
          <w:szCs w:val="32"/>
          <w:lang w:val="en-NZ"/>
        </w:rPr>
        <w:t>I acknowledge their passing.</w:t>
      </w:r>
      <w:r w:rsidR="00F312FC">
        <w:rPr>
          <w:rFonts w:eastAsia="Times New Roman" w:cs="Arial"/>
          <w:kern w:val="2"/>
          <w:szCs w:val="32"/>
          <w:lang w:val="en-NZ"/>
        </w:rPr>
        <w:t>”</w:t>
      </w:r>
      <w:r w:rsidRPr="002932B6">
        <w:rPr>
          <w:rFonts w:eastAsia="Times New Roman" w:cs="Arial"/>
          <w:kern w:val="2"/>
          <w:szCs w:val="32"/>
          <w:lang w:val="en-NZ"/>
        </w:rPr>
        <w:t xml:space="preserve"> </w:t>
      </w:r>
    </w:p>
    <w:p w14:paraId="05F4D57A" w14:textId="77777777" w:rsidR="002932B6" w:rsidRDefault="002932B6" w:rsidP="002932B6">
      <w:pPr>
        <w:rPr>
          <w:rFonts w:eastAsia="Times New Roman" w:cs="Arial"/>
          <w:kern w:val="2"/>
          <w:szCs w:val="32"/>
          <w:lang w:val="en-NZ"/>
        </w:rPr>
      </w:pPr>
    </w:p>
    <w:p w14:paraId="347C6A5A" w14:textId="51CA8A72" w:rsidR="00A219E9" w:rsidRDefault="00C53761" w:rsidP="00B7107B">
      <w:pPr>
        <w:rPr>
          <w:lang w:val="en-NZ"/>
        </w:rPr>
      </w:pPr>
      <w:r>
        <w:rPr>
          <w:noProof/>
          <w:lang w:val="en-NZ"/>
        </w:rPr>
        <mc:AlternateContent>
          <mc:Choice Requires="wpg">
            <w:drawing>
              <wp:anchor distT="0" distB="0" distL="114300" distR="114300" simplePos="0" relativeHeight="251852288" behindDoc="0" locked="0" layoutInCell="1" allowOverlap="1" wp14:anchorId="622E0616" wp14:editId="4A61D437">
                <wp:simplePos x="0" y="0"/>
                <wp:positionH relativeFrom="column">
                  <wp:posOffset>-193964</wp:posOffset>
                </wp:positionH>
                <wp:positionV relativeFrom="paragraph">
                  <wp:posOffset>287424</wp:posOffset>
                </wp:positionV>
                <wp:extent cx="2098906" cy="1807961"/>
                <wp:effectExtent l="0" t="0" r="0" b="0"/>
                <wp:wrapThrough wrapText="bothSides">
                  <wp:wrapPolygon edited="0">
                    <wp:start x="4510" y="455"/>
                    <wp:lineTo x="3333" y="4325"/>
                    <wp:lineTo x="3529" y="8194"/>
                    <wp:lineTo x="2549" y="9787"/>
                    <wp:lineTo x="1372" y="11836"/>
                    <wp:lineTo x="0" y="13656"/>
                    <wp:lineTo x="0" y="18891"/>
                    <wp:lineTo x="11764" y="19119"/>
                    <wp:lineTo x="12744" y="21168"/>
                    <wp:lineTo x="14313" y="21168"/>
                    <wp:lineTo x="17450" y="20712"/>
                    <wp:lineTo x="20391" y="19802"/>
                    <wp:lineTo x="20783" y="19119"/>
                    <wp:lineTo x="20195" y="17981"/>
                    <wp:lineTo x="18626" y="15477"/>
                    <wp:lineTo x="19999" y="11836"/>
                    <wp:lineTo x="20391" y="10015"/>
                    <wp:lineTo x="18626" y="9332"/>
                    <wp:lineTo x="11372" y="8194"/>
                    <wp:lineTo x="9803" y="4552"/>
                    <wp:lineTo x="9999" y="3642"/>
                    <wp:lineTo x="8627" y="1366"/>
                    <wp:lineTo x="7647" y="455"/>
                    <wp:lineTo x="4510" y="455"/>
                  </wp:wrapPolygon>
                </wp:wrapThrough>
                <wp:docPr id="647177111" name="Group 647177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8906" cy="1807961"/>
                          <a:chOff x="0" y="0"/>
                          <a:chExt cx="2098906" cy="1807961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430" cy="1662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9091" y="748146"/>
                            <a:ext cx="1059815" cy="1059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24842A" id="Group 647177111" o:spid="_x0000_s1026" alt="&quot;&quot;" style="position:absolute;margin-left:-15.25pt;margin-top:22.65pt;width:165.25pt;height:142.35pt;z-index:251852288" coordsize="20989,18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">
                <v:shape id="Picture 15" o:spid="_x0000_s1027" type="#_x0000_t75" style="position:absolute;width:16624;height:1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">
                  <v:imagedata r:id="rId76" o:title=""/>
                </v:shape>
                <v:shape id="Picture 40" o:spid="_x0000_s1028" type="#_x0000_t75" style="position:absolute;left:10390;top:7481;width:10599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">
                  <v:imagedata r:id="rId77" o:title=""/>
                </v:shape>
                <w10:wrap type="through"/>
              </v:group>
            </w:pict>
          </mc:Fallback>
        </mc:AlternateContent>
      </w:r>
    </w:p>
    <w:p w14:paraId="132DA191" w14:textId="14D81A45" w:rsidR="002932B6" w:rsidRDefault="002932B6" w:rsidP="002932B6">
      <w:pPr>
        <w:rPr>
          <w:rFonts w:eastAsia="Times New Roman" w:cs="Arial"/>
          <w:szCs w:val="32"/>
          <w:lang w:val="en-NZ" w:eastAsia="en-NZ"/>
        </w:rPr>
      </w:pPr>
      <w:r w:rsidRPr="002932B6">
        <w:rPr>
          <w:rFonts w:eastAsia="Times New Roman" w:cs="Arial"/>
          <w:szCs w:val="32"/>
          <w:lang w:val="en-NZ" w:eastAsia="en-NZ"/>
        </w:rPr>
        <w:t>There were many more survivors wh</w:t>
      </w:r>
      <w:r>
        <w:rPr>
          <w:rFonts w:eastAsia="Times New Roman" w:cs="Arial"/>
          <w:szCs w:val="32"/>
          <w:lang w:val="en-NZ" w:eastAsia="en-NZ"/>
        </w:rPr>
        <w:t>o:</w:t>
      </w:r>
    </w:p>
    <w:p w14:paraId="49BE02E3" w14:textId="3C15909E" w:rsidR="002932B6" w:rsidRDefault="002932B6" w:rsidP="002932B6">
      <w:pPr>
        <w:pStyle w:val="ListParagraph"/>
        <w:numPr>
          <w:ilvl w:val="0"/>
          <w:numId w:val="19"/>
        </w:numPr>
        <w:ind w:left="4253" w:hanging="567"/>
        <w:rPr>
          <w:rFonts w:eastAsia="Times New Roman" w:cs="Arial"/>
          <w:szCs w:val="32"/>
          <w:lang w:val="en-NZ" w:eastAsia="en-NZ"/>
        </w:rPr>
      </w:pPr>
      <w:r w:rsidRPr="002932B6">
        <w:rPr>
          <w:rFonts w:eastAsia="Times New Roman" w:cs="Arial"/>
          <w:szCs w:val="32"/>
          <w:lang w:val="en-NZ" w:eastAsia="en-NZ"/>
        </w:rPr>
        <w:t xml:space="preserve">did not speak to the Royal Commission </w:t>
      </w:r>
    </w:p>
    <w:p w14:paraId="5AEB2D81" w14:textId="512EB816" w:rsidR="002932B6" w:rsidRDefault="00833911" w:rsidP="002932B6">
      <w:pPr>
        <w:pStyle w:val="ListParagraph"/>
        <w:numPr>
          <w:ilvl w:val="0"/>
          <w:numId w:val="19"/>
        </w:numPr>
        <w:ind w:left="4253" w:hanging="567"/>
        <w:rPr>
          <w:rFonts w:eastAsia="Times New Roman" w:cs="Arial"/>
          <w:szCs w:val="32"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1D7DE752" wp14:editId="1D3BB9C1">
            <wp:simplePos x="0" y="0"/>
            <wp:positionH relativeFrom="margin">
              <wp:posOffset>-67310</wp:posOffset>
            </wp:positionH>
            <wp:positionV relativeFrom="paragraph">
              <wp:posOffset>275590</wp:posOffset>
            </wp:positionV>
            <wp:extent cx="1729105" cy="1311910"/>
            <wp:effectExtent l="0" t="0" r="4445" b="2540"/>
            <wp:wrapNone/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1242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2B6" w:rsidRPr="002932B6">
        <w:rPr>
          <w:rFonts w:eastAsia="Times New Roman" w:cs="Arial"/>
          <w:szCs w:val="32"/>
          <w:lang w:val="en-NZ" w:eastAsia="en-NZ"/>
        </w:rPr>
        <w:t>could</w:t>
      </w:r>
      <w:r w:rsidR="002932B6">
        <w:rPr>
          <w:rFonts w:eastAsia="Times New Roman" w:cs="Arial"/>
          <w:szCs w:val="32"/>
          <w:lang w:val="en-NZ" w:eastAsia="en-NZ"/>
        </w:rPr>
        <w:t xml:space="preserve"> </w:t>
      </w:r>
      <w:r w:rsidR="002932B6" w:rsidRPr="002932B6">
        <w:rPr>
          <w:rFonts w:eastAsia="Times New Roman" w:cs="Arial"/>
          <w:szCs w:val="32"/>
          <w:lang w:val="en-NZ" w:eastAsia="en-NZ"/>
        </w:rPr>
        <w:t>n</w:t>
      </w:r>
      <w:r w:rsidR="002932B6">
        <w:rPr>
          <w:rFonts w:eastAsia="Times New Roman" w:cs="Arial"/>
          <w:szCs w:val="32"/>
          <w:lang w:val="en-NZ" w:eastAsia="en-NZ"/>
        </w:rPr>
        <w:t>o</w:t>
      </w:r>
      <w:r w:rsidR="002932B6" w:rsidRPr="002932B6">
        <w:rPr>
          <w:rFonts w:eastAsia="Times New Roman" w:cs="Arial"/>
          <w:szCs w:val="32"/>
          <w:lang w:val="en-NZ" w:eastAsia="en-NZ"/>
        </w:rPr>
        <w:t>t come forward because they were ill. </w:t>
      </w:r>
    </w:p>
    <w:p w14:paraId="77B311EC" w14:textId="77777777" w:rsidR="00A219E9" w:rsidRDefault="00A219E9" w:rsidP="00A219E9">
      <w:pPr>
        <w:rPr>
          <w:rFonts w:eastAsia="Times New Roman" w:cs="Arial"/>
          <w:szCs w:val="32"/>
          <w:lang w:val="en-NZ" w:eastAsia="en-NZ"/>
        </w:rPr>
      </w:pPr>
    </w:p>
    <w:p w14:paraId="718D75D1" w14:textId="77777777" w:rsidR="00F312FC" w:rsidRDefault="00F312FC" w:rsidP="00A219E9">
      <w:pPr>
        <w:rPr>
          <w:rFonts w:eastAsia="Times New Roman" w:cs="Arial"/>
          <w:kern w:val="2"/>
          <w:szCs w:val="32"/>
          <w:lang w:val="en-NZ"/>
        </w:rPr>
      </w:pPr>
    </w:p>
    <w:p w14:paraId="6F1A3E22" w14:textId="77777777" w:rsidR="00F312FC" w:rsidRDefault="00F312FC" w:rsidP="00A219E9">
      <w:pPr>
        <w:rPr>
          <w:rFonts w:eastAsia="Times New Roman" w:cs="Arial"/>
          <w:kern w:val="2"/>
          <w:szCs w:val="32"/>
          <w:lang w:val="en-NZ"/>
        </w:rPr>
      </w:pPr>
    </w:p>
    <w:p w14:paraId="309CA8E3" w14:textId="77777777" w:rsidR="00F312FC" w:rsidRDefault="00F312FC" w:rsidP="00F312FC">
      <w:pPr>
        <w:rPr>
          <w:rFonts w:eastAsia="Times New Roman" w:cs="Arial"/>
          <w:kern w:val="2"/>
          <w:szCs w:val="32"/>
          <w:lang w:val="en-NZ"/>
        </w:rPr>
      </w:pPr>
    </w:p>
    <w:p w14:paraId="6EFFE1F2" w14:textId="04874396" w:rsidR="00F312FC" w:rsidRPr="002932B6" w:rsidRDefault="008E01C8" w:rsidP="00F312FC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3680" behindDoc="1" locked="0" layoutInCell="1" allowOverlap="1" wp14:anchorId="4B8F686E" wp14:editId="1751E29A">
                <wp:simplePos x="0" y="0"/>
                <wp:positionH relativeFrom="margin">
                  <wp:posOffset>2256790</wp:posOffset>
                </wp:positionH>
                <wp:positionV relativeFrom="paragraph">
                  <wp:posOffset>-55245</wp:posOffset>
                </wp:positionV>
                <wp:extent cx="3505200" cy="5029200"/>
                <wp:effectExtent l="0" t="0" r="0" b="0"/>
                <wp:wrapNone/>
                <wp:docPr id="42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5029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A01CFA" id="Rectangle 14" o:spid="_x0000_s1026" alt="&quot;&quot;" style="position:absolute;margin-left:177.7pt;margin-top:-4.35pt;width:276pt;height:396pt;z-index:-251532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" fillcolor="#fff2cc [663]" stroked="f" strokeweight="1pt">
                <w10:wrap anchorx="margin"/>
              </v:rect>
            </w:pict>
          </mc:Fallback>
        </mc:AlternateContent>
      </w:r>
      <w:r w:rsidR="00F312FC" w:rsidRPr="000250D5">
        <w:rPr>
          <w:noProof/>
        </w:rPr>
        <w:drawing>
          <wp:anchor distT="0" distB="0" distL="114300" distR="114300" simplePos="0" relativeHeight="251650560" behindDoc="0" locked="0" layoutInCell="1" allowOverlap="1" wp14:anchorId="1A0B90A4" wp14:editId="74CC8B15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1566545" cy="2216150"/>
            <wp:effectExtent l="0" t="0" r="0" b="0"/>
            <wp:wrapNone/>
            <wp:docPr id="1180923488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923488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2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Arial"/>
          <w:kern w:val="2"/>
          <w:szCs w:val="32"/>
          <w:lang w:val="en-NZ"/>
        </w:rPr>
        <w:t>“</w:t>
      </w:r>
      <w:r w:rsidR="00F312FC" w:rsidRPr="002932B6">
        <w:rPr>
          <w:rFonts w:eastAsia="Times New Roman" w:cs="Arial"/>
          <w:kern w:val="2"/>
          <w:szCs w:val="32"/>
          <w:lang w:val="en-NZ"/>
        </w:rPr>
        <w:t>I know that today can mean nothing without action.</w:t>
      </w:r>
    </w:p>
    <w:p w14:paraId="79868EB8" w14:textId="77777777" w:rsidR="00F312FC" w:rsidRDefault="00F312FC" w:rsidP="00A219E9">
      <w:pPr>
        <w:rPr>
          <w:rFonts w:eastAsia="Times New Roman" w:cs="Arial"/>
          <w:kern w:val="2"/>
          <w:szCs w:val="32"/>
          <w:lang w:val="en-NZ"/>
        </w:rPr>
      </w:pPr>
    </w:p>
    <w:p w14:paraId="2EB84A1C" w14:textId="77777777" w:rsidR="00F312FC" w:rsidRDefault="00F312FC" w:rsidP="00A219E9">
      <w:pPr>
        <w:rPr>
          <w:rFonts w:eastAsia="Times New Roman" w:cs="Arial"/>
          <w:kern w:val="2"/>
          <w:szCs w:val="32"/>
          <w:lang w:val="en-NZ"/>
        </w:rPr>
      </w:pPr>
    </w:p>
    <w:p w14:paraId="27046549" w14:textId="2F4110EC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A219E9">
        <w:rPr>
          <w:rFonts w:eastAsia="Times New Roman" w:cs="Arial"/>
          <w:kern w:val="2"/>
          <w:szCs w:val="32"/>
          <w:lang w:val="en-NZ"/>
        </w:rPr>
        <w:t xml:space="preserve">Whanaketia, the title of the Royal Commission’s final report, means moving from the darkness to the light. </w:t>
      </w:r>
    </w:p>
    <w:p w14:paraId="3512FD5D" w14:textId="31A06C12" w:rsidR="00A219E9" w:rsidRDefault="00C53761" w:rsidP="00A219E9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51584" behindDoc="0" locked="0" layoutInCell="1" allowOverlap="1" wp14:anchorId="0D4A4A29" wp14:editId="3DAFC040">
            <wp:simplePos x="0" y="0"/>
            <wp:positionH relativeFrom="margin">
              <wp:posOffset>-167755</wp:posOffset>
            </wp:positionH>
            <wp:positionV relativeFrom="paragraph">
              <wp:posOffset>289560</wp:posOffset>
            </wp:positionV>
            <wp:extent cx="1893570" cy="1893570"/>
            <wp:effectExtent l="0" t="0" r="0" b="0"/>
            <wp:wrapNone/>
            <wp:docPr id="854609888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09888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E0D0F" w14:textId="08514A6A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673FCC34" w14:textId="697F6066" w:rsidR="00A219E9" w:rsidRP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A219E9">
        <w:rPr>
          <w:rFonts w:eastAsia="Times New Roman" w:cs="Arial"/>
          <w:kern w:val="2"/>
          <w:szCs w:val="32"/>
          <w:lang w:val="en-NZ"/>
        </w:rPr>
        <w:t xml:space="preserve">We must do this together. </w:t>
      </w:r>
    </w:p>
    <w:p w14:paraId="6161B60E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708E08FF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1589CBD2" w14:textId="7740030E" w:rsidR="00A219E9" w:rsidRP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A219E9">
        <w:rPr>
          <w:rFonts w:eastAsia="Times New Roman" w:cs="Arial"/>
          <w:kern w:val="2"/>
          <w:szCs w:val="32"/>
          <w:lang w:val="en-NZ"/>
        </w:rPr>
        <w:t xml:space="preserve">I join my Chief Executive colleagues in their </w:t>
      </w:r>
      <w:r w:rsidRPr="00A219E9">
        <w:rPr>
          <w:rFonts w:eastAsia="Times New Roman" w:cs="Arial"/>
          <w:b/>
          <w:bCs/>
          <w:kern w:val="2"/>
          <w:szCs w:val="32"/>
          <w:lang w:val="en-NZ"/>
        </w:rPr>
        <w:t>commitment</w:t>
      </w:r>
      <w:r w:rsidRPr="00A219E9">
        <w:rPr>
          <w:rFonts w:eastAsia="Times New Roman" w:cs="Arial"/>
          <w:kern w:val="2"/>
          <w:szCs w:val="32"/>
          <w:lang w:val="en-NZ"/>
        </w:rPr>
        <w:t xml:space="preserve"> to change.</w:t>
      </w:r>
      <w:r>
        <w:rPr>
          <w:rFonts w:eastAsia="Times New Roman" w:cs="Arial"/>
          <w:kern w:val="2"/>
          <w:szCs w:val="32"/>
          <w:lang w:val="en-NZ"/>
        </w:rPr>
        <w:t>”</w:t>
      </w:r>
    </w:p>
    <w:p w14:paraId="0BCB1853" w14:textId="7CE79D93" w:rsidR="00A219E9" w:rsidRDefault="00F312FC" w:rsidP="00A219E9">
      <w:pPr>
        <w:rPr>
          <w:rFonts w:eastAsia="Times New Roman" w:cs="Arial"/>
          <w:kern w:val="2"/>
          <w:szCs w:val="32"/>
          <w:lang w:val="en-NZ"/>
        </w:rPr>
      </w:pPr>
      <w:r w:rsidRPr="00730666">
        <w:rPr>
          <w:rFonts w:eastAsiaTheme="minorHAnsi"/>
          <w:noProof/>
        </w:rPr>
        <w:drawing>
          <wp:anchor distT="0" distB="0" distL="114300" distR="114300" simplePos="0" relativeHeight="251648512" behindDoc="0" locked="0" layoutInCell="1" allowOverlap="1" wp14:anchorId="71A4443E" wp14:editId="206A48A3">
            <wp:simplePos x="0" y="0"/>
            <wp:positionH relativeFrom="margin">
              <wp:align>left</wp:align>
            </wp:positionH>
            <wp:positionV relativeFrom="paragraph">
              <wp:posOffset>177973</wp:posOffset>
            </wp:positionV>
            <wp:extent cx="1556847" cy="1556847"/>
            <wp:effectExtent l="0" t="0" r="0" b="5715"/>
            <wp:wrapNone/>
            <wp:docPr id="1921205795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205795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847" cy="155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F3ED1" w14:textId="4A7EC8BB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85728" behindDoc="1" locked="0" layoutInCell="1" allowOverlap="1" wp14:anchorId="5279B8F2" wp14:editId="3B6EFE58">
                <wp:simplePos x="0" y="0"/>
                <wp:positionH relativeFrom="margin">
                  <wp:posOffset>2216150</wp:posOffset>
                </wp:positionH>
                <wp:positionV relativeFrom="paragraph">
                  <wp:posOffset>231775</wp:posOffset>
                </wp:positionV>
                <wp:extent cx="3491230" cy="900430"/>
                <wp:effectExtent l="0" t="0" r="0" b="0"/>
                <wp:wrapNone/>
                <wp:docPr id="4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0043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72AF8" id="Rectangle 3" o:spid="_x0000_s1026" style="position:absolute;margin-left:174.5pt;margin-top:18.25pt;width:274.9pt;height:70.9pt;z-index:-25153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" fillcolor="#e1d9ef" stroked="f" strokeweight="1pt">
                <w10:wrap anchorx="margin"/>
              </v:rect>
            </w:pict>
          </mc:Fallback>
        </mc:AlternateContent>
      </w:r>
    </w:p>
    <w:p w14:paraId="19E86A0D" w14:textId="6446482D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A219E9">
        <w:rPr>
          <w:rFonts w:eastAsia="Times New Roman" w:cs="Arial"/>
          <w:kern w:val="2"/>
          <w:szCs w:val="32"/>
          <w:lang w:val="en-NZ"/>
        </w:rPr>
        <w:t>A</w:t>
      </w:r>
      <w:r>
        <w:rPr>
          <w:rFonts w:eastAsia="Times New Roman" w:cs="Arial"/>
          <w:b/>
          <w:bCs/>
          <w:kern w:val="2"/>
          <w:szCs w:val="32"/>
          <w:lang w:val="en-NZ"/>
        </w:rPr>
        <w:t xml:space="preserve"> c</w:t>
      </w:r>
      <w:r w:rsidRPr="00A219E9">
        <w:rPr>
          <w:rFonts w:eastAsia="Times New Roman" w:cs="Arial"/>
          <w:b/>
          <w:bCs/>
          <w:kern w:val="2"/>
          <w:szCs w:val="32"/>
          <w:lang w:val="en-NZ"/>
        </w:rPr>
        <w:t>ommitment</w:t>
      </w:r>
      <w:r>
        <w:rPr>
          <w:rFonts w:eastAsia="Times New Roman" w:cs="Arial"/>
          <w:kern w:val="2"/>
          <w:szCs w:val="32"/>
          <w:lang w:val="en-NZ"/>
        </w:rPr>
        <w:t xml:space="preserve"> is an agreement to do something.</w:t>
      </w:r>
    </w:p>
    <w:p w14:paraId="7AD1703B" w14:textId="5697B0D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4E056B33" w14:textId="0060E80E" w:rsidR="00A219E9" w:rsidRDefault="00F312FC" w:rsidP="00A219E9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52608" behindDoc="0" locked="0" layoutInCell="1" allowOverlap="1" wp14:anchorId="0A2CE088" wp14:editId="3F142FE8">
            <wp:simplePos x="0" y="0"/>
            <wp:positionH relativeFrom="margin">
              <wp:align>left</wp:align>
            </wp:positionH>
            <wp:positionV relativeFrom="paragraph">
              <wp:posOffset>231775</wp:posOffset>
            </wp:positionV>
            <wp:extent cx="1542415" cy="1542415"/>
            <wp:effectExtent l="0" t="0" r="0" b="635"/>
            <wp:wrapNone/>
            <wp:docPr id="980853463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53463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415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9E9">
        <w:rPr>
          <w:noProof/>
        </w:rPr>
        <mc:AlternateContent>
          <mc:Choice Requires="wps">
            <w:drawing>
              <wp:anchor distT="0" distB="0" distL="114300" distR="114300" simplePos="0" relativeHeight="251787776" behindDoc="1" locked="0" layoutInCell="1" allowOverlap="1" wp14:anchorId="4E7BAB1B" wp14:editId="2C204BFD">
                <wp:simplePos x="0" y="0"/>
                <wp:positionH relativeFrom="margin">
                  <wp:align>right</wp:align>
                </wp:positionH>
                <wp:positionV relativeFrom="paragraph">
                  <wp:posOffset>184150</wp:posOffset>
                </wp:positionV>
                <wp:extent cx="3505200" cy="1537335"/>
                <wp:effectExtent l="0" t="0" r="0" b="5715"/>
                <wp:wrapNone/>
                <wp:docPr id="4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5378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D0513" id="Rectangle 14" o:spid="_x0000_s1026" alt="&quot;&quot;" style="position:absolute;margin-left:224.8pt;margin-top:14.5pt;width:276pt;height:121.05pt;z-index:-25152870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" fillcolor="#fff2cc [663]" stroked="f" strokeweight="1pt">
                <w10:wrap anchorx="margin"/>
              </v:rect>
            </w:pict>
          </mc:Fallback>
        </mc:AlternateContent>
      </w:r>
    </w:p>
    <w:p w14:paraId="625D0477" w14:textId="5D9792A6" w:rsidR="00A219E9" w:rsidRP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“</w:t>
      </w:r>
      <w:r w:rsidRPr="00A219E9">
        <w:rPr>
          <w:rFonts w:eastAsia="Times New Roman" w:cs="Arial"/>
          <w:kern w:val="2"/>
          <w:szCs w:val="32"/>
          <w:lang w:val="en-NZ"/>
        </w:rPr>
        <w:t>We know disabled people experience poorer outcomes in many areas compared to non-disabled people.</w:t>
      </w:r>
      <w:r>
        <w:rPr>
          <w:rFonts w:eastAsia="Times New Roman" w:cs="Arial"/>
          <w:kern w:val="2"/>
          <w:szCs w:val="32"/>
          <w:lang w:val="en-NZ"/>
        </w:rPr>
        <w:t>”</w:t>
      </w:r>
      <w:r w:rsidRPr="00A219E9">
        <w:rPr>
          <w:rFonts w:eastAsia="Times New Roman" w:cs="Arial"/>
          <w:kern w:val="2"/>
          <w:szCs w:val="32"/>
          <w:lang w:val="en-NZ"/>
        </w:rPr>
        <w:t xml:space="preserve"> </w:t>
      </w:r>
    </w:p>
    <w:p w14:paraId="738165E2" w14:textId="77777777" w:rsidR="00EC66A0" w:rsidRDefault="00EC66A0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05FDD467" w14:textId="5AA52F29" w:rsidR="00A219E9" w:rsidRPr="00A219E9" w:rsidRDefault="00833911" w:rsidP="00A219E9">
      <w:pPr>
        <w:rPr>
          <w:rFonts w:eastAsia="Times New Roman" w:cs="Arial"/>
          <w:kern w:val="2"/>
          <w:szCs w:val="32"/>
          <w:lang w:val="en-NZ"/>
        </w:rPr>
      </w:pPr>
      <w:r w:rsidRPr="00F312FC">
        <w:rPr>
          <w:rFonts w:eastAsia="Times New Roman" w:cs="Arial"/>
          <w:noProof/>
          <w:kern w:val="2"/>
          <w:szCs w:val="32"/>
          <w:lang w:val="en-NZ"/>
        </w:rPr>
        <w:lastRenderedPageBreak/>
        <w:drawing>
          <wp:anchor distT="0" distB="0" distL="114300" distR="114300" simplePos="0" relativeHeight="251847168" behindDoc="0" locked="0" layoutInCell="1" allowOverlap="1" wp14:anchorId="1AD65E09" wp14:editId="1A6F3EE1">
            <wp:simplePos x="0" y="0"/>
            <wp:positionH relativeFrom="column">
              <wp:posOffset>-264160</wp:posOffset>
            </wp:positionH>
            <wp:positionV relativeFrom="paragraph">
              <wp:posOffset>1066800</wp:posOffset>
            </wp:positionV>
            <wp:extent cx="1823720" cy="1823720"/>
            <wp:effectExtent l="0" t="0" r="5080" b="0"/>
            <wp:wrapThrough wrapText="bothSides">
              <wp:wrapPolygon edited="0">
                <wp:start x="13086" y="3159"/>
                <wp:lineTo x="5189" y="4738"/>
                <wp:lineTo x="2933" y="5415"/>
                <wp:lineTo x="2933" y="7220"/>
                <wp:lineTo x="0" y="9251"/>
                <wp:lineTo x="0" y="18050"/>
                <wp:lineTo x="6543" y="18501"/>
                <wp:lineTo x="7671" y="18501"/>
                <wp:lineTo x="21435" y="18050"/>
                <wp:lineTo x="21435" y="12861"/>
                <wp:lineTo x="16019" y="3159"/>
                <wp:lineTo x="13086" y="3159"/>
              </wp:wrapPolygon>
            </wp:wrapThrough>
            <wp:docPr id="647177100" name="Picture 647177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0" name="Picture 647177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2FC" w:rsidRPr="008E06E3">
        <w:rPr>
          <w:noProof/>
          <w:lang w:val="en-NZ"/>
        </w:rPr>
        <w:drawing>
          <wp:anchor distT="0" distB="0" distL="114300" distR="114300" simplePos="0" relativeHeight="251653632" behindDoc="0" locked="0" layoutInCell="1" allowOverlap="1" wp14:anchorId="5466A476" wp14:editId="047EA702">
            <wp:simplePos x="0" y="0"/>
            <wp:positionH relativeFrom="margin">
              <wp:posOffset>-472440</wp:posOffset>
            </wp:positionH>
            <wp:positionV relativeFrom="paragraph">
              <wp:posOffset>270395</wp:posOffset>
            </wp:positionV>
            <wp:extent cx="2513965" cy="498475"/>
            <wp:effectExtent l="0" t="0" r="635" b="0"/>
            <wp:wrapNone/>
            <wp:docPr id="978378067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78067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9E9">
        <w:rPr>
          <w:noProof/>
        </w:rPr>
        <mc:AlternateContent>
          <mc:Choice Requires="wps">
            <w:drawing>
              <wp:anchor distT="0" distB="0" distL="114300" distR="114300" simplePos="0" relativeHeight="251789824" behindDoc="1" locked="0" layoutInCell="1" allowOverlap="1" wp14:anchorId="34AE4DF5" wp14:editId="6E0FF077">
                <wp:simplePos x="0" y="0"/>
                <wp:positionH relativeFrom="margin">
                  <wp:align>right</wp:align>
                </wp:positionH>
                <wp:positionV relativeFrom="paragraph">
                  <wp:posOffset>-69850</wp:posOffset>
                </wp:positionV>
                <wp:extent cx="3505200" cy="3352800"/>
                <wp:effectExtent l="0" t="0" r="0" b="0"/>
                <wp:wrapNone/>
                <wp:docPr id="45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352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931DAF" id="Rectangle 14" o:spid="_x0000_s1026" alt="&quot;&quot;" style="position:absolute;margin-left:224.8pt;margin-top:-5.5pt;width:276pt;height:264pt;z-index:-2515266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" fillcolor="#fff2cc [663]" stroked="f" strokeweight="1pt">
                <w10:wrap anchorx="margin"/>
              </v:rect>
            </w:pict>
          </mc:Fallback>
        </mc:AlternateContent>
      </w:r>
      <w:r w:rsidR="00A219E9">
        <w:rPr>
          <w:rFonts w:eastAsia="Times New Roman" w:cs="Arial"/>
          <w:kern w:val="2"/>
          <w:szCs w:val="32"/>
          <w:lang w:val="en-NZ"/>
        </w:rPr>
        <w:t>“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The </w:t>
      </w:r>
      <w:r w:rsidR="00A219E9" w:rsidRPr="00A219E9">
        <w:rPr>
          <w:rFonts w:eastAsia="Times New Roman" w:cs="Arial"/>
          <w:b/>
          <w:bCs/>
          <w:kern w:val="2"/>
          <w:szCs w:val="32"/>
          <w:lang w:val="en-NZ"/>
        </w:rPr>
        <w:t>creation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 of Whaikaha, the Ministry of Disabled people provides a </w:t>
      </w:r>
      <w:r w:rsidR="00A219E9" w:rsidRPr="00A219E9">
        <w:rPr>
          <w:rFonts w:eastAsia="Times New Roman" w:cs="Arial"/>
          <w:b/>
          <w:bCs/>
          <w:kern w:val="2"/>
          <w:szCs w:val="32"/>
          <w:lang w:val="en-NZ"/>
        </w:rPr>
        <w:t>dedicated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 </w:t>
      </w:r>
      <w:r w:rsidR="00A219E9" w:rsidRPr="00A219E9">
        <w:rPr>
          <w:rFonts w:eastAsia="Times New Roman" w:cs="Arial"/>
          <w:b/>
          <w:bCs/>
          <w:kern w:val="2"/>
          <w:szCs w:val="32"/>
          <w:lang w:val="en-NZ"/>
        </w:rPr>
        <w:t>voice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 for disability in the leadership of government agencies. </w:t>
      </w:r>
    </w:p>
    <w:p w14:paraId="14403744" w14:textId="4120259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33F18EF7" w14:textId="1C27B6E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75CA38B9" w14:textId="531F1104" w:rsidR="00A219E9" w:rsidRPr="00A219E9" w:rsidRDefault="00833911" w:rsidP="00A219E9">
      <w:pPr>
        <w:rPr>
          <w:rFonts w:eastAsia="Times New Roman" w:cs="Arial"/>
          <w:kern w:val="2"/>
          <w:szCs w:val="32"/>
          <w:lang w:val="en-NZ"/>
        </w:rPr>
      </w:pPr>
      <w:r w:rsidRPr="00833911">
        <w:rPr>
          <w:b/>
          <w:bCs/>
          <w:noProof/>
          <w:lang w:val="en-NZ"/>
        </w:rPr>
        <w:drawing>
          <wp:anchor distT="0" distB="0" distL="114300" distR="114300" simplePos="0" relativeHeight="251853312" behindDoc="0" locked="0" layoutInCell="1" allowOverlap="1" wp14:anchorId="6DE5EB1F" wp14:editId="38CBF93B">
            <wp:simplePos x="0" y="0"/>
            <wp:positionH relativeFrom="column">
              <wp:posOffset>-208280</wp:posOffset>
            </wp:positionH>
            <wp:positionV relativeFrom="paragraph">
              <wp:posOffset>786765</wp:posOffset>
            </wp:positionV>
            <wp:extent cx="1814830" cy="1814830"/>
            <wp:effectExtent l="0" t="0" r="0" b="0"/>
            <wp:wrapThrough wrapText="bothSides">
              <wp:wrapPolygon edited="0">
                <wp:start x="14964" y="3174"/>
                <wp:lineTo x="5895" y="3854"/>
                <wp:lineTo x="3854" y="4535"/>
                <wp:lineTo x="3854" y="7255"/>
                <wp:lineTo x="2721" y="8162"/>
                <wp:lineTo x="907" y="10430"/>
                <wp:lineTo x="0" y="12924"/>
                <wp:lineTo x="0" y="18365"/>
                <wp:lineTo x="21313" y="18365"/>
                <wp:lineTo x="21313" y="9523"/>
                <wp:lineTo x="17912" y="7255"/>
                <wp:lineTo x="16325" y="3174"/>
                <wp:lineTo x="14964" y="3174"/>
              </wp:wrapPolygon>
            </wp:wrapThrough>
            <wp:docPr id="647177102" name="Picture 647177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2" name="Picture 647177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Our role is to work with other government agencies to </w:t>
      </w:r>
      <w:r w:rsidR="00A219E9" w:rsidRPr="00A219E9">
        <w:rPr>
          <w:rFonts w:eastAsia="Times New Roman" w:cs="Arial"/>
          <w:b/>
          <w:bCs/>
          <w:kern w:val="2"/>
          <w:szCs w:val="32"/>
          <w:lang w:val="en-NZ"/>
        </w:rPr>
        <w:t>improve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 things for disabled people.</w:t>
      </w:r>
      <w:r w:rsidR="00A219E9">
        <w:rPr>
          <w:rFonts w:eastAsia="Times New Roman" w:cs="Arial"/>
          <w:kern w:val="2"/>
          <w:szCs w:val="32"/>
          <w:lang w:val="en-NZ"/>
        </w:rPr>
        <w:t>”</w:t>
      </w:r>
    </w:p>
    <w:p w14:paraId="2648C59E" w14:textId="77777777" w:rsidR="00A219E9" w:rsidRDefault="00A219E9" w:rsidP="00A219E9">
      <w:pPr>
        <w:rPr>
          <w:lang w:val="en-NZ"/>
        </w:rPr>
      </w:pPr>
    </w:p>
    <w:p w14:paraId="243E2D43" w14:textId="04CE3AD7" w:rsidR="00A219E9" w:rsidRDefault="00A219E9" w:rsidP="00A219E9">
      <w:pPr>
        <w:rPr>
          <w:lang w:val="en-NZ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91872" behindDoc="1" locked="0" layoutInCell="1" allowOverlap="1" wp14:anchorId="0E5331FF" wp14:editId="7488F0F9">
                <wp:simplePos x="0" y="0"/>
                <wp:positionH relativeFrom="margin">
                  <wp:align>right</wp:align>
                </wp:positionH>
                <wp:positionV relativeFrom="paragraph">
                  <wp:posOffset>210820</wp:posOffset>
                </wp:positionV>
                <wp:extent cx="3491230" cy="900430"/>
                <wp:effectExtent l="0" t="0" r="0" b="0"/>
                <wp:wrapNone/>
                <wp:docPr id="4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0043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5D6E5" id="Rectangle 3" o:spid="_x0000_s1026" style="position:absolute;margin-left:223.7pt;margin-top:16.6pt;width:274.9pt;height:70.9pt;z-index:-251524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" fillcolor="#e1d9ef" stroked="f" strokeweight="1pt">
                <w10:wrap anchorx="margin"/>
              </v:rect>
            </w:pict>
          </mc:Fallback>
        </mc:AlternateContent>
      </w:r>
    </w:p>
    <w:p w14:paraId="420E3B85" w14:textId="0F1FD445" w:rsidR="00A219E9" w:rsidRDefault="00A219E9" w:rsidP="00A219E9">
      <w:pPr>
        <w:rPr>
          <w:lang w:val="en-NZ"/>
        </w:rPr>
      </w:pPr>
      <w:r w:rsidRPr="00A219E9">
        <w:rPr>
          <w:b/>
          <w:bCs/>
          <w:lang w:val="en-NZ"/>
        </w:rPr>
        <w:t>Creation</w:t>
      </w:r>
      <w:r>
        <w:rPr>
          <w:lang w:val="en-NZ"/>
        </w:rPr>
        <w:t xml:space="preserve"> means to make or set something up.</w:t>
      </w:r>
    </w:p>
    <w:p w14:paraId="4C65F68A" w14:textId="42DC36F3" w:rsidR="00A219E9" w:rsidRDefault="00F312FC" w:rsidP="00A219E9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624CC9B0" wp14:editId="09D9B565">
            <wp:simplePos x="0" y="0"/>
            <wp:positionH relativeFrom="margin">
              <wp:posOffset>-125095</wp:posOffset>
            </wp:positionH>
            <wp:positionV relativeFrom="paragraph">
              <wp:posOffset>388620</wp:posOffset>
            </wp:positionV>
            <wp:extent cx="1588770" cy="1503045"/>
            <wp:effectExtent l="0" t="0" r="0" b="1905"/>
            <wp:wrapNone/>
            <wp:docPr id="1779923742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923742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77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D8414F" w14:textId="49F7CF65" w:rsidR="00A219E9" w:rsidRDefault="00C8641E" w:rsidP="00A219E9">
      <w:pPr>
        <w:rPr>
          <w:lang w:val="en-NZ"/>
        </w:rPr>
      </w:pPr>
      <w:r w:rsidRPr="00850755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93920" behindDoc="1" locked="0" layoutInCell="1" allowOverlap="1" wp14:anchorId="2F9CCD89" wp14:editId="44918874">
                <wp:simplePos x="0" y="0"/>
                <wp:positionH relativeFrom="margin">
                  <wp:posOffset>2255405</wp:posOffset>
                </wp:positionH>
                <wp:positionV relativeFrom="paragraph">
                  <wp:posOffset>264795</wp:posOffset>
                </wp:positionV>
                <wp:extent cx="3491230" cy="1177290"/>
                <wp:effectExtent l="0" t="0" r="0" b="3810"/>
                <wp:wrapNone/>
                <wp:docPr id="4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117729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480B5" id="Rectangle 3" o:spid="_x0000_s1026" style="position:absolute;margin-left:177.6pt;margin-top:20.85pt;width:274.9pt;height:92.7pt;z-index:-25152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</w:p>
    <w:p w14:paraId="6D0660A6" w14:textId="51FCDC83" w:rsidR="00A219E9" w:rsidRDefault="00C8641E" w:rsidP="00A219E9">
      <w:pPr>
        <w:pStyle w:val="Listtoplevel"/>
        <w:numPr>
          <w:ilvl w:val="0"/>
          <w:numId w:val="0"/>
        </w:numPr>
        <w:spacing w:before="0"/>
        <w:ind w:left="3686"/>
      </w:pPr>
      <w:r w:rsidRPr="00C8641E">
        <w:rPr>
          <w:lang w:val="en-NZ"/>
        </w:rPr>
        <w:t>Here</w:t>
      </w:r>
      <w:r>
        <w:rPr>
          <w:b/>
          <w:bCs/>
          <w:lang w:val="en-NZ"/>
        </w:rPr>
        <w:t xml:space="preserve"> d</w:t>
      </w:r>
      <w:r w:rsidR="00A219E9" w:rsidRPr="00A219E9">
        <w:rPr>
          <w:b/>
          <w:bCs/>
          <w:lang w:val="en-NZ"/>
        </w:rPr>
        <w:t>edicated voice</w:t>
      </w:r>
      <w:r w:rsidR="00A219E9">
        <w:rPr>
          <w:lang w:val="en-NZ"/>
        </w:rPr>
        <w:t xml:space="preserve"> means </w:t>
      </w:r>
      <w:r w:rsidR="00A219E9">
        <w:t xml:space="preserve">to give disabled people a </w:t>
      </w:r>
      <w:r w:rsidR="00A219E9" w:rsidRPr="00B7107B">
        <w:t>voice</w:t>
      </w:r>
      <w:r w:rsidR="00A219E9">
        <w:t xml:space="preserve"> so they can be heard / seen</w:t>
      </w:r>
    </w:p>
    <w:p w14:paraId="13CDB766" w14:textId="77777777" w:rsidR="00A219E9" w:rsidRDefault="00A219E9" w:rsidP="00A219E9">
      <w:pPr>
        <w:pStyle w:val="Listtoplevel"/>
        <w:numPr>
          <w:ilvl w:val="0"/>
          <w:numId w:val="0"/>
        </w:numPr>
        <w:spacing w:before="0"/>
        <w:ind w:left="3686"/>
      </w:pPr>
    </w:p>
    <w:p w14:paraId="11E047BF" w14:textId="47CA8E4B" w:rsidR="00A219E9" w:rsidRDefault="00C8641E" w:rsidP="00A219E9">
      <w:pPr>
        <w:pStyle w:val="Listtoplevel"/>
        <w:numPr>
          <w:ilvl w:val="0"/>
          <w:numId w:val="0"/>
        </w:numPr>
        <w:spacing w:before="0"/>
        <w:ind w:left="3686"/>
      </w:pPr>
      <w:r w:rsidRPr="00850755">
        <w:rPr>
          <w:sz w:val="28"/>
          <w:szCs w:val="20"/>
        </w:rPr>
        <mc:AlternateContent>
          <mc:Choice Requires="wps">
            <w:drawing>
              <wp:anchor distT="0" distB="0" distL="114300" distR="114300" simplePos="0" relativeHeight="251795968" behindDoc="1" locked="0" layoutInCell="1" allowOverlap="1" wp14:anchorId="24AC2277" wp14:editId="1E2C97B2">
                <wp:simplePos x="0" y="0"/>
                <wp:positionH relativeFrom="margin">
                  <wp:posOffset>2270645</wp:posOffset>
                </wp:positionH>
                <wp:positionV relativeFrom="paragraph">
                  <wp:posOffset>240030</wp:posOffset>
                </wp:positionV>
                <wp:extent cx="3491230" cy="872490"/>
                <wp:effectExtent l="0" t="0" r="0" b="3810"/>
                <wp:wrapNone/>
                <wp:docPr id="4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87249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6E722" id="Rectangle 3" o:spid="_x0000_s1026" style="position:absolute;margin-left:178.8pt;margin-top:18.9pt;width:274.9pt;height:68.7pt;z-index:-25152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" fillcolor="#e1d9ef" stroked="f" strokeweight="1pt">
                <w10:wrap anchorx="margin"/>
              </v:rect>
            </w:pict>
          </mc:Fallback>
        </mc:AlternateContent>
      </w:r>
      <w:r w:rsidR="00A219E9">
        <w:drawing>
          <wp:anchor distT="0" distB="0" distL="114300" distR="114300" simplePos="0" relativeHeight="251655680" behindDoc="0" locked="0" layoutInCell="1" allowOverlap="1" wp14:anchorId="4B70D646" wp14:editId="0010A9FA">
            <wp:simplePos x="0" y="0"/>
            <wp:positionH relativeFrom="margin">
              <wp:align>left</wp:align>
            </wp:positionH>
            <wp:positionV relativeFrom="paragraph">
              <wp:posOffset>182245</wp:posOffset>
            </wp:positionV>
            <wp:extent cx="1438910" cy="1438910"/>
            <wp:effectExtent l="0" t="0" r="0" b="8890"/>
            <wp:wrapNone/>
            <wp:docPr id="198177031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77031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91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07DAC" w14:textId="79B25831" w:rsidR="00A219E9" w:rsidRDefault="00A219E9" w:rsidP="00A219E9">
      <w:pPr>
        <w:rPr>
          <w:lang w:val="en-NZ"/>
        </w:rPr>
      </w:pPr>
      <w:r w:rsidRPr="00A219E9">
        <w:rPr>
          <w:b/>
          <w:bCs/>
          <w:lang w:val="en-NZ"/>
        </w:rPr>
        <w:t>Improve</w:t>
      </w:r>
      <w:r>
        <w:rPr>
          <w:lang w:val="en-NZ"/>
        </w:rPr>
        <w:t xml:space="preserve"> means to make things better.</w:t>
      </w:r>
    </w:p>
    <w:p w14:paraId="21A11C1A" w14:textId="77777777" w:rsidR="00A219E9" w:rsidRDefault="00A219E9" w:rsidP="00A219E9">
      <w:pPr>
        <w:pStyle w:val="Listtoplevel"/>
        <w:numPr>
          <w:ilvl w:val="0"/>
          <w:numId w:val="0"/>
        </w:numPr>
        <w:ind w:left="4253"/>
      </w:pPr>
    </w:p>
    <w:p w14:paraId="7EFCF47C" w14:textId="0EC330C4" w:rsidR="00E90775" w:rsidRDefault="00E90775" w:rsidP="00B7107B">
      <w:pPr>
        <w:rPr>
          <w:lang w:val="en-NZ"/>
        </w:rPr>
      </w:pPr>
    </w:p>
    <w:p w14:paraId="6588A6B9" w14:textId="40B5921F" w:rsidR="00E90775" w:rsidRDefault="008E01C8" w:rsidP="00B7107B">
      <w:pPr>
        <w:rPr>
          <w:lang w:val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7552" behindDoc="1" locked="0" layoutInCell="1" allowOverlap="1" wp14:anchorId="390EFBB0" wp14:editId="3553A01E">
                <wp:simplePos x="0" y="0"/>
                <wp:positionH relativeFrom="margin">
                  <wp:posOffset>2226310</wp:posOffset>
                </wp:positionH>
                <wp:positionV relativeFrom="paragraph">
                  <wp:posOffset>-34925</wp:posOffset>
                </wp:positionV>
                <wp:extent cx="3505200" cy="2812415"/>
                <wp:effectExtent l="0" t="0" r="0" b="6985"/>
                <wp:wrapNone/>
                <wp:docPr id="1581714901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8124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598681" id="Rectangle 14" o:spid="_x0000_s1026" alt="&quot;&quot;" style="position:absolute;margin-left:175.3pt;margin-top:-2.75pt;width:276pt;height:221.45pt;z-index:-2517089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" fillcolor="#fff2cc [663]" stroked="f" strokeweight="1pt">
                <w10:wrap anchorx="margin"/>
              </v:rect>
            </w:pict>
          </mc:Fallback>
        </mc:AlternateContent>
      </w:r>
      <w:r w:rsidR="00833911">
        <w:rPr>
          <w:noProof/>
        </w:rPr>
        <w:drawing>
          <wp:anchor distT="0" distB="0" distL="114300" distR="114300" simplePos="0" relativeHeight="251854336" behindDoc="0" locked="0" layoutInCell="1" allowOverlap="1" wp14:anchorId="7213DD13" wp14:editId="04252ED2">
            <wp:simplePos x="0" y="0"/>
            <wp:positionH relativeFrom="margin">
              <wp:posOffset>-42545</wp:posOffset>
            </wp:positionH>
            <wp:positionV relativeFrom="paragraph">
              <wp:posOffset>221615</wp:posOffset>
            </wp:positionV>
            <wp:extent cx="1620520" cy="1953260"/>
            <wp:effectExtent l="0" t="0" r="0" b="8890"/>
            <wp:wrapThrough wrapText="bothSides">
              <wp:wrapPolygon edited="0">
                <wp:start x="0" y="0"/>
                <wp:lineTo x="0" y="21488"/>
                <wp:lineTo x="21329" y="21488"/>
                <wp:lineTo x="21329" y="0"/>
                <wp:lineTo x="0" y="0"/>
              </wp:wrapPolygon>
            </wp:wrapThrough>
            <wp:docPr id="647177103" name="Picture 647177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3" name="Picture 647177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775">
        <w:rPr>
          <w:lang w:val="en-NZ"/>
        </w:rPr>
        <w:t>“</w:t>
      </w:r>
      <w:r w:rsidR="00B7107B" w:rsidRPr="00B7107B">
        <w:rPr>
          <w:lang w:val="en-NZ"/>
        </w:rPr>
        <w:t xml:space="preserve">We must </w:t>
      </w:r>
      <w:r w:rsidR="00B7107B" w:rsidRPr="00E90775">
        <w:rPr>
          <w:b/>
          <w:bCs/>
          <w:lang w:val="en-NZ"/>
        </w:rPr>
        <w:t>educate</w:t>
      </w:r>
      <w:r w:rsidR="00B7107B" w:rsidRPr="00B7107B">
        <w:rPr>
          <w:lang w:val="en-NZ"/>
        </w:rPr>
        <w:t xml:space="preserve"> and change </w:t>
      </w:r>
      <w:r w:rsidR="00B7107B" w:rsidRPr="00E90775">
        <w:rPr>
          <w:b/>
          <w:bCs/>
          <w:lang w:val="en-NZ"/>
        </w:rPr>
        <w:t>attitudes</w:t>
      </w:r>
      <w:r w:rsidR="00B7107B" w:rsidRPr="00B7107B">
        <w:rPr>
          <w:lang w:val="en-NZ"/>
        </w:rPr>
        <w:t xml:space="preserve">. </w:t>
      </w:r>
    </w:p>
    <w:p w14:paraId="77560E69" w14:textId="7BC23718" w:rsidR="00E90775" w:rsidRDefault="00E90775" w:rsidP="00B7107B">
      <w:pPr>
        <w:rPr>
          <w:lang w:val="en-NZ"/>
        </w:rPr>
      </w:pPr>
    </w:p>
    <w:p w14:paraId="5024AC46" w14:textId="77777777" w:rsidR="00A219E9" w:rsidRDefault="00A219E9" w:rsidP="00B7107B">
      <w:pPr>
        <w:rPr>
          <w:lang w:val="en-NZ"/>
        </w:rPr>
      </w:pPr>
    </w:p>
    <w:p w14:paraId="7A0118EE" w14:textId="7F4FB288" w:rsidR="00B7107B" w:rsidRDefault="00B7107B" w:rsidP="00B7107B">
      <w:pPr>
        <w:rPr>
          <w:lang w:val="en-NZ"/>
        </w:rPr>
      </w:pPr>
      <w:r w:rsidRPr="00B7107B">
        <w:rPr>
          <w:lang w:val="en-NZ"/>
        </w:rPr>
        <w:t xml:space="preserve">When society values disabled people and works to remove </w:t>
      </w:r>
      <w:r w:rsidRPr="00A219E9">
        <w:rPr>
          <w:b/>
          <w:bCs/>
          <w:lang w:val="en-NZ"/>
        </w:rPr>
        <w:t>barriers</w:t>
      </w:r>
      <w:r w:rsidRPr="00B7107B">
        <w:rPr>
          <w:lang w:val="en-NZ"/>
        </w:rPr>
        <w:t xml:space="preserve"> to full inclusion, we </w:t>
      </w:r>
      <w:r w:rsidRPr="001434F2">
        <w:rPr>
          <w:b/>
          <w:bCs/>
          <w:lang w:val="en-NZ"/>
        </w:rPr>
        <w:t>reduce</w:t>
      </w:r>
      <w:r w:rsidRPr="00B7107B">
        <w:rPr>
          <w:lang w:val="en-NZ"/>
        </w:rPr>
        <w:t xml:space="preserve"> the risk of violence towards our community.</w:t>
      </w:r>
      <w:r w:rsidR="00E90775">
        <w:rPr>
          <w:lang w:val="en-NZ"/>
        </w:rPr>
        <w:t>”</w:t>
      </w:r>
      <w:r w:rsidRPr="00B7107B">
        <w:rPr>
          <w:lang w:val="en-NZ"/>
        </w:rPr>
        <w:t xml:space="preserve"> </w:t>
      </w:r>
    </w:p>
    <w:p w14:paraId="4D0778F6" w14:textId="32CF0AD2" w:rsidR="006B261C" w:rsidRDefault="00833911" w:rsidP="00B7107B">
      <w:pPr>
        <w:rPr>
          <w:b/>
          <w:bCs/>
          <w:lang w:val="en-NZ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0E8A62EB" wp14:editId="1A559DD6">
            <wp:simplePos x="0" y="0"/>
            <wp:positionH relativeFrom="margin">
              <wp:posOffset>-193964</wp:posOffset>
            </wp:positionH>
            <wp:positionV relativeFrom="paragraph">
              <wp:posOffset>8255</wp:posOffset>
            </wp:positionV>
            <wp:extent cx="1934209" cy="1403292"/>
            <wp:effectExtent l="0" t="0" r="0" b="6985"/>
            <wp:wrapNone/>
            <wp:docPr id="203081228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81228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4209" cy="1403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E8995" w14:textId="77777777" w:rsidR="006B261C" w:rsidRDefault="006B261C" w:rsidP="00B7107B">
      <w:pPr>
        <w:rPr>
          <w:b/>
          <w:bCs/>
          <w:lang w:val="en-NZ"/>
        </w:rPr>
      </w:pPr>
    </w:p>
    <w:p w14:paraId="64EF16F0" w14:textId="18545550" w:rsidR="00E90775" w:rsidRDefault="00C30B9A" w:rsidP="00B7107B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1" locked="0" layoutInCell="1" allowOverlap="1" wp14:anchorId="205B3AFC" wp14:editId="64326AE0">
                <wp:simplePos x="0" y="0"/>
                <wp:positionH relativeFrom="margin">
                  <wp:align>right</wp:align>
                </wp:positionH>
                <wp:positionV relativeFrom="paragraph">
                  <wp:posOffset>-63583</wp:posOffset>
                </wp:positionV>
                <wp:extent cx="3514725" cy="381662"/>
                <wp:effectExtent l="0" t="0" r="9525" b="0"/>
                <wp:wrapNone/>
                <wp:docPr id="96023443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381662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9FD13" id="Rectangle 3" o:spid="_x0000_s1026" style="position:absolute;margin-left:225.55pt;margin-top:-5pt;width:276.75pt;height:30.05pt;z-index:-251707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" fillcolor="#e1d9ef" stroked="f" strokeweight="1pt">
                <w10:wrap anchorx="margin"/>
              </v:rect>
            </w:pict>
          </mc:Fallback>
        </mc:AlternateContent>
      </w:r>
      <w:r w:rsidR="00E90775" w:rsidRPr="00E90775">
        <w:rPr>
          <w:b/>
          <w:bCs/>
          <w:lang w:val="en-NZ"/>
        </w:rPr>
        <w:t>Educate</w:t>
      </w:r>
      <w:r w:rsidR="00E90775">
        <w:rPr>
          <w:lang w:val="en-NZ"/>
        </w:rPr>
        <w:t xml:space="preserve"> means to teach people</w:t>
      </w:r>
      <w:r w:rsidR="008E6BDD">
        <w:rPr>
          <w:lang w:val="en-NZ"/>
        </w:rPr>
        <w:t>.</w:t>
      </w:r>
    </w:p>
    <w:p w14:paraId="7691A42C" w14:textId="18120F41" w:rsidR="00E90775" w:rsidRDefault="00E90775" w:rsidP="00B7107B">
      <w:pPr>
        <w:rPr>
          <w:lang w:val="en-NZ"/>
        </w:rPr>
      </w:pPr>
    </w:p>
    <w:p w14:paraId="69B60281" w14:textId="3B135E6C" w:rsidR="00E90775" w:rsidRDefault="00833911" w:rsidP="00B7107B">
      <w:pPr>
        <w:rPr>
          <w:lang w:val="en-NZ"/>
        </w:rPr>
      </w:pPr>
      <w:r>
        <w:rPr>
          <w:b/>
          <w:bCs/>
          <w:noProof/>
          <w:lang w:val="en-NZ"/>
        </w:rPr>
        <w:drawing>
          <wp:anchor distT="0" distB="0" distL="114300" distR="114300" simplePos="0" relativeHeight="251848192" behindDoc="0" locked="0" layoutInCell="1" allowOverlap="1" wp14:anchorId="32C409A1" wp14:editId="2181CE5C">
            <wp:simplePos x="0" y="0"/>
            <wp:positionH relativeFrom="margin">
              <wp:posOffset>-264160</wp:posOffset>
            </wp:positionH>
            <wp:positionV relativeFrom="paragraph">
              <wp:posOffset>421005</wp:posOffset>
            </wp:positionV>
            <wp:extent cx="1898015" cy="1999615"/>
            <wp:effectExtent l="0" t="0" r="6985" b="635"/>
            <wp:wrapThrough wrapText="bothSides">
              <wp:wrapPolygon edited="0">
                <wp:start x="0" y="0"/>
                <wp:lineTo x="0" y="21401"/>
                <wp:lineTo x="21463" y="21401"/>
                <wp:lineTo x="21463" y="0"/>
                <wp:lineTo x="0" y="0"/>
              </wp:wrapPolygon>
            </wp:wrapThrough>
            <wp:docPr id="647177101" name="Picture 647177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1" name="Picture 647177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F4290" w14:textId="24F7375B" w:rsidR="00E90775" w:rsidRDefault="006B261C" w:rsidP="00B7107B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1" locked="0" layoutInCell="1" allowOverlap="1" wp14:anchorId="7B6C36FE" wp14:editId="7D3AF441">
                <wp:simplePos x="0" y="0"/>
                <wp:positionH relativeFrom="margin">
                  <wp:align>right</wp:align>
                </wp:positionH>
                <wp:positionV relativeFrom="paragraph">
                  <wp:posOffset>3672</wp:posOffset>
                </wp:positionV>
                <wp:extent cx="3514725" cy="643890"/>
                <wp:effectExtent l="0" t="0" r="9525" b="3810"/>
                <wp:wrapNone/>
                <wp:docPr id="16516561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4389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0FC20" id="Rectangle 3" o:spid="_x0000_s1026" style="position:absolute;margin-left:225.55pt;margin-top:.3pt;width:276.75pt;height:50.7pt;z-index:-251706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" fillcolor="#e1d9ef" stroked="f" strokeweight="1pt">
                <w10:wrap anchorx="margin"/>
              </v:rect>
            </w:pict>
          </mc:Fallback>
        </mc:AlternateContent>
      </w:r>
      <w:r w:rsidR="00E90775" w:rsidRPr="00E90775">
        <w:rPr>
          <w:b/>
          <w:bCs/>
          <w:lang w:val="en-NZ"/>
        </w:rPr>
        <w:t>Attitudes</w:t>
      </w:r>
      <w:r w:rsidR="00E90775">
        <w:rPr>
          <w:lang w:val="en-NZ"/>
        </w:rPr>
        <w:t xml:space="preserve"> means how people think about things. </w:t>
      </w:r>
    </w:p>
    <w:p w14:paraId="69A61B9D" w14:textId="16D49B71" w:rsidR="00E90775" w:rsidRPr="00B7107B" w:rsidRDefault="00E90775" w:rsidP="00B7107B">
      <w:pPr>
        <w:rPr>
          <w:lang w:val="en-NZ"/>
        </w:rPr>
      </w:pPr>
    </w:p>
    <w:p w14:paraId="316C68A2" w14:textId="14019FC5" w:rsidR="00A219E9" w:rsidRDefault="00A219E9" w:rsidP="00B7107B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1" locked="0" layoutInCell="1" allowOverlap="1" wp14:anchorId="31ACB0EA" wp14:editId="2FC43B11">
                <wp:simplePos x="0" y="0"/>
                <wp:positionH relativeFrom="margin">
                  <wp:posOffset>2202815</wp:posOffset>
                </wp:positionH>
                <wp:positionV relativeFrom="paragraph">
                  <wp:posOffset>307975</wp:posOffset>
                </wp:positionV>
                <wp:extent cx="3514725" cy="685165"/>
                <wp:effectExtent l="0" t="0" r="9525" b="635"/>
                <wp:wrapNone/>
                <wp:docPr id="4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8516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03C40" id="Rectangle 3" o:spid="_x0000_s1026" style="position:absolute;margin-left:173.45pt;margin-top:24.25pt;width:276.75pt;height:53.95pt;z-index:-2515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</w:p>
    <w:p w14:paraId="64F6F1C3" w14:textId="1C0A13C5" w:rsidR="00A219E9" w:rsidRDefault="00A219E9" w:rsidP="00B7107B">
      <w:pPr>
        <w:rPr>
          <w:lang w:val="en-NZ"/>
        </w:rPr>
      </w:pPr>
      <w:r w:rsidRPr="00A219E9">
        <w:rPr>
          <w:b/>
          <w:bCs/>
          <w:lang w:val="en-NZ"/>
        </w:rPr>
        <w:t>Barriers</w:t>
      </w:r>
      <w:r>
        <w:rPr>
          <w:lang w:val="en-NZ"/>
        </w:rPr>
        <w:t xml:space="preserve"> are things that make it hard to do things.</w:t>
      </w:r>
      <w:r w:rsidRPr="00A219E9">
        <w:rPr>
          <w:noProof/>
        </w:rPr>
        <w:t xml:space="preserve"> </w:t>
      </w:r>
    </w:p>
    <w:p w14:paraId="7F7260F2" w14:textId="77777777" w:rsidR="00A219E9" w:rsidRDefault="00A219E9" w:rsidP="00B7107B">
      <w:pPr>
        <w:rPr>
          <w:lang w:val="en-NZ"/>
        </w:rPr>
      </w:pPr>
    </w:p>
    <w:p w14:paraId="3024B3D7" w14:textId="26F6CBD8" w:rsidR="0023088F" w:rsidRDefault="003E0BF8" w:rsidP="00B7107B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58752" behindDoc="0" locked="0" layoutInCell="1" allowOverlap="1" wp14:anchorId="14A509EE" wp14:editId="6194CF31">
            <wp:simplePos x="0" y="0"/>
            <wp:positionH relativeFrom="margin">
              <wp:align>left</wp:align>
            </wp:positionH>
            <wp:positionV relativeFrom="paragraph">
              <wp:posOffset>5329</wp:posOffset>
            </wp:positionV>
            <wp:extent cx="1192696" cy="1192130"/>
            <wp:effectExtent l="0" t="0" r="7620" b="8255"/>
            <wp:wrapNone/>
            <wp:docPr id="123286061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86061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92696" cy="11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4F2">
        <w:rPr>
          <w:noProof/>
        </w:rPr>
        <mc:AlternateContent>
          <mc:Choice Requires="wps">
            <w:drawing>
              <wp:anchor distT="0" distB="0" distL="114300" distR="114300" simplePos="0" relativeHeight="251617792" behindDoc="1" locked="0" layoutInCell="1" allowOverlap="1" wp14:anchorId="5404B066" wp14:editId="0A827124">
                <wp:simplePos x="0" y="0"/>
                <wp:positionH relativeFrom="margin">
                  <wp:align>right</wp:align>
                </wp:positionH>
                <wp:positionV relativeFrom="paragraph">
                  <wp:posOffset>334645</wp:posOffset>
                </wp:positionV>
                <wp:extent cx="3514725" cy="643890"/>
                <wp:effectExtent l="0" t="0" r="9525" b="3810"/>
                <wp:wrapNone/>
                <wp:docPr id="17773867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64389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42B14" id="Rectangle 3" o:spid="_x0000_s1026" style="position:absolute;margin-left:225.55pt;margin-top:26.35pt;width:276.75pt;height:50.7pt;z-index:-251698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" fillcolor="#e1d9ef" stroked="f" strokeweight="1pt">
                <w10:wrap anchorx="margin"/>
              </v:rect>
            </w:pict>
          </mc:Fallback>
        </mc:AlternateContent>
      </w:r>
    </w:p>
    <w:p w14:paraId="0A6E32C2" w14:textId="04C4F60D" w:rsidR="001434F2" w:rsidRDefault="001434F2" w:rsidP="00B7107B">
      <w:pPr>
        <w:rPr>
          <w:lang w:val="en-NZ"/>
        </w:rPr>
      </w:pPr>
      <w:r w:rsidRPr="001434F2">
        <w:rPr>
          <w:b/>
          <w:bCs/>
          <w:lang w:val="en-NZ"/>
        </w:rPr>
        <w:t>Reduce</w:t>
      </w:r>
      <w:r>
        <w:rPr>
          <w:lang w:val="en-NZ"/>
        </w:rPr>
        <w:t xml:space="preserve"> means to make something smaller / less. </w:t>
      </w:r>
    </w:p>
    <w:p w14:paraId="211C9408" w14:textId="2620B1D3" w:rsidR="005C56E5" w:rsidRDefault="005C56E5" w:rsidP="00B7107B">
      <w:pPr>
        <w:rPr>
          <w:lang w:val="en-NZ"/>
        </w:rPr>
      </w:pPr>
    </w:p>
    <w:p w14:paraId="3337D470" w14:textId="7A810E89" w:rsidR="001434F2" w:rsidRDefault="001434F2" w:rsidP="00B7107B">
      <w:pPr>
        <w:rPr>
          <w:lang w:val="en-NZ"/>
        </w:rPr>
      </w:pPr>
    </w:p>
    <w:p w14:paraId="6EC86764" w14:textId="654BB5C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7D53EB">
        <w:rPr>
          <w:rFonts w:cs="Arial"/>
          <w:bCs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660800" behindDoc="0" locked="0" layoutInCell="1" allowOverlap="1" wp14:anchorId="585CF54E" wp14:editId="24DD77FE">
            <wp:simplePos x="0" y="0"/>
            <wp:positionH relativeFrom="margin">
              <wp:posOffset>-263525</wp:posOffset>
            </wp:positionH>
            <wp:positionV relativeFrom="paragraph">
              <wp:posOffset>229235</wp:posOffset>
            </wp:positionV>
            <wp:extent cx="1954530" cy="604520"/>
            <wp:effectExtent l="0" t="0" r="7620" b="5080"/>
            <wp:wrapNone/>
            <wp:docPr id="2142931735" name="Picture 2142931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31735" name="Picture 21429317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1" locked="0" layoutInCell="1" allowOverlap="1" wp14:anchorId="197204B0" wp14:editId="161AC5E2">
                <wp:simplePos x="0" y="0"/>
                <wp:positionH relativeFrom="margin">
                  <wp:align>right</wp:align>
                </wp:positionH>
                <wp:positionV relativeFrom="paragraph">
                  <wp:posOffset>-166370</wp:posOffset>
                </wp:positionV>
                <wp:extent cx="3505200" cy="4834890"/>
                <wp:effectExtent l="0" t="0" r="0" b="3810"/>
                <wp:wrapNone/>
                <wp:docPr id="50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8348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1B068" id="Rectangle 14" o:spid="_x0000_s1026" alt="&quot;&quot;" style="position:absolute;margin-left:224.8pt;margin-top:-13.1pt;width:276pt;height:380.7pt;z-index:-2515164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" fillcolor="#fff2cc [663]" stroked="f" strokeweight="1pt">
                <w10:wrap anchorx="margin"/>
              </v:rect>
            </w:pict>
          </mc:Fallback>
        </mc:AlternateContent>
      </w:r>
      <w:r>
        <w:rPr>
          <w:rFonts w:eastAsia="Times New Roman" w:cs="Arial"/>
          <w:kern w:val="2"/>
          <w:szCs w:val="32"/>
          <w:lang w:val="en-NZ"/>
        </w:rPr>
        <w:t>“</w:t>
      </w:r>
      <w:r w:rsidRPr="00A219E9">
        <w:rPr>
          <w:rFonts w:eastAsia="Times New Roman" w:cs="Arial"/>
          <w:kern w:val="2"/>
          <w:szCs w:val="32"/>
          <w:lang w:val="en-NZ"/>
        </w:rPr>
        <w:t xml:space="preserve">I have </w:t>
      </w:r>
      <w:r w:rsidRPr="00A219E9">
        <w:rPr>
          <w:rFonts w:eastAsia="Times New Roman" w:cs="Arial"/>
          <w:b/>
          <w:bCs/>
          <w:kern w:val="2"/>
          <w:szCs w:val="32"/>
          <w:lang w:val="en-NZ"/>
        </w:rPr>
        <w:t>engaged</w:t>
      </w:r>
      <w:r w:rsidRPr="00A219E9">
        <w:rPr>
          <w:rFonts w:eastAsia="Times New Roman" w:cs="Arial"/>
          <w:kern w:val="2"/>
          <w:szCs w:val="32"/>
          <w:lang w:val="en-NZ"/>
        </w:rPr>
        <w:t xml:space="preserve"> with the Abuse in Care Royal Commission, and I have been responsible for people’s care through providing disability supports</w:t>
      </w:r>
      <w:r>
        <w:rPr>
          <w:rFonts w:eastAsia="Times New Roman" w:cs="Arial"/>
          <w:kern w:val="2"/>
          <w:szCs w:val="32"/>
          <w:lang w:val="en-NZ"/>
        </w:rPr>
        <w:t>.</w:t>
      </w:r>
    </w:p>
    <w:p w14:paraId="62C46D69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739547C7" w14:textId="0B54FC12" w:rsidR="00A219E9" w:rsidRDefault="00833911" w:rsidP="00A219E9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631104" behindDoc="0" locked="0" layoutInCell="1" allowOverlap="1" wp14:anchorId="26E48355" wp14:editId="377C79F9">
            <wp:simplePos x="0" y="0"/>
            <wp:positionH relativeFrom="margin">
              <wp:posOffset>-117475</wp:posOffset>
            </wp:positionH>
            <wp:positionV relativeFrom="paragraph">
              <wp:posOffset>224155</wp:posOffset>
            </wp:positionV>
            <wp:extent cx="1752600" cy="1565910"/>
            <wp:effectExtent l="0" t="0" r="0" b="0"/>
            <wp:wrapNone/>
            <wp:docPr id="1116915397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15397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1F339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  <w:r w:rsidRPr="00A219E9">
        <w:rPr>
          <w:rFonts w:eastAsia="Times New Roman" w:cs="Arial"/>
          <w:kern w:val="2"/>
          <w:szCs w:val="32"/>
          <w:lang w:val="en-NZ"/>
        </w:rPr>
        <w:t xml:space="preserve">I have gained a greater understanding for what is involved in building a system where people are free from abuse and neglect.  </w:t>
      </w:r>
    </w:p>
    <w:p w14:paraId="7FE8AE51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35F5AECB" w14:textId="77777777" w:rsidR="00A219E9" w:rsidRDefault="00A219E9" w:rsidP="00A219E9">
      <w:pPr>
        <w:rPr>
          <w:rFonts w:eastAsia="Times New Roman" w:cs="Arial"/>
          <w:kern w:val="2"/>
          <w:szCs w:val="32"/>
          <w:lang w:val="en-NZ"/>
        </w:rPr>
      </w:pPr>
    </w:p>
    <w:p w14:paraId="64B7A1C3" w14:textId="3CD28B7F" w:rsidR="00A219E9" w:rsidRPr="00A219E9" w:rsidRDefault="00833911" w:rsidP="00A219E9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20662A02" wp14:editId="5F510FD5">
            <wp:simplePos x="0" y="0"/>
            <wp:positionH relativeFrom="margin">
              <wp:posOffset>27305</wp:posOffset>
            </wp:positionH>
            <wp:positionV relativeFrom="paragraph">
              <wp:posOffset>257175</wp:posOffset>
            </wp:positionV>
            <wp:extent cx="1565910" cy="1565910"/>
            <wp:effectExtent l="0" t="0" r="0" b="0"/>
            <wp:wrapNone/>
            <wp:docPr id="58746369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6369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9E9" w:rsidRPr="00A219E9">
        <w:rPr>
          <w:rFonts w:eastAsia="Times New Roman" w:cs="Arial"/>
          <w:kern w:val="2"/>
          <w:szCs w:val="32"/>
          <w:lang w:val="en-NZ"/>
        </w:rPr>
        <w:t>There is still so much work to do.</w:t>
      </w:r>
      <w:r w:rsidR="00A219E9">
        <w:rPr>
          <w:rFonts w:eastAsia="Times New Roman" w:cs="Arial"/>
          <w:kern w:val="2"/>
          <w:szCs w:val="32"/>
          <w:lang w:val="en-NZ"/>
        </w:rPr>
        <w:t>”</w:t>
      </w:r>
      <w:r w:rsidR="00A219E9" w:rsidRPr="00A219E9">
        <w:rPr>
          <w:noProof/>
        </w:rPr>
        <w:t xml:space="preserve"> </w:t>
      </w:r>
      <w:r w:rsidR="00A219E9" w:rsidRPr="00A219E9">
        <w:rPr>
          <w:rFonts w:eastAsia="Times New Roman" w:cs="Arial"/>
          <w:kern w:val="2"/>
          <w:szCs w:val="32"/>
          <w:lang w:val="en-NZ"/>
        </w:rPr>
        <w:t xml:space="preserve"> </w:t>
      </w:r>
    </w:p>
    <w:p w14:paraId="6C9498CF" w14:textId="1EA50C38" w:rsidR="00A219E9" w:rsidRDefault="00A219E9" w:rsidP="00B7107B">
      <w:pPr>
        <w:rPr>
          <w:lang w:val="en-NZ"/>
        </w:rPr>
      </w:pPr>
    </w:p>
    <w:p w14:paraId="5CA7CD99" w14:textId="0EB44C60" w:rsidR="00A219E9" w:rsidRDefault="00A219E9" w:rsidP="00B7107B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1" locked="0" layoutInCell="1" allowOverlap="1" wp14:anchorId="0EEC4CFD" wp14:editId="1C262640">
                <wp:simplePos x="0" y="0"/>
                <wp:positionH relativeFrom="margin">
                  <wp:align>right</wp:align>
                </wp:positionH>
                <wp:positionV relativeFrom="paragraph">
                  <wp:posOffset>308610</wp:posOffset>
                </wp:positionV>
                <wp:extent cx="3514725" cy="381635"/>
                <wp:effectExtent l="0" t="0" r="9525" b="0"/>
                <wp:wrapNone/>
                <wp:docPr id="5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38163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CC22B" id="Rectangle 3" o:spid="_x0000_s1026" style="position:absolute;margin-left:225.55pt;margin-top:24.3pt;width:276.75pt;height:30.05pt;z-index:-251514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" fillcolor="#e1d9ef" stroked="f" strokeweight="1pt">
                <w10:wrap anchorx="margin"/>
              </v:rect>
            </w:pict>
          </mc:Fallback>
        </mc:AlternateContent>
      </w:r>
    </w:p>
    <w:p w14:paraId="5F3778F1" w14:textId="6C4E30D5" w:rsidR="00A219E9" w:rsidRDefault="00A219E9" w:rsidP="00B7107B">
      <w:pPr>
        <w:rPr>
          <w:lang w:val="en-NZ"/>
        </w:rPr>
      </w:pPr>
      <w:r w:rsidRPr="00A219E9">
        <w:rPr>
          <w:b/>
          <w:bCs/>
          <w:lang w:val="en-NZ"/>
        </w:rPr>
        <w:t>Engaged</w:t>
      </w:r>
      <w:r>
        <w:rPr>
          <w:lang w:val="en-NZ"/>
        </w:rPr>
        <w:t xml:space="preserve"> means to work together.</w:t>
      </w:r>
    </w:p>
    <w:p w14:paraId="1DBEFBFB" w14:textId="77777777" w:rsidR="00A219E9" w:rsidRDefault="00A219E9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0AB77DD5" w14:textId="320DFC58" w:rsidR="00871231" w:rsidRPr="00A219E9" w:rsidRDefault="00603650" w:rsidP="00A219E9">
      <w:pPr>
        <w:rPr>
          <w:szCs w:val="32"/>
          <w:lang w:val="en-NZ"/>
        </w:rPr>
      </w:pPr>
      <w:r w:rsidRPr="00603650">
        <w:rPr>
          <w:noProof/>
          <w:szCs w:val="32"/>
          <w:lang w:val="en-NZ"/>
        </w:rPr>
        <w:lastRenderedPageBreak/>
        <w:drawing>
          <wp:anchor distT="0" distB="0" distL="114300" distR="114300" simplePos="0" relativeHeight="251855360" behindDoc="0" locked="0" layoutInCell="1" allowOverlap="1" wp14:anchorId="5C67595E" wp14:editId="0BD66F60">
            <wp:simplePos x="0" y="0"/>
            <wp:positionH relativeFrom="margin">
              <wp:posOffset>-138430</wp:posOffset>
            </wp:positionH>
            <wp:positionV relativeFrom="paragraph">
              <wp:posOffset>0</wp:posOffset>
            </wp:positionV>
            <wp:extent cx="1925320" cy="1925320"/>
            <wp:effectExtent l="0" t="0" r="0" b="0"/>
            <wp:wrapThrough wrapText="bothSides">
              <wp:wrapPolygon edited="0">
                <wp:start x="12182" y="1710"/>
                <wp:lineTo x="2137" y="5557"/>
                <wp:lineTo x="1069" y="8976"/>
                <wp:lineTo x="214" y="13251"/>
                <wp:lineTo x="0" y="13892"/>
                <wp:lineTo x="0" y="16670"/>
                <wp:lineTo x="1710" y="19235"/>
                <wp:lineTo x="2565" y="20090"/>
                <wp:lineTo x="4488" y="20090"/>
                <wp:lineTo x="4916" y="19235"/>
                <wp:lineTo x="15815" y="19235"/>
                <wp:lineTo x="21372" y="18166"/>
                <wp:lineTo x="21372" y="14747"/>
                <wp:lineTo x="20731" y="9404"/>
                <wp:lineTo x="19235" y="8976"/>
                <wp:lineTo x="19449" y="7266"/>
                <wp:lineTo x="18166" y="5770"/>
                <wp:lineTo x="16243" y="5557"/>
                <wp:lineTo x="16243" y="1710"/>
                <wp:lineTo x="12182" y="1710"/>
              </wp:wrapPolygon>
            </wp:wrapThrough>
            <wp:docPr id="647177104" name="Picture 647177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4" name="Picture 647177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32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9E9" w:rsidRPr="00A219E9">
        <w:rPr>
          <w:noProof/>
          <w:szCs w:val="32"/>
        </w:rPr>
        <mc:AlternateContent>
          <mc:Choice Requires="wps">
            <w:drawing>
              <wp:anchor distT="0" distB="0" distL="114300" distR="114300" simplePos="0" relativeHeight="251610624" behindDoc="1" locked="0" layoutInCell="1" allowOverlap="1" wp14:anchorId="24D5CBB6" wp14:editId="59B95C7F">
                <wp:simplePos x="0" y="0"/>
                <wp:positionH relativeFrom="margin">
                  <wp:align>right</wp:align>
                </wp:positionH>
                <wp:positionV relativeFrom="paragraph">
                  <wp:posOffset>-83185</wp:posOffset>
                </wp:positionV>
                <wp:extent cx="3505200" cy="1814830"/>
                <wp:effectExtent l="0" t="0" r="0" b="0"/>
                <wp:wrapNone/>
                <wp:docPr id="777281907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8149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E7FB9" id="Rectangle 14" o:spid="_x0000_s1026" alt="&quot;&quot;" style="position:absolute;margin-left:224.8pt;margin-top:-6.55pt;width:276pt;height:142.9pt;z-index:-2517058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" fillcolor="#fff2cc [663]" stroked="f" strokeweight="1pt">
                <w10:wrap anchorx="margin"/>
              </v:rect>
            </w:pict>
          </mc:Fallback>
        </mc:AlternateContent>
      </w:r>
      <w:r w:rsidR="00871231" w:rsidRPr="00A219E9">
        <w:rPr>
          <w:szCs w:val="32"/>
          <w:lang w:val="en-NZ"/>
        </w:rPr>
        <w:t>“</w:t>
      </w:r>
      <w:r w:rsidR="00A219E9" w:rsidRPr="00A219E9">
        <w:rPr>
          <w:szCs w:val="32"/>
          <w:lang w:val="en-NZ"/>
        </w:rPr>
        <w:t>For example, m</w:t>
      </w:r>
      <w:r w:rsidR="00B7107B" w:rsidRPr="00A219E9">
        <w:rPr>
          <w:szCs w:val="32"/>
          <w:lang w:val="en-NZ"/>
        </w:rPr>
        <w:t xml:space="preserve">uch more needs to be done to ensure disabled people can also access </w:t>
      </w:r>
      <w:r w:rsidR="00B7107B" w:rsidRPr="00A219E9">
        <w:rPr>
          <w:b/>
          <w:bCs/>
          <w:szCs w:val="32"/>
          <w:lang w:val="en-NZ"/>
        </w:rPr>
        <w:t xml:space="preserve">mainstream safeguarding and support </w:t>
      </w:r>
      <w:r w:rsidRPr="00A219E9">
        <w:rPr>
          <w:b/>
          <w:bCs/>
          <w:szCs w:val="32"/>
          <w:lang w:val="en-NZ"/>
        </w:rPr>
        <w:t>services</w:t>
      </w:r>
      <w:r w:rsidRPr="00A219E9">
        <w:rPr>
          <w:szCs w:val="32"/>
          <w:lang w:val="en-NZ"/>
        </w:rPr>
        <w:t>.</w:t>
      </w:r>
      <w:r w:rsidR="00871231" w:rsidRPr="00A219E9">
        <w:rPr>
          <w:szCs w:val="32"/>
          <w:lang w:val="en-NZ"/>
        </w:rPr>
        <w:t>”</w:t>
      </w:r>
      <w:r w:rsidR="00871231" w:rsidRPr="00871231">
        <w:rPr>
          <w:noProof/>
        </w:rPr>
        <w:t xml:space="preserve"> </w:t>
      </w:r>
    </w:p>
    <w:p w14:paraId="70F3B7B8" w14:textId="77777777" w:rsidR="00850755" w:rsidRDefault="00850755" w:rsidP="006B261C">
      <w:pPr>
        <w:rPr>
          <w:noProof/>
        </w:rPr>
      </w:pPr>
    </w:p>
    <w:p w14:paraId="24F9D559" w14:textId="77777777" w:rsidR="00850755" w:rsidRDefault="00850755" w:rsidP="006B261C">
      <w:pPr>
        <w:rPr>
          <w:lang w:val="en-NZ"/>
        </w:rPr>
      </w:pPr>
    </w:p>
    <w:p w14:paraId="75CBD2E5" w14:textId="5DA180E6" w:rsidR="00297538" w:rsidRDefault="007017E7" w:rsidP="00B7107B">
      <w:pPr>
        <w:rPr>
          <w:noProof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722240" behindDoc="0" locked="0" layoutInCell="1" allowOverlap="1" wp14:anchorId="008477C3" wp14:editId="34CE5443">
            <wp:simplePos x="0" y="0"/>
            <wp:positionH relativeFrom="margin">
              <wp:align>left</wp:align>
            </wp:positionH>
            <wp:positionV relativeFrom="paragraph">
              <wp:posOffset>11877</wp:posOffset>
            </wp:positionV>
            <wp:extent cx="1841679" cy="1841679"/>
            <wp:effectExtent l="0" t="0" r="6350" b="0"/>
            <wp:wrapNone/>
            <wp:docPr id="1478466746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466746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679" cy="1841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90E">
        <w:rPr>
          <w:noProof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 wp14:anchorId="13CAAE60" wp14:editId="45B46688">
                <wp:simplePos x="0" y="0"/>
                <wp:positionH relativeFrom="margin">
                  <wp:posOffset>2207260</wp:posOffset>
                </wp:positionH>
                <wp:positionV relativeFrom="paragraph">
                  <wp:posOffset>-66219</wp:posOffset>
                </wp:positionV>
                <wp:extent cx="3514725" cy="2459865"/>
                <wp:effectExtent l="0" t="0" r="9525" b="0"/>
                <wp:wrapNone/>
                <wp:docPr id="54481425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45986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BCC54" id="Rectangle 3" o:spid="_x0000_s1026" style="position:absolute;margin-left:173.8pt;margin-top:-5.2pt;width:276.75pt;height:193.7pt;z-index:-2515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" fillcolor="#e1d9ef" stroked="f" strokeweight="1pt">
                <w10:wrap anchorx="margin"/>
              </v:rect>
            </w:pict>
          </mc:Fallback>
        </mc:AlternateContent>
      </w:r>
      <w:r w:rsidR="009A2693">
        <w:rPr>
          <w:b/>
          <w:bCs/>
          <w:lang w:val="en-NZ"/>
        </w:rPr>
        <w:t>M</w:t>
      </w:r>
      <w:r w:rsidR="009A2693" w:rsidRPr="009A2693">
        <w:rPr>
          <w:b/>
          <w:bCs/>
          <w:lang w:val="en-NZ"/>
        </w:rPr>
        <w:t>ainstream safeguarding and support services</w:t>
      </w:r>
      <w:r w:rsidR="009A2693">
        <w:rPr>
          <w:noProof/>
          <w:lang w:val="en-NZ"/>
        </w:rPr>
        <w:t xml:space="preserve"> </w:t>
      </w:r>
      <w:r w:rsidR="00297538">
        <w:rPr>
          <w:noProof/>
          <w:lang w:val="en-NZ"/>
        </w:rPr>
        <w:t xml:space="preserve">means support services that: </w:t>
      </w:r>
    </w:p>
    <w:p w14:paraId="47BF3803" w14:textId="6F1408F3" w:rsidR="00297538" w:rsidRDefault="00E53D79" w:rsidP="00297538">
      <w:pPr>
        <w:pStyle w:val="Listtoplevel"/>
      </w:pPr>
      <w:r>
        <w:t>are for everyone</w:t>
      </w:r>
    </w:p>
    <w:p w14:paraId="747C0087" w14:textId="5E9F6574" w:rsidR="00297538" w:rsidRDefault="00297538" w:rsidP="00297538">
      <w:pPr>
        <w:pStyle w:val="Listtoplevel"/>
      </w:pPr>
      <w:r>
        <w:t xml:space="preserve">keep people safe. </w:t>
      </w:r>
    </w:p>
    <w:p w14:paraId="709DF79A" w14:textId="7CE6F9A4" w:rsidR="00297538" w:rsidRDefault="00983F2B" w:rsidP="00BE44E7">
      <w:r>
        <w:rPr>
          <w:noProof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3F0D0671" wp14:editId="494A211E">
                <wp:simplePos x="0" y="0"/>
                <wp:positionH relativeFrom="margin">
                  <wp:align>left</wp:align>
                </wp:positionH>
                <wp:positionV relativeFrom="paragraph">
                  <wp:posOffset>271145</wp:posOffset>
                </wp:positionV>
                <wp:extent cx="1962785" cy="1590040"/>
                <wp:effectExtent l="0" t="0" r="0" b="0"/>
                <wp:wrapNone/>
                <wp:docPr id="1549551612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785" cy="1590040"/>
                          <a:chOff x="0" y="0"/>
                          <a:chExt cx="1963172" cy="1590040"/>
                        </a:xfrm>
                      </wpg:grpSpPr>
                      <pic:pic xmlns:pic="http://schemas.openxmlformats.org/drawingml/2006/picture">
                        <pic:nvPicPr>
                          <pic:cNvPr id="101534877" name="Picture 43" descr="A group of people posing for a phot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159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891925" name="Picture 46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9917" y="771277"/>
                            <a:ext cx="643255" cy="643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292EC" id="Group 47" o:spid="_x0000_s1026" alt="&quot;&quot;" style="position:absolute;margin-left:0;margin-top:21.35pt;width:154.55pt;height:125.2pt;z-index:251694592;mso-position-horizontal:left;mso-position-horizontal-relative:margin" coordsize="19631,15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">
                <v:shape id="Picture 43" o:spid="_x0000_s1027" type="#_x0000_t75" alt="A group of people posing for a photo&#10;&#10;Description automatically generated" style="position:absolute;width:15900;height:1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">
                  <v:imagedata r:id="rId96" o:title="A group of people posing for a photo&#10;&#10;Description automatically generated"/>
                </v:shape>
                <v:shape id="Picture 46" o:spid="_x0000_s1028" type="#_x0000_t75" alt="A green check mark on a black background&#10;&#10;Description automatically generated" style="position:absolute;left:13199;top:7712;width:6432;height: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">
                  <v:imagedata r:id="rId97" o:title="A green check mark on a black background&#10;&#10;Description automatically generated"/>
                </v:shape>
                <w10:wrap anchorx="margin"/>
              </v:group>
            </w:pict>
          </mc:Fallback>
        </mc:AlternateContent>
      </w:r>
    </w:p>
    <w:p w14:paraId="54CD61CA" w14:textId="0F81F326" w:rsidR="00C8641E" w:rsidRDefault="00C8641E" w:rsidP="00BE44E7"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1" locked="0" layoutInCell="1" allowOverlap="1" wp14:anchorId="36297CDD" wp14:editId="3F86E294">
                <wp:simplePos x="0" y="0"/>
                <wp:positionH relativeFrom="margin">
                  <wp:posOffset>2244090</wp:posOffset>
                </wp:positionH>
                <wp:positionV relativeFrom="paragraph">
                  <wp:posOffset>224270</wp:posOffset>
                </wp:positionV>
                <wp:extent cx="3514725" cy="1232535"/>
                <wp:effectExtent l="0" t="0" r="9525" b="5715"/>
                <wp:wrapNone/>
                <wp:docPr id="5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23253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95347" id="Rectangle 3" o:spid="_x0000_s1026" style="position:absolute;margin-left:176.7pt;margin-top:17.65pt;width:276.75pt;height:97.05pt;z-index:-25150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</w:p>
    <w:p w14:paraId="75E9EC59" w14:textId="32D42451" w:rsidR="00C8641E" w:rsidRPr="00C8641E" w:rsidRDefault="00C8641E" w:rsidP="00C8641E">
      <w:pPr>
        <w:rPr>
          <w:rFonts w:cs="Times New Roman"/>
        </w:rPr>
      </w:pPr>
      <w:r w:rsidRPr="00C8641E">
        <w:rPr>
          <w:rFonts w:cs="Times New Roman"/>
          <w:b/>
          <w:bCs/>
        </w:rPr>
        <w:t>Safeguarding</w:t>
      </w:r>
      <w:r w:rsidRPr="00C8641E">
        <w:rPr>
          <w:rFonts w:cs="Times New Roman"/>
        </w:rPr>
        <w:t xml:space="preserve"> protects the rights of a person to make their own decisions about their life.</w:t>
      </w:r>
    </w:p>
    <w:p w14:paraId="124CFB81" w14:textId="77777777" w:rsidR="00C8641E" w:rsidRDefault="00C8641E">
      <w:pPr>
        <w:spacing w:line="240" w:lineRule="auto"/>
        <w:ind w:left="0"/>
        <w:rPr>
          <w:rFonts w:cs="Calibri"/>
          <w:szCs w:val="32"/>
        </w:rPr>
      </w:pPr>
      <w:r>
        <w:rPr>
          <w:rFonts w:cs="Calibri"/>
          <w:szCs w:val="32"/>
        </w:rPr>
        <w:br w:type="page"/>
      </w:r>
    </w:p>
    <w:p w14:paraId="11A4A972" w14:textId="68CDA72C" w:rsidR="00A219E9" w:rsidRDefault="00724013" w:rsidP="00BE44E7">
      <w:pPr>
        <w:rPr>
          <w:rFonts w:cs="Calibri"/>
          <w:szCs w:val="32"/>
        </w:rPr>
      </w:pPr>
      <w:r w:rsidRPr="00724013">
        <w:rPr>
          <w:rFonts w:cs="Calibri"/>
          <w:noProof/>
          <w:szCs w:val="32"/>
        </w:rPr>
        <w:lastRenderedPageBreak/>
        <w:drawing>
          <wp:anchor distT="0" distB="0" distL="114300" distR="114300" simplePos="0" relativeHeight="251856384" behindDoc="0" locked="0" layoutInCell="1" allowOverlap="1" wp14:anchorId="604B7BF7" wp14:editId="3C7B6215">
            <wp:simplePos x="0" y="0"/>
            <wp:positionH relativeFrom="margin">
              <wp:posOffset>-278130</wp:posOffset>
            </wp:positionH>
            <wp:positionV relativeFrom="paragraph">
              <wp:posOffset>1080135</wp:posOffset>
            </wp:positionV>
            <wp:extent cx="1772920" cy="1772920"/>
            <wp:effectExtent l="0" t="0" r="0" b="0"/>
            <wp:wrapThrough wrapText="bothSides">
              <wp:wrapPolygon edited="0">
                <wp:start x="12069" y="0"/>
                <wp:lineTo x="10676" y="0"/>
                <wp:lineTo x="8819" y="2321"/>
                <wp:lineTo x="8819" y="3713"/>
                <wp:lineTo x="5106" y="3946"/>
                <wp:lineTo x="3249" y="5338"/>
                <wp:lineTo x="3249" y="7427"/>
                <wp:lineTo x="3946" y="11605"/>
                <wp:lineTo x="6499" y="14854"/>
                <wp:lineTo x="6034" y="21352"/>
                <wp:lineTo x="16943" y="21352"/>
                <wp:lineTo x="17175" y="21352"/>
                <wp:lineTo x="18335" y="18567"/>
                <wp:lineTo x="18335" y="14854"/>
                <wp:lineTo x="17175" y="11837"/>
                <wp:lineTo x="17175" y="10676"/>
                <wp:lineTo x="16246" y="8123"/>
                <wp:lineTo x="15550" y="7427"/>
                <wp:lineTo x="14622" y="3249"/>
                <wp:lineTo x="14158" y="1625"/>
                <wp:lineTo x="13229" y="0"/>
                <wp:lineTo x="12069" y="0"/>
              </wp:wrapPolygon>
            </wp:wrapThrough>
            <wp:docPr id="647177105" name="Picture 647177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5" name="Picture 647177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6E3">
        <w:rPr>
          <w:noProof/>
          <w:lang w:val="en-NZ"/>
        </w:rPr>
        <w:drawing>
          <wp:anchor distT="0" distB="0" distL="114300" distR="114300" simplePos="0" relativeHeight="251662848" behindDoc="0" locked="0" layoutInCell="1" allowOverlap="1" wp14:anchorId="08E470E4" wp14:editId="43D93FF0">
            <wp:simplePos x="0" y="0"/>
            <wp:positionH relativeFrom="margin">
              <wp:posOffset>-504190</wp:posOffset>
            </wp:positionH>
            <wp:positionV relativeFrom="paragraph">
              <wp:posOffset>137795</wp:posOffset>
            </wp:positionV>
            <wp:extent cx="2164715" cy="429260"/>
            <wp:effectExtent l="0" t="0" r="6985" b="8890"/>
            <wp:wrapNone/>
            <wp:docPr id="1974372941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372941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41E" w:rsidRPr="00A219E9">
        <w:rPr>
          <w:noProof/>
          <w:szCs w:val="32"/>
        </w:rPr>
        <mc:AlternateContent>
          <mc:Choice Requires="wps">
            <w:drawing>
              <wp:anchor distT="0" distB="0" distL="114300" distR="114300" simplePos="0" relativeHeight="251804160" behindDoc="1" locked="0" layoutInCell="1" allowOverlap="1" wp14:anchorId="0B44D904" wp14:editId="7E963319">
                <wp:simplePos x="0" y="0"/>
                <wp:positionH relativeFrom="margin">
                  <wp:posOffset>2226310</wp:posOffset>
                </wp:positionH>
                <wp:positionV relativeFrom="paragraph">
                  <wp:posOffset>-69330</wp:posOffset>
                </wp:positionV>
                <wp:extent cx="3505200" cy="1524000"/>
                <wp:effectExtent l="0" t="0" r="0" b="0"/>
                <wp:wrapNone/>
                <wp:docPr id="52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524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9045F" id="Rectangle 14" o:spid="_x0000_s1026" alt="&quot;&quot;" style="position:absolute;margin-left:175.3pt;margin-top:-5.45pt;width:276pt;height:120pt;z-index:-251512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" fillcolor="#fff2cc [663]" stroked="f" strokeweight="1pt">
                <w10:wrap anchorx="margin"/>
              </v:rect>
            </w:pict>
          </mc:Fallback>
        </mc:AlternateContent>
      </w:r>
      <w:r w:rsidR="00A219E9">
        <w:rPr>
          <w:rFonts w:cs="Calibri"/>
          <w:szCs w:val="32"/>
        </w:rPr>
        <w:t>“</w:t>
      </w:r>
      <w:r w:rsidR="00A219E9" w:rsidRPr="00A219E9">
        <w:rPr>
          <w:rFonts w:cs="Calibri"/>
          <w:szCs w:val="32"/>
        </w:rPr>
        <w:t xml:space="preserve">I am proud of the actions that Whaikaha took to strengthen the </w:t>
      </w:r>
      <w:r w:rsidR="00A219E9" w:rsidRPr="00A219E9">
        <w:rPr>
          <w:rFonts w:cs="Calibri"/>
          <w:b/>
          <w:bCs/>
          <w:szCs w:val="32"/>
        </w:rPr>
        <w:t>quality and safeguarding system</w:t>
      </w:r>
      <w:r w:rsidR="00A219E9" w:rsidRPr="00A219E9">
        <w:rPr>
          <w:rFonts w:cs="Calibri"/>
          <w:szCs w:val="32"/>
        </w:rPr>
        <w:t xml:space="preserve"> for disabled people</w:t>
      </w:r>
      <w:r w:rsidR="00A219E9">
        <w:rPr>
          <w:rFonts w:cs="Calibri"/>
          <w:szCs w:val="32"/>
        </w:rPr>
        <w:t>.”</w:t>
      </w:r>
    </w:p>
    <w:p w14:paraId="4B9AC5C3" w14:textId="77777777" w:rsidR="00C8641E" w:rsidRDefault="00C8641E" w:rsidP="00BE44E7">
      <w:pPr>
        <w:rPr>
          <w:rFonts w:cs="Calibri"/>
          <w:szCs w:val="32"/>
        </w:rPr>
      </w:pPr>
    </w:p>
    <w:p w14:paraId="52702320" w14:textId="7F2B2797" w:rsidR="00C8641E" w:rsidRDefault="00C8641E" w:rsidP="00BE44E7">
      <w:pPr>
        <w:rPr>
          <w:rFonts w:cs="Calibri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1" locked="0" layoutInCell="1" allowOverlap="1" wp14:anchorId="47B8E35A" wp14:editId="63333BB8">
                <wp:simplePos x="0" y="0"/>
                <wp:positionH relativeFrom="margin">
                  <wp:posOffset>2202815</wp:posOffset>
                </wp:positionH>
                <wp:positionV relativeFrom="paragraph">
                  <wp:posOffset>225945</wp:posOffset>
                </wp:positionV>
                <wp:extent cx="3514725" cy="817245"/>
                <wp:effectExtent l="0" t="0" r="9525" b="1905"/>
                <wp:wrapNone/>
                <wp:docPr id="5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81724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20D17" id="Rectangle 3" o:spid="_x0000_s1026" style="position:absolute;margin-left:173.45pt;margin-top:17.8pt;width:276.75pt;height:64.35pt;z-index:-2515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" fillcolor="#e1d9ef" stroked="f" strokeweight="1pt">
                <w10:wrap anchorx="margin"/>
              </v:rect>
            </w:pict>
          </mc:Fallback>
        </mc:AlternateContent>
      </w:r>
    </w:p>
    <w:p w14:paraId="2FEDD2A5" w14:textId="1198F316" w:rsidR="00C8641E" w:rsidRDefault="00C8641E" w:rsidP="00BE44E7">
      <w:r w:rsidRPr="00C8641E">
        <w:rPr>
          <w:rFonts w:cs="Calibri"/>
          <w:b/>
          <w:bCs/>
          <w:szCs w:val="32"/>
        </w:rPr>
        <w:t>Quality</w:t>
      </w:r>
      <w:r>
        <w:rPr>
          <w:rFonts w:cs="Calibri"/>
          <w:szCs w:val="32"/>
        </w:rPr>
        <w:t xml:space="preserve"> is about how good or bad something is.</w:t>
      </w:r>
    </w:p>
    <w:p w14:paraId="6780744B" w14:textId="77777777" w:rsidR="00A219E9" w:rsidRDefault="00A219E9" w:rsidP="00BE44E7"/>
    <w:p w14:paraId="3484C08C" w14:textId="79DD3B1B" w:rsidR="00C8641E" w:rsidRPr="00C8641E" w:rsidRDefault="00724013" w:rsidP="00C8641E">
      <w:pPr>
        <w:rPr>
          <w:rFonts w:cs="Arial"/>
          <w:szCs w:val="32"/>
          <w:lang w:val="en-NZ"/>
        </w:rPr>
      </w:pPr>
      <w:r w:rsidRPr="00724013">
        <w:rPr>
          <w:rFonts w:eastAsia="Times New Roman" w:cs="Arial"/>
          <w:noProof/>
          <w:kern w:val="2"/>
          <w:sz w:val="26"/>
          <w:szCs w:val="26"/>
          <w:lang w:val="en-NZ"/>
        </w:rPr>
        <w:drawing>
          <wp:anchor distT="0" distB="0" distL="114300" distR="114300" simplePos="0" relativeHeight="251857408" behindDoc="0" locked="0" layoutInCell="1" allowOverlap="1" wp14:anchorId="7764EA68" wp14:editId="646E9FE9">
            <wp:simplePos x="0" y="0"/>
            <wp:positionH relativeFrom="column">
              <wp:posOffset>-347345</wp:posOffset>
            </wp:positionH>
            <wp:positionV relativeFrom="paragraph">
              <wp:posOffset>142240</wp:posOffset>
            </wp:positionV>
            <wp:extent cx="2272030" cy="2272030"/>
            <wp:effectExtent l="0" t="0" r="0" b="0"/>
            <wp:wrapThrough wrapText="bothSides">
              <wp:wrapPolygon edited="0">
                <wp:start x="12134" y="1630"/>
                <wp:lineTo x="5433" y="3803"/>
                <wp:lineTo x="3079" y="4709"/>
                <wp:lineTo x="2354" y="7788"/>
                <wp:lineTo x="1449" y="9055"/>
                <wp:lineTo x="1268" y="13583"/>
                <wp:lineTo x="0" y="15756"/>
                <wp:lineTo x="0" y="16662"/>
                <wp:lineTo x="21371" y="16662"/>
                <wp:lineTo x="21371" y="15756"/>
                <wp:lineTo x="20103" y="13583"/>
                <wp:lineTo x="20103" y="8874"/>
                <wp:lineTo x="19016" y="7606"/>
                <wp:lineTo x="17567" y="5977"/>
                <wp:lineTo x="16300" y="4890"/>
                <wp:lineTo x="14126" y="2535"/>
                <wp:lineTo x="13583" y="1630"/>
                <wp:lineTo x="12134" y="1630"/>
              </wp:wrapPolygon>
            </wp:wrapThrough>
            <wp:docPr id="647177106" name="Picture 647177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6" name="Picture 647177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03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41E" w:rsidRPr="00A219E9">
        <w:rPr>
          <w:noProof/>
          <w:szCs w:val="32"/>
        </w:rPr>
        <mc:AlternateContent>
          <mc:Choice Requires="wps">
            <w:drawing>
              <wp:anchor distT="0" distB="0" distL="114300" distR="114300" simplePos="0" relativeHeight="251812352" behindDoc="1" locked="0" layoutInCell="1" allowOverlap="1" wp14:anchorId="69A53AFF" wp14:editId="34AF0E59">
                <wp:simplePos x="0" y="0"/>
                <wp:positionH relativeFrom="margin">
                  <wp:posOffset>2200795</wp:posOffset>
                </wp:positionH>
                <wp:positionV relativeFrom="paragraph">
                  <wp:posOffset>270510</wp:posOffset>
                </wp:positionV>
                <wp:extent cx="3505200" cy="3186430"/>
                <wp:effectExtent l="0" t="0" r="0" b="0"/>
                <wp:wrapNone/>
                <wp:docPr id="56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1864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B05FE" id="Rectangle 14" o:spid="_x0000_s1026" alt="&quot;&quot;" style="position:absolute;margin-left:173.3pt;margin-top:21.3pt;width:276pt;height:250.9pt;z-index:-251504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" fillcolor="#fff2cc [663]" stroked="f" strokeweight="1pt">
                <w10:wrap anchorx="margin"/>
              </v:rect>
            </w:pict>
          </mc:Fallback>
        </mc:AlternateContent>
      </w:r>
    </w:p>
    <w:p w14:paraId="66EF7C60" w14:textId="346EDE75" w:rsidR="00C8641E" w:rsidRDefault="00C8641E" w:rsidP="00C8641E">
      <w:pPr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“</w:t>
      </w:r>
      <w:r w:rsidRPr="00C8641E">
        <w:rPr>
          <w:rFonts w:eastAsia="Times New Roman" w:cs="Arial"/>
          <w:kern w:val="2"/>
          <w:szCs w:val="32"/>
          <w:lang w:val="en-NZ"/>
        </w:rPr>
        <w:t xml:space="preserve">This includes, developing a quality framework for disability support services, and services to prevent violence and abuse of disabled people. </w:t>
      </w:r>
    </w:p>
    <w:p w14:paraId="741D1C48" w14:textId="6073C04C" w:rsidR="00C8641E" w:rsidRPr="00C8641E" w:rsidRDefault="00724013" w:rsidP="00C8641E">
      <w:pPr>
        <w:rPr>
          <w:rFonts w:eastAsia="Times New Roman" w:cs="Arial"/>
          <w:kern w:val="2"/>
          <w:sz w:val="26"/>
          <w:szCs w:val="26"/>
          <w:lang w:val="en-NZ"/>
        </w:rPr>
      </w:pPr>
      <w:r>
        <w:rPr>
          <w:noProof/>
        </w:rPr>
        <w:drawing>
          <wp:anchor distT="0" distB="0" distL="114300" distR="114300" simplePos="0" relativeHeight="251859456" behindDoc="0" locked="0" layoutInCell="1" allowOverlap="1" wp14:anchorId="007B410D" wp14:editId="54A01199">
            <wp:simplePos x="0" y="0"/>
            <wp:positionH relativeFrom="margin">
              <wp:posOffset>-224155</wp:posOffset>
            </wp:positionH>
            <wp:positionV relativeFrom="paragraph">
              <wp:posOffset>208280</wp:posOffset>
            </wp:positionV>
            <wp:extent cx="2133600" cy="1363345"/>
            <wp:effectExtent l="0" t="0" r="0" b="0"/>
            <wp:wrapNone/>
            <wp:docPr id="647177107" name="Picture 647177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4777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36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68A3E" w14:textId="37EB7EFF" w:rsidR="00C8641E" w:rsidRPr="00C8641E" w:rsidRDefault="00C8641E" w:rsidP="00C8641E">
      <w:pPr>
        <w:rPr>
          <w:rFonts w:eastAsia="Times New Roman" w:cs="Arial"/>
          <w:kern w:val="2"/>
          <w:sz w:val="26"/>
          <w:szCs w:val="26"/>
          <w:lang w:val="en-NZ"/>
        </w:rPr>
      </w:pPr>
    </w:p>
    <w:p w14:paraId="07446418" w14:textId="30FD530A" w:rsidR="00850755" w:rsidRPr="00C8641E" w:rsidRDefault="00C8641E" w:rsidP="00C8641E">
      <w:pPr>
        <w:ind w:right="237"/>
        <w:rPr>
          <w:rFonts w:eastAsia="Times New Roman" w:cs="Arial"/>
          <w:kern w:val="2"/>
          <w:szCs w:val="32"/>
          <w:lang w:val="en-NZ"/>
        </w:rPr>
      </w:pPr>
      <w:r w:rsidRPr="00C8641E">
        <w:rPr>
          <w:rFonts w:eastAsia="Times New Roman" w:cs="Arial"/>
          <w:kern w:val="2"/>
          <w:szCs w:val="32"/>
          <w:lang w:val="en-NZ"/>
        </w:rPr>
        <w:t>These</w:t>
      </w:r>
      <w:r>
        <w:rPr>
          <w:rFonts w:eastAsia="Times New Roman" w:cs="Arial"/>
          <w:kern w:val="2"/>
          <w:szCs w:val="32"/>
          <w:lang w:val="en-NZ"/>
        </w:rPr>
        <w:t xml:space="preserve"> [services]</w:t>
      </w:r>
      <w:r w:rsidRPr="00C8641E">
        <w:rPr>
          <w:rFonts w:eastAsia="Times New Roman" w:cs="Arial"/>
          <w:kern w:val="2"/>
          <w:szCs w:val="32"/>
          <w:lang w:val="en-NZ"/>
        </w:rPr>
        <w:t xml:space="preserve"> are informed by and led by disabled people</w:t>
      </w:r>
      <w:r>
        <w:rPr>
          <w:rFonts w:eastAsia="Times New Roman" w:cs="Arial"/>
          <w:kern w:val="2"/>
          <w:szCs w:val="32"/>
          <w:lang w:val="en-NZ"/>
        </w:rPr>
        <w:t>.”</w:t>
      </w:r>
      <w:r w:rsidR="00850755" w:rsidRPr="00C8641E">
        <w:rPr>
          <w:rFonts w:cs="Arial"/>
          <w:szCs w:val="32"/>
          <w:lang w:val="en-NZ"/>
        </w:rPr>
        <w:br w:type="page"/>
      </w:r>
    </w:p>
    <w:p w14:paraId="7D16C1B2" w14:textId="0DB1120C" w:rsidR="00C8641E" w:rsidRDefault="00983F2B" w:rsidP="00C8641E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1822592" behindDoc="0" locked="0" layoutInCell="1" allowOverlap="1" wp14:anchorId="5BD43D6A" wp14:editId="43DCBA8C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1558290" cy="1569085"/>
            <wp:effectExtent l="0" t="0" r="381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2894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41E" w:rsidRPr="00A219E9">
        <w:rPr>
          <w:noProof/>
          <w:szCs w:val="32"/>
        </w:rPr>
        <mc:AlternateContent>
          <mc:Choice Requires="wps">
            <w:drawing>
              <wp:anchor distT="0" distB="0" distL="114300" distR="114300" simplePos="0" relativeHeight="251814400" behindDoc="1" locked="0" layoutInCell="1" allowOverlap="1" wp14:anchorId="265D3BBC" wp14:editId="3AC64A38">
                <wp:simplePos x="0" y="0"/>
                <wp:positionH relativeFrom="margin">
                  <wp:align>right</wp:align>
                </wp:positionH>
                <wp:positionV relativeFrom="paragraph">
                  <wp:posOffset>-97155</wp:posOffset>
                </wp:positionV>
                <wp:extent cx="3505200" cy="1856105"/>
                <wp:effectExtent l="0" t="0" r="0" b="0"/>
                <wp:wrapNone/>
                <wp:docPr id="58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8561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2708A" id="Rectangle 14" o:spid="_x0000_s1026" alt="&quot;&quot;" style="position:absolute;margin-left:224.8pt;margin-top:-7.65pt;width:276pt;height:146.15pt;z-index:-2515020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" fillcolor="#fff2cc [663]" stroked="f" strokeweight="1pt">
                <w10:wrap anchorx="margin"/>
              </v:rect>
            </w:pict>
          </mc:Fallback>
        </mc:AlternateContent>
      </w:r>
      <w:r w:rsidR="00C8641E">
        <w:rPr>
          <w:rFonts w:eastAsia="Times New Roman" w:cs="Arial"/>
          <w:kern w:val="2"/>
          <w:szCs w:val="32"/>
          <w:lang w:val="en-NZ"/>
        </w:rPr>
        <w:t>“</w:t>
      </w:r>
      <w:r w:rsidR="00C8641E" w:rsidRPr="00C8641E">
        <w:rPr>
          <w:rFonts w:eastAsia="Times New Roman" w:cs="Arial"/>
          <w:kern w:val="2"/>
          <w:szCs w:val="32"/>
          <w:lang w:val="en-NZ"/>
        </w:rPr>
        <w:t xml:space="preserve">As we move towards the </w:t>
      </w:r>
      <w:r w:rsidR="00C8641E" w:rsidRPr="00C8641E">
        <w:rPr>
          <w:rFonts w:eastAsia="Times New Roman" w:cs="Arial"/>
          <w:b/>
          <w:bCs/>
          <w:kern w:val="2"/>
          <w:szCs w:val="32"/>
          <w:lang w:val="en-NZ"/>
        </w:rPr>
        <w:t>future</w:t>
      </w:r>
      <w:r w:rsidR="00C8641E" w:rsidRPr="00C8641E">
        <w:rPr>
          <w:rFonts w:eastAsia="Times New Roman" w:cs="Arial"/>
          <w:kern w:val="2"/>
          <w:szCs w:val="32"/>
          <w:lang w:val="en-NZ"/>
        </w:rPr>
        <w:t xml:space="preserve">, we must have a system that allows all people to </w:t>
      </w:r>
      <w:r w:rsidR="00C8641E" w:rsidRPr="00C8641E">
        <w:rPr>
          <w:rFonts w:eastAsia="Times New Roman" w:cs="Arial"/>
          <w:b/>
          <w:bCs/>
          <w:kern w:val="2"/>
          <w:szCs w:val="32"/>
          <w:lang w:val="en-NZ"/>
        </w:rPr>
        <w:t>flourish</w:t>
      </w:r>
      <w:r w:rsidR="00C8641E" w:rsidRPr="00C8641E">
        <w:rPr>
          <w:rFonts w:eastAsia="Times New Roman" w:cs="Arial"/>
          <w:kern w:val="2"/>
          <w:szCs w:val="32"/>
          <w:lang w:val="en-NZ"/>
        </w:rPr>
        <w:t xml:space="preserve">, and to live a life where they are safe and shown </w:t>
      </w:r>
      <w:r w:rsidR="00C8641E" w:rsidRPr="00C8641E">
        <w:rPr>
          <w:rFonts w:eastAsia="Times New Roman" w:cs="Arial"/>
          <w:b/>
          <w:bCs/>
          <w:kern w:val="2"/>
          <w:szCs w:val="32"/>
          <w:lang w:val="en-NZ"/>
        </w:rPr>
        <w:t>unconditional care and respect</w:t>
      </w:r>
      <w:r w:rsidR="001D1EB0">
        <w:rPr>
          <w:rFonts w:eastAsia="Times New Roman" w:cs="Arial"/>
          <w:kern w:val="2"/>
          <w:szCs w:val="32"/>
          <w:lang w:val="en-NZ"/>
        </w:rPr>
        <w:t>.”</w:t>
      </w:r>
    </w:p>
    <w:p w14:paraId="5F743038" w14:textId="040FB346" w:rsidR="00C8641E" w:rsidRDefault="00C8641E" w:rsidP="00C8641E">
      <w:pPr>
        <w:rPr>
          <w:rFonts w:eastAsia="Times New Roman" w:cs="Arial"/>
          <w:kern w:val="2"/>
          <w:szCs w:val="32"/>
          <w:lang w:val="en-NZ"/>
        </w:rPr>
      </w:pPr>
    </w:p>
    <w:p w14:paraId="22B4923B" w14:textId="0E5C5E37" w:rsidR="00C8641E" w:rsidRDefault="008E5BEA" w:rsidP="00C8641E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448" behindDoc="1" locked="0" layoutInCell="1" allowOverlap="1" wp14:anchorId="5D464C40" wp14:editId="641A10AC">
                <wp:simplePos x="0" y="0"/>
                <wp:positionH relativeFrom="margin">
                  <wp:posOffset>2202815</wp:posOffset>
                </wp:positionH>
                <wp:positionV relativeFrom="paragraph">
                  <wp:posOffset>208165</wp:posOffset>
                </wp:positionV>
                <wp:extent cx="3514725" cy="498475"/>
                <wp:effectExtent l="0" t="0" r="9525" b="0"/>
                <wp:wrapNone/>
                <wp:docPr id="5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49847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AC594" id="Rectangle 3" o:spid="_x0000_s1026" style="position:absolute;margin-left:173.45pt;margin-top:16.4pt;width:276.75pt;height:39.25pt;z-index:-2515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" fillcolor="#e1d9ef" stroked="f" strokeweight="1pt">
                <w10:wrap anchorx="margin"/>
              </v:rect>
            </w:pict>
          </mc:Fallback>
        </mc:AlternateContent>
      </w:r>
    </w:p>
    <w:p w14:paraId="2D4BC59D" w14:textId="678AF7FB" w:rsidR="00C8641E" w:rsidRDefault="00724013" w:rsidP="00C8641E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79232" behindDoc="0" locked="0" layoutInCell="1" allowOverlap="1" wp14:anchorId="0E9A54C6" wp14:editId="03463DE6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558290" cy="1558290"/>
            <wp:effectExtent l="0" t="0" r="3810" b="3810"/>
            <wp:wrapNone/>
            <wp:docPr id="63334925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34925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F2B" w:rsidRPr="00983F2B">
        <w:rPr>
          <w:rFonts w:eastAsia="Times New Roman" w:cs="Arial"/>
          <w:kern w:val="2"/>
          <w:szCs w:val="32"/>
          <w:lang w:val="en-NZ"/>
        </w:rPr>
        <w:t>The</w:t>
      </w:r>
      <w:r w:rsidR="00983F2B">
        <w:rPr>
          <w:rFonts w:eastAsia="Times New Roman" w:cs="Arial"/>
          <w:b/>
          <w:bCs/>
          <w:kern w:val="2"/>
          <w:szCs w:val="32"/>
          <w:lang w:val="en-NZ"/>
        </w:rPr>
        <w:t xml:space="preserve"> f</w:t>
      </w:r>
      <w:r w:rsidR="00C8641E" w:rsidRPr="00C8641E">
        <w:rPr>
          <w:rFonts w:eastAsia="Times New Roman" w:cs="Arial"/>
          <w:b/>
          <w:bCs/>
          <w:kern w:val="2"/>
          <w:szCs w:val="32"/>
          <w:lang w:val="en-NZ"/>
        </w:rPr>
        <w:t>uture</w:t>
      </w:r>
      <w:r w:rsidR="00C8641E">
        <w:rPr>
          <w:rFonts w:eastAsia="Times New Roman" w:cs="Arial"/>
          <w:kern w:val="2"/>
          <w:szCs w:val="32"/>
          <w:lang w:val="en-NZ"/>
        </w:rPr>
        <w:t xml:space="preserve"> in time / years to come.</w:t>
      </w:r>
      <w:r w:rsidR="008E5BEA" w:rsidRPr="008E5BEA">
        <w:rPr>
          <w:noProof/>
        </w:rPr>
        <w:t xml:space="preserve"> </w:t>
      </w:r>
    </w:p>
    <w:p w14:paraId="7BC653C4" w14:textId="219B8D5D" w:rsidR="00C8641E" w:rsidRDefault="00C8641E" w:rsidP="00C8641E">
      <w:pPr>
        <w:rPr>
          <w:rFonts w:eastAsia="Times New Roman" w:cs="Arial"/>
          <w:kern w:val="2"/>
          <w:szCs w:val="32"/>
          <w:lang w:val="en-NZ"/>
        </w:rPr>
      </w:pPr>
    </w:p>
    <w:p w14:paraId="4B56CCFE" w14:textId="0A302A8B" w:rsidR="00C8641E" w:rsidRDefault="008E5BEA" w:rsidP="00C8641E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8496" behindDoc="1" locked="0" layoutInCell="1" allowOverlap="1" wp14:anchorId="4FE7B952" wp14:editId="56FE7784">
                <wp:simplePos x="0" y="0"/>
                <wp:positionH relativeFrom="margin">
                  <wp:posOffset>2202815</wp:posOffset>
                </wp:positionH>
                <wp:positionV relativeFrom="paragraph">
                  <wp:posOffset>110490</wp:posOffset>
                </wp:positionV>
                <wp:extent cx="3514725" cy="2964180"/>
                <wp:effectExtent l="0" t="0" r="9525" b="7620"/>
                <wp:wrapNone/>
                <wp:docPr id="6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96418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990B9" id="Rectangle 3" o:spid="_x0000_s1026" style="position:absolute;margin-left:173.45pt;margin-top:8.7pt;width:276.75pt;height:233.4pt;z-index:-25149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" fillcolor="#e1d9ef" stroked="f" strokeweight="1pt">
                <w10:wrap anchorx="margin"/>
              </v:rect>
            </w:pict>
          </mc:Fallback>
        </mc:AlternateContent>
      </w:r>
    </w:p>
    <w:p w14:paraId="54C3A2B0" w14:textId="5DBDBEAA" w:rsidR="008E5BEA" w:rsidRDefault="00C8641E" w:rsidP="00C8641E">
      <w:pPr>
        <w:rPr>
          <w:rFonts w:eastAsia="Times New Roman" w:cs="Arial"/>
          <w:kern w:val="2"/>
          <w:szCs w:val="32"/>
          <w:lang w:val="en-NZ"/>
        </w:rPr>
      </w:pPr>
      <w:r w:rsidRPr="008E5BEA">
        <w:rPr>
          <w:rFonts w:eastAsia="Times New Roman" w:cs="Arial"/>
          <w:b/>
          <w:bCs/>
          <w:kern w:val="2"/>
          <w:szCs w:val="32"/>
          <w:lang w:val="en-NZ"/>
        </w:rPr>
        <w:t>Flourish</w:t>
      </w:r>
      <w:r>
        <w:rPr>
          <w:rFonts w:eastAsia="Times New Roman" w:cs="Arial"/>
          <w:kern w:val="2"/>
          <w:szCs w:val="32"/>
          <w:lang w:val="en-NZ"/>
        </w:rPr>
        <w:t xml:space="preserve"> means</w:t>
      </w:r>
      <w:r w:rsidR="008E5BEA">
        <w:rPr>
          <w:rFonts w:eastAsia="Times New Roman" w:cs="Arial"/>
          <w:kern w:val="2"/>
          <w:szCs w:val="32"/>
          <w:lang w:val="en-NZ"/>
        </w:rPr>
        <w:t xml:space="preserve"> to:</w:t>
      </w:r>
    </w:p>
    <w:p w14:paraId="7B8449E8" w14:textId="427B50CA" w:rsidR="00C8641E" w:rsidRDefault="00C53761" w:rsidP="008E5BEA">
      <w:pPr>
        <w:pStyle w:val="ListParagraph"/>
        <w:numPr>
          <w:ilvl w:val="0"/>
          <w:numId w:val="20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609B8FD2" wp14:editId="6D4773B4">
            <wp:simplePos x="0" y="0"/>
            <wp:positionH relativeFrom="margin">
              <wp:posOffset>-83820</wp:posOffset>
            </wp:positionH>
            <wp:positionV relativeFrom="paragraph">
              <wp:posOffset>633210</wp:posOffset>
            </wp:positionV>
            <wp:extent cx="1758950" cy="1758950"/>
            <wp:effectExtent l="0" t="0" r="0" b="0"/>
            <wp:wrapNone/>
            <wp:docPr id="1201605626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05626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BEA" w:rsidRPr="008E5BEA">
        <w:rPr>
          <w:rFonts w:eastAsia="Times New Roman" w:cs="Arial"/>
          <w:kern w:val="2"/>
          <w:szCs w:val="32"/>
          <w:lang w:val="en-NZ"/>
        </w:rPr>
        <w:t xml:space="preserve">do well </w:t>
      </w:r>
      <w:r w:rsidR="008E5BEA">
        <w:rPr>
          <w:rFonts w:eastAsia="Times New Roman" w:cs="Arial"/>
          <w:kern w:val="2"/>
          <w:szCs w:val="32"/>
          <w:lang w:val="en-NZ"/>
        </w:rPr>
        <w:t xml:space="preserve">in </w:t>
      </w:r>
      <w:proofErr w:type="gramStart"/>
      <w:r w:rsidR="008E5BEA">
        <w:rPr>
          <w:rFonts w:eastAsia="Times New Roman" w:cs="Arial"/>
          <w:kern w:val="2"/>
          <w:szCs w:val="32"/>
          <w:lang w:val="en-NZ"/>
        </w:rPr>
        <w:t>life</w:t>
      </w:r>
      <w:proofErr w:type="gramEnd"/>
    </w:p>
    <w:p w14:paraId="1D87750F" w14:textId="4EE1AB74" w:rsidR="008E5BEA" w:rsidRDefault="008E5BEA" w:rsidP="008E5BEA">
      <w:pPr>
        <w:pStyle w:val="ListParagraph"/>
        <w:numPr>
          <w:ilvl w:val="0"/>
          <w:numId w:val="20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 xml:space="preserve">make your own choices / </w:t>
      </w:r>
      <w:proofErr w:type="gramStart"/>
      <w:r>
        <w:rPr>
          <w:rFonts w:eastAsia="Times New Roman" w:cs="Arial"/>
          <w:kern w:val="2"/>
          <w:szCs w:val="32"/>
          <w:lang w:val="en-NZ"/>
        </w:rPr>
        <w:t>decisions</w:t>
      </w:r>
      <w:proofErr w:type="gramEnd"/>
    </w:p>
    <w:p w14:paraId="61255F78" w14:textId="3ADAA305" w:rsidR="008E5BEA" w:rsidRDefault="008E5BEA" w:rsidP="008E5BEA">
      <w:pPr>
        <w:pStyle w:val="ListParagraph"/>
        <w:numPr>
          <w:ilvl w:val="0"/>
          <w:numId w:val="20"/>
        </w:numPr>
        <w:ind w:left="4253" w:hanging="567"/>
        <w:rPr>
          <w:rFonts w:eastAsia="Times New Roman" w:cs="Arial"/>
          <w:kern w:val="2"/>
          <w:szCs w:val="32"/>
          <w:lang w:val="en-NZ"/>
        </w:rPr>
      </w:pPr>
      <w:r>
        <w:rPr>
          <w:rFonts w:eastAsia="Times New Roman" w:cs="Arial"/>
          <w:kern w:val="2"/>
          <w:szCs w:val="32"/>
          <w:lang w:val="en-NZ"/>
        </w:rPr>
        <w:t>be safe from harm.</w:t>
      </w:r>
    </w:p>
    <w:p w14:paraId="2E580B07" w14:textId="74947887" w:rsidR="008E5BEA" w:rsidRDefault="00C53761" w:rsidP="008E5BEA">
      <w:pPr>
        <w:rPr>
          <w:rFonts w:eastAsia="Times New Roman" w:cs="Arial"/>
          <w:kern w:val="2"/>
          <w:szCs w:val="32"/>
          <w:lang w:val="en-NZ"/>
        </w:rPr>
      </w:pPr>
      <w:r w:rsidRPr="00C53761">
        <w:rPr>
          <w:rFonts w:eastAsia="Times New Roman" w:cs="Arial"/>
          <w:b/>
          <w:bCs/>
          <w:noProof/>
          <w:kern w:val="2"/>
          <w:szCs w:val="32"/>
          <w:lang w:val="en-NZ"/>
        </w:rPr>
        <w:drawing>
          <wp:anchor distT="0" distB="0" distL="114300" distR="114300" simplePos="0" relativeHeight="251864576" behindDoc="0" locked="0" layoutInCell="1" allowOverlap="1" wp14:anchorId="5FC2A92A" wp14:editId="692EA8B0">
            <wp:simplePos x="0" y="0"/>
            <wp:positionH relativeFrom="column">
              <wp:posOffset>-222250</wp:posOffset>
            </wp:positionH>
            <wp:positionV relativeFrom="paragraph">
              <wp:posOffset>339725</wp:posOffset>
            </wp:positionV>
            <wp:extent cx="1953260" cy="1953260"/>
            <wp:effectExtent l="0" t="0" r="0" b="8890"/>
            <wp:wrapThrough wrapText="bothSides">
              <wp:wrapPolygon edited="0">
                <wp:start x="11797" y="0"/>
                <wp:lineTo x="10533" y="843"/>
                <wp:lineTo x="10322" y="1685"/>
                <wp:lineTo x="10112" y="4003"/>
                <wp:lineTo x="8427" y="6741"/>
                <wp:lineTo x="7373" y="13693"/>
                <wp:lineTo x="6952" y="20856"/>
                <wp:lineTo x="10954" y="21488"/>
                <wp:lineTo x="12218" y="21488"/>
                <wp:lineTo x="14536" y="20856"/>
                <wp:lineTo x="14957" y="17064"/>
                <wp:lineTo x="14114" y="10322"/>
                <wp:lineTo x="14957" y="6320"/>
                <wp:lineTo x="14325" y="4424"/>
                <wp:lineTo x="13693" y="3581"/>
                <wp:lineTo x="12850" y="0"/>
                <wp:lineTo x="11797" y="0"/>
              </wp:wrapPolygon>
            </wp:wrapThrough>
            <wp:docPr id="647177112" name="Picture 647177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12" name="Picture 647177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016C3" w14:textId="4A130EAE" w:rsidR="008E5BEA" w:rsidRDefault="00983F2B" w:rsidP="008E5BEA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544" behindDoc="1" locked="0" layoutInCell="1" allowOverlap="1" wp14:anchorId="387A3726" wp14:editId="582711E2">
                <wp:simplePos x="0" y="0"/>
                <wp:positionH relativeFrom="margin">
                  <wp:posOffset>2202815</wp:posOffset>
                </wp:positionH>
                <wp:positionV relativeFrom="paragraph">
                  <wp:posOffset>238875</wp:posOffset>
                </wp:positionV>
                <wp:extent cx="3514725" cy="1176655"/>
                <wp:effectExtent l="0" t="0" r="9525" b="4445"/>
                <wp:wrapNone/>
                <wp:docPr id="6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176655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71C3F" id="Rectangle 3" o:spid="_x0000_s1026" style="position:absolute;margin-left:173.45pt;margin-top:18.8pt;width:276.75pt;height:92.65pt;z-index:-25149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</w:p>
    <w:p w14:paraId="569192B5" w14:textId="6424D88D" w:rsidR="00C8641E" w:rsidRDefault="008E5BEA" w:rsidP="00983F2B">
      <w:pPr>
        <w:rPr>
          <w:rFonts w:eastAsia="Times New Roman" w:cs="Arial"/>
          <w:kern w:val="2"/>
          <w:szCs w:val="32"/>
          <w:lang w:val="en-NZ"/>
        </w:rPr>
      </w:pPr>
      <w:r w:rsidRPr="00983F2B">
        <w:rPr>
          <w:rFonts w:eastAsia="Times New Roman" w:cs="Arial"/>
          <w:b/>
          <w:bCs/>
          <w:kern w:val="2"/>
          <w:szCs w:val="32"/>
          <w:lang w:val="en-NZ"/>
        </w:rPr>
        <w:t>Unconditional care and respect</w:t>
      </w:r>
      <w:r>
        <w:rPr>
          <w:rFonts w:eastAsia="Times New Roman" w:cs="Arial"/>
          <w:kern w:val="2"/>
          <w:szCs w:val="32"/>
          <w:lang w:val="en-NZ"/>
        </w:rPr>
        <w:t xml:space="preserve"> </w:t>
      </w:r>
      <w:proofErr w:type="gramStart"/>
      <w:r w:rsidR="00983F2B">
        <w:rPr>
          <w:rFonts w:eastAsia="Times New Roman" w:cs="Arial"/>
          <w:kern w:val="2"/>
          <w:szCs w:val="32"/>
          <w:lang w:val="en-NZ"/>
        </w:rPr>
        <w:t>means</w:t>
      </w:r>
      <w:proofErr w:type="gramEnd"/>
      <w:r w:rsidR="00983F2B">
        <w:rPr>
          <w:rFonts w:eastAsia="Times New Roman" w:cs="Arial"/>
          <w:kern w:val="2"/>
          <w:szCs w:val="32"/>
          <w:lang w:val="en-NZ"/>
        </w:rPr>
        <w:t xml:space="preserve"> to accept somebody for who they are</w:t>
      </w:r>
      <w:r w:rsidR="00724013">
        <w:rPr>
          <w:rFonts w:eastAsia="Times New Roman" w:cs="Arial"/>
          <w:kern w:val="2"/>
          <w:szCs w:val="32"/>
          <w:lang w:val="en-NZ"/>
        </w:rPr>
        <w:t>.</w:t>
      </w:r>
    </w:p>
    <w:p w14:paraId="25459B55" w14:textId="77777777" w:rsidR="00C8641E" w:rsidRDefault="00C8641E" w:rsidP="00C8641E">
      <w:pPr>
        <w:rPr>
          <w:rFonts w:eastAsia="Times New Roman" w:cs="Arial"/>
          <w:kern w:val="2"/>
          <w:szCs w:val="32"/>
          <w:lang w:val="en-NZ"/>
        </w:rPr>
      </w:pPr>
    </w:p>
    <w:p w14:paraId="21D65B26" w14:textId="2FBB34D5" w:rsidR="00C8641E" w:rsidRPr="00C8641E" w:rsidRDefault="00C8641E" w:rsidP="00C8641E">
      <w:pPr>
        <w:rPr>
          <w:rFonts w:eastAsia="Times New Roman" w:cs="Arial"/>
          <w:kern w:val="2"/>
          <w:szCs w:val="32"/>
          <w:lang w:val="en-NZ"/>
        </w:rPr>
      </w:pPr>
    </w:p>
    <w:p w14:paraId="79FDBC03" w14:textId="6330CB0D" w:rsidR="00B7107B" w:rsidRDefault="00983F2B" w:rsidP="00B7107B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1715072" behindDoc="0" locked="0" layoutInCell="1" allowOverlap="1" wp14:anchorId="00192BE3" wp14:editId="298B5A5B">
            <wp:simplePos x="0" y="0"/>
            <wp:positionH relativeFrom="margin">
              <wp:posOffset>55245</wp:posOffset>
            </wp:positionH>
            <wp:positionV relativeFrom="paragraph">
              <wp:posOffset>207645</wp:posOffset>
            </wp:positionV>
            <wp:extent cx="1593215" cy="1593215"/>
            <wp:effectExtent l="0" t="0" r="0" b="6985"/>
            <wp:wrapNone/>
            <wp:docPr id="202307285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07285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5E44">
        <w:rPr>
          <w:noProof/>
        </w:rPr>
        <mc:AlternateContent>
          <mc:Choice Requires="wps">
            <w:drawing>
              <wp:anchor distT="0" distB="0" distL="114300" distR="114300" simplePos="0" relativeHeight="251611648" behindDoc="1" locked="0" layoutInCell="1" allowOverlap="1" wp14:anchorId="54DA3EE5" wp14:editId="371E49C8">
                <wp:simplePos x="0" y="0"/>
                <wp:positionH relativeFrom="margin">
                  <wp:posOffset>2226310</wp:posOffset>
                </wp:positionH>
                <wp:positionV relativeFrom="paragraph">
                  <wp:posOffset>-127520</wp:posOffset>
                </wp:positionV>
                <wp:extent cx="3505200" cy="2169795"/>
                <wp:effectExtent l="0" t="0" r="0" b="1905"/>
                <wp:wrapNone/>
                <wp:docPr id="1990256165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169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B909E" id="Rectangle 14" o:spid="_x0000_s1026" alt="&quot;&quot;" style="position:absolute;margin-left:175.3pt;margin-top:-10.05pt;width:276pt;height:170.85pt;z-index:-2517048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" fillcolor="#fff2cc [663]" stroked="f" strokeweight="1pt">
                <w10:wrap anchorx="margin"/>
              </v:rect>
            </w:pict>
          </mc:Fallback>
        </mc:AlternateContent>
      </w:r>
      <w:r w:rsidR="00D65E44">
        <w:rPr>
          <w:lang w:val="en-NZ"/>
        </w:rPr>
        <w:t>“</w:t>
      </w:r>
      <w:r w:rsidR="00B7107B" w:rsidRPr="00B7107B">
        <w:rPr>
          <w:lang w:val="en-NZ"/>
        </w:rPr>
        <w:t xml:space="preserve">Thank you for your strength throughout history, your strength today and your strength as you continue to </w:t>
      </w:r>
      <w:r w:rsidR="00B7107B" w:rsidRPr="00983F2B">
        <w:rPr>
          <w:lang w:val="en-NZ"/>
        </w:rPr>
        <w:t>engage</w:t>
      </w:r>
      <w:r w:rsidR="00B7107B" w:rsidRPr="00B7107B">
        <w:rPr>
          <w:lang w:val="en-NZ"/>
        </w:rPr>
        <w:t xml:space="preserve"> with the state so future </w:t>
      </w:r>
      <w:r w:rsidR="00B7107B" w:rsidRPr="00983F2B">
        <w:rPr>
          <w:b/>
          <w:bCs/>
          <w:lang w:val="en-NZ"/>
        </w:rPr>
        <w:t>generations</w:t>
      </w:r>
      <w:r w:rsidR="00B7107B" w:rsidRPr="00B7107B">
        <w:rPr>
          <w:lang w:val="en-NZ"/>
        </w:rPr>
        <w:t xml:space="preserve"> have a better experience.</w:t>
      </w:r>
      <w:r w:rsidR="00D65E44">
        <w:rPr>
          <w:lang w:val="en-NZ"/>
        </w:rPr>
        <w:t>”</w:t>
      </w:r>
      <w:r w:rsidR="00B7107B" w:rsidRPr="00B7107B">
        <w:rPr>
          <w:lang w:val="en-NZ"/>
        </w:rPr>
        <w:t xml:space="preserve">  </w:t>
      </w:r>
    </w:p>
    <w:p w14:paraId="68F09643" w14:textId="5846B99D" w:rsidR="00D65E44" w:rsidRPr="00983F2B" w:rsidRDefault="00EF1315" w:rsidP="00B7107B">
      <w:pPr>
        <w:rPr>
          <w:sz w:val="28"/>
          <w:szCs w:val="20"/>
          <w:lang w:val="en-NZ"/>
        </w:rPr>
      </w:pPr>
      <w:r w:rsidRPr="00EF1315">
        <w:rPr>
          <w:noProof/>
          <w:lang w:val="en-NZ"/>
        </w:rPr>
        <w:drawing>
          <wp:anchor distT="0" distB="0" distL="114300" distR="114300" simplePos="0" relativeHeight="251860480" behindDoc="0" locked="0" layoutInCell="1" allowOverlap="1" wp14:anchorId="3664886C" wp14:editId="3E0A6225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1676400" cy="1676400"/>
            <wp:effectExtent l="0" t="0" r="0" b="0"/>
            <wp:wrapThrough wrapText="bothSides">
              <wp:wrapPolygon edited="0">
                <wp:start x="11291" y="0"/>
                <wp:lineTo x="4173" y="736"/>
                <wp:lineTo x="1718" y="1718"/>
                <wp:lineTo x="491" y="8345"/>
                <wp:lineTo x="0" y="17918"/>
                <wp:lineTo x="5645" y="19882"/>
                <wp:lineTo x="10800" y="20618"/>
                <wp:lineTo x="18409" y="21109"/>
                <wp:lineTo x="20127" y="21109"/>
                <wp:lineTo x="20618" y="19882"/>
                <wp:lineTo x="21109" y="9818"/>
                <wp:lineTo x="20127" y="8100"/>
                <wp:lineTo x="20127" y="4173"/>
                <wp:lineTo x="18409" y="1473"/>
                <wp:lineTo x="17427" y="0"/>
                <wp:lineTo x="11291" y="0"/>
              </wp:wrapPolygon>
            </wp:wrapThrough>
            <wp:docPr id="647177108" name="Picture 647177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8" name="Picture 647177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852EE" w14:textId="5C091F28" w:rsidR="00983F2B" w:rsidRPr="00983F2B" w:rsidRDefault="00983F2B" w:rsidP="00B7107B">
      <w:pPr>
        <w:rPr>
          <w:sz w:val="28"/>
          <w:szCs w:val="20"/>
          <w:lang w:val="en-NZ"/>
        </w:rPr>
      </w:pPr>
      <w:r w:rsidRPr="00983F2B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824640" behindDoc="1" locked="0" layoutInCell="1" allowOverlap="1" wp14:anchorId="60D6B98E" wp14:editId="05ED58C4">
                <wp:simplePos x="0" y="0"/>
                <wp:positionH relativeFrom="margin">
                  <wp:posOffset>2174875</wp:posOffset>
                </wp:positionH>
                <wp:positionV relativeFrom="paragraph">
                  <wp:posOffset>180975</wp:posOffset>
                </wp:positionV>
                <wp:extent cx="3514725" cy="886460"/>
                <wp:effectExtent l="0" t="0" r="9525" b="8890"/>
                <wp:wrapNone/>
                <wp:docPr id="96023436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886460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1BF2D" id="Rectangle 3" o:spid="_x0000_s1026" style="position:absolute;margin-left:171.25pt;margin-top:14.25pt;width:276.75pt;height:69.8pt;z-index:-25149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" fillcolor="#e1d9ef" stroked="f" strokeweight="1pt">
                <w10:wrap anchorx="margin"/>
              </v:rect>
            </w:pict>
          </mc:Fallback>
        </mc:AlternateContent>
      </w:r>
    </w:p>
    <w:p w14:paraId="58656DBB" w14:textId="132BC8C3" w:rsidR="00983F2B" w:rsidRDefault="00983F2B" w:rsidP="00B7107B">
      <w:pPr>
        <w:rPr>
          <w:lang w:val="en-NZ"/>
        </w:rPr>
      </w:pPr>
      <w:r w:rsidRPr="00983F2B">
        <w:rPr>
          <w:lang w:val="en-NZ"/>
        </w:rPr>
        <w:t>Future</w:t>
      </w:r>
      <w:r>
        <w:rPr>
          <w:b/>
          <w:bCs/>
          <w:lang w:val="en-NZ"/>
        </w:rPr>
        <w:t xml:space="preserve"> g</w:t>
      </w:r>
      <w:r w:rsidRPr="00983F2B">
        <w:rPr>
          <w:b/>
          <w:bCs/>
          <w:lang w:val="en-NZ"/>
        </w:rPr>
        <w:t>enerations</w:t>
      </w:r>
      <w:r>
        <w:rPr>
          <w:lang w:val="en-NZ"/>
        </w:rPr>
        <w:t xml:space="preserve"> are people who live in the years to come. </w:t>
      </w:r>
    </w:p>
    <w:p w14:paraId="40CC2904" w14:textId="77777777" w:rsidR="00983F2B" w:rsidRPr="00983F2B" w:rsidRDefault="00983F2B" w:rsidP="00B7107B">
      <w:pPr>
        <w:rPr>
          <w:sz w:val="28"/>
          <w:szCs w:val="20"/>
          <w:lang w:val="en-NZ"/>
        </w:rPr>
      </w:pPr>
    </w:p>
    <w:p w14:paraId="775496A1" w14:textId="3148615E" w:rsidR="00E26F76" w:rsidRPr="00983F2B" w:rsidRDefault="00E26F76" w:rsidP="00B7107B">
      <w:pPr>
        <w:rPr>
          <w:sz w:val="28"/>
          <w:szCs w:val="20"/>
          <w:lang w:val="en-NZ"/>
        </w:rPr>
      </w:pPr>
      <w:r w:rsidRPr="00983F2B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614720" behindDoc="1" locked="0" layoutInCell="1" allowOverlap="1" wp14:anchorId="3B1346CE" wp14:editId="6C502E49">
                <wp:simplePos x="0" y="0"/>
                <wp:positionH relativeFrom="margin">
                  <wp:posOffset>2226310</wp:posOffset>
                </wp:positionH>
                <wp:positionV relativeFrom="paragraph">
                  <wp:posOffset>238125</wp:posOffset>
                </wp:positionV>
                <wp:extent cx="3505200" cy="4333875"/>
                <wp:effectExtent l="0" t="0" r="0" b="9525"/>
                <wp:wrapNone/>
                <wp:docPr id="2130559020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333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7E407" id="Rectangle 14" o:spid="_x0000_s1026" alt="&quot;&quot;" style="position:absolute;margin-left:175.3pt;margin-top:18.75pt;width:276pt;height:341.25pt;z-index:-2517017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" fillcolor="#fff2cc [663]" stroked="f" strokeweight="1pt">
                <w10:wrap anchorx="margin"/>
              </v:rect>
            </w:pict>
          </mc:Fallback>
        </mc:AlternateContent>
      </w:r>
    </w:p>
    <w:p w14:paraId="171B2A3E" w14:textId="3847BEBB" w:rsidR="00983F2B" w:rsidRDefault="00EF1315" w:rsidP="00983F2B">
      <w:pPr>
        <w:rPr>
          <w:rFonts w:eastAsia="Times New Roman" w:cs="Arial"/>
          <w:kern w:val="2"/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 wp14:anchorId="4D2D705C" wp14:editId="3D601D20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752600" cy="1565910"/>
            <wp:effectExtent l="0" t="0" r="0" b="0"/>
            <wp:wrapNone/>
            <wp:docPr id="631122983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122983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1C8">
        <w:rPr>
          <w:rFonts w:eastAsia="Times New Roman" w:cs="Arial"/>
          <w:kern w:val="2"/>
          <w:szCs w:val="32"/>
          <w:lang w:val="en-NZ"/>
        </w:rPr>
        <w:t>“</w:t>
      </w:r>
      <w:r w:rsidR="00983F2B" w:rsidRPr="00983F2B">
        <w:rPr>
          <w:rFonts w:eastAsia="Times New Roman" w:cs="Arial"/>
          <w:kern w:val="2"/>
          <w:szCs w:val="32"/>
          <w:lang w:val="en-NZ"/>
        </w:rPr>
        <w:t xml:space="preserve">A heartfelt personal thanks to survivors both past and present who have engaged with our work, and across government to give disabled people more choice and control. </w:t>
      </w:r>
    </w:p>
    <w:p w14:paraId="3D001E16" w14:textId="77777777" w:rsidR="00983F2B" w:rsidRPr="00983F2B" w:rsidRDefault="00983F2B" w:rsidP="00983F2B">
      <w:pPr>
        <w:rPr>
          <w:rFonts w:eastAsia="Times New Roman" w:cs="Arial"/>
          <w:kern w:val="2"/>
          <w:sz w:val="26"/>
          <w:szCs w:val="26"/>
          <w:lang w:val="en-NZ"/>
        </w:rPr>
      </w:pPr>
    </w:p>
    <w:p w14:paraId="6C009896" w14:textId="2660B31A" w:rsidR="00983F2B" w:rsidRPr="00983F2B" w:rsidRDefault="00EF1315" w:rsidP="00983F2B">
      <w:pPr>
        <w:rPr>
          <w:rFonts w:eastAsia="Times New Roman" w:cs="Arial"/>
          <w:kern w:val="2"/>
          <w:sz w:val="26"/>
          <w:szCs w:val="26"/>
          <w:lang w:val="en-NZ"/>
        </w:rPr>
      </w:pPr>
      <w:r w:rsidRPr="00EF1315">
        <w:rPr>
          <w:rFonts w:eastAsia="Times New Roman" w:cs="Arial"/>
          <w:noProof/>
          <w:kern w:val="2"/>
          <w:szCs w:val="32"/>
          <w:lang w:val="en-NZ"/>
        </w:rPr>
        <w:drawing>
          <wp:anchor distT="0" distB="0" distL="114300" distR="114300" simplePos="0" relativeHeight="251861504" behindDoc="0" locked="0" layoutInCell="1" allowOverlap="1" wp14:anchorId="01A865B5" wp14:editId="2F640919">
            <wp:simplePos x="0" y="0"/>
            <wp:positionH relativeFrom="column">
              <wp:posOffset>114820</wp:posOffset>
            </wp:positionH>
            <wp:positionV relativeFrom="paragraph">
              <wp:posOffset>290830</wp:posOffset>
            </wp:positionV>
            <wp:extent cx="1627505" cy="1627505"/>
            <wp:effectExtent l="0" t="0" r="0" b="0"/>
            <wp:wrapThrough wrapText="bothSides">
              <wp:wrapPolygon edited="0">
                <wp:start x="0" y="0"/>
                <wp:lineTo x="0" y="21238"/>
                <wp:lineTo x="21238" y="21238"/>
                <wp:lineTo x="21238" y="0"/>
                <wp:lineTo x="0" y="0"/>
              </wp:wrapPolygon>
            </wp:wrapThrough>
            <wp:docPr id="647177109" name="Picture 647177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77109" name="Picture 647177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50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C3F2C" w14:textId="20BA4E75" w:rsidR="00983F2B" w:rsidRDefault="00983F2B" w:rsidP="00983F2B">
      <w:pPr>
        <w:rPr>
          <w:rFonts w:eastAsia="Times New Roman" w:cs="Arial"/>
          <w:kern w:val="2"/>
          <w:szCs w:val="32"/>
          <w:lang w:val="en-NZ"/>
        </w:rPr>
      </w:pPr>
      <w:r w:rsidRPr="00983F2B">
        <w:rPr>
          <w:rFonts w:eastAsia="Times New Roman" w:cs="Arial"/>
          <w:kern w:val="2"/>
          <w:szCs w:val="32"/>
          <w:lang w:val="en-NZ"/>
        </w:rPr>
        <w:t xml:space="preserve">Your courage, your stories, your work will guide me, my colleagues, and the next generation of leaders. </w:t>
      </w:r>
    </w:p>
    <w:p w14:paraId="21E5EF27" w14:textId="77777777" w:rsidR="00983F2B" w:rsidRPr="00983F2B" w:rsidRDefault="00983F2B" w:rsidP="00983F2B">
      <w:pPr>
        <w:rPr>
          <w:rFonts w:eastAsia="Times New Roman" w:cs="Arial"/>
          <w:kern w:val="2"/>
          <w:sz w:val="26"/>
          <w:szCs w:val="26"/>
          <w:lang w:val="en-NZ"/>
        </w:rPr>
      </w:pPr>
    </w:p>
    <w:p w14:paraId="36ADE0D2" w14:textId="77777777" w:rsidR="00983F2B" w:rsidRPr="00983F2B" w:rsidRDefault="00983F2B" w:rsidP="00983F2B">
      <w:pPr>
        <w:rPr>
          <w:rFonts w:eastAsia="Times New Roman" w:cs="Arial"/>
          <w:kern w:val="2"/>
          <w:sz w:val="26"/>
          <w:szCs w:val="26"/>
          <w:lang w:val="en-NZ"/>
        </w:rPr>
      </w:pPr>
    </w:p>
    <w:p w14:paraId="29072994" w14:textId="0ABB0244" w:rsidR="00983F2B" w:rsidRPr="00983F2B" w:rsidRDefault="00983F2B" w:rsidP="00983F2B">
      <w:pPr>
        <w:rPr>
          <w:rFonts w:eastAsia="Times New Roman" w:cs="Arial"/>
          <w:kern w:val="2"/>
          <w:szCs w:val="32"/>
          <w:lang w:val="en-NZ"/>
        </w:rPr>
      </w:pPr>
      <w:r w:rsidRPr="00983F2B">
        <w:rPr>
          <w:rFonts w:eastAsia="Times New Roman" w:cs="Arial"/>
          <w:kern w:val="2"/>
          <w:szCs w:val="32"/>
          <w:lang w:val="en-NZ"/>
        </w:rPr>
        <w:t xml:space="preserve">This, this will be your </w:t>
      </w:r>
      <w:r w:rsidRPr="00983F2B">
        <w:rPr>
          <w:rFonts w:eastAsia="Times New Roman" w:cs="Arial"/>
          <w:b/>
          <w:bCs/>
          <w:kern w:val="2"/>
          <w:szCs w:val="32"/>
          <w:lang w:val="en-NZ"/>
        </w:rPr>
        <w:t>legacy</w:t>
      </w:r>
      <w:r w:rsidRPr="00983F2B">
        <w:rPr>
          <w:rFonts w:eastAsia="Times New Roman" w:cs="Arial"/>
          <w:kern w:val="2"/>
          <w:szCs w:val="32"/>
          <w:lang w:val="en-NZ"/>
        </w:rPr>
        <w:t>.</w:t>
      </w:r>
      <w:r w:rsidR="008E01C8">
        <w:rPr>
          <w:rFonts w:eastAsia="Times New Roman" w:cs="Arial"/>
          <w:kern w:val="2"/>
          <w:szCs w:val="32"/>
          <w:lang w:val="en-NZ"/>
        </w:rPr>
        <w:t>”</w:t>
      </w:r>
    </w:p>
    <w:p w14:paraId="0A4C6FF4" w14:textId="0D3D8C6A" w:rsidR="00ED6176" w:rsidRDefault="00983F2B" w:rsidP="00B7107B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1720192" behindDoc="0" locked="0" layoutInCell="1" allowOverlap="1" wp14:anchorId="39877353" wp14:editId="2B506160">
            <wp:simplePos x="0" y="0"/>
            <wp:positionH relativeFrom="margin">
              <wp:posOffset>-27940</wp:posOffset>
            </wp:positionH>
            <wp:positionV relativeFrom="paragraph">
              <wp:posOffset>-311265</wp:posOffset>
            </wp:positionV>
            <wp:extent cx="1828800" cy="1828800"/>
            <wp:effectExtent l="0" t="0" r="0" b="0"/>
            <wp:wrapNone/>
            <wp:docPr id="581072322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072322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90E">
        <w:rPr>
          <w:noProof/>
        </w:rPr>
        <mc:AlternateContent>
          <mc:Choice Requires="wps">
            <w:drawing>
              <wp:anchor distT="0" distB="0" distL="114300" distR="114300" simplePos="0" relativeHeight="251613696" behindDoc="1" locked="0" layoutInCell="1" allowOverlap="1" wp14:anchorId="58F7C85B" wp14:editId="200148BD">
                <wp:simplePos x="0" y="0"/>
                <wp:positionH relativeFrom="margin">
                  <wp:posOffset>2207260</wp:posOffset>
                </wp:positionH>
                <wp:positionV relativeFrom="paragraph">
                  <wp:posOffset>-23039</wp:posOffset>
                </wp:positionV>
                <wp:extent cx="3514725" cy="1375576"/>
                <wp:effectExtent l="0" t="0" r="9525" b="0"/>
                <wp:wrapNone/>
                <wp:docPr id="1947300991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1375576"/>
                        </a:xfrm>
                        <a:prstGeom prst="rect">
                          <a:avLst/>
                        </a:prstGeom>
                        <a:solidFill>
                          <a:srgbClr val="E1D9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B77BA2" id="Rectangle 3" o:spid="_x0000_s1026" style="position:absolute;margin-left:173.8pt;margin-top:-1.8pt;width:276.75pt;height:108.3pt;z-index:-25170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" fillcolor="#e1d9ef" stroked="f" strokeweight="1pt">
                <w10:wrap anchorx="margin"/>
              </v:rect>
            </w:pict>
          </mc:Fallback>
        </mc:AlternateContent>
      </w:r>
      <w:r w:rsidR="00CC6914">
        <w:rPr>
          <w:lang w:val="en-NZ"/>
        </w:rPr>
        <w:t xml:space="preserve">Here </w:t>
      </w:r>
      <w:r w:rsidR="00CC6914" w:rsidRPr="00CC6914">
        <w:rPr>
          <w:b/>
          <w:bCs/>
          <w:lang w:val="en-NZ"/>
        </w:rPr>
        <w:t>l</w:t>
      </w:r>
      <w:r w:rsidR="00ED6176" w:rsidRPr="00CC6914">
        <w:rPr>
          <w:b/>
          <w:bCs/>
          <w:lang w:val="en-NZ"/>
        </w:rPr>
        <w:t>egacy</w:t>
      </w:r>
      <w:r w:rsidR="00ED6176">
        <w:rPr>
          <w:lang w:val="en-NZ"/>
        </w:rPr>
        <w:t xml:space="preserve"> means</w:t>
      </w:r>
      <w:r w:rsidR="003919BE">
        <w:rPr>
          <w:lang w:val="en-NZ"/>
        </w:rPr>
        <w:t xml:space="preserve"> the</w:t>
      </w:r>
      <w:r w:rsidR="00ED6176">
        <w:rPr>
          <w:lang w:val="en-NZ"/>
        </w:rPr>
        <w:t xml:space="preserve"> </w:t>
      </w:r>
      <w:r w:rsidR="00CC6914">
        <w:rPr>
          <w:lang w:val="en-NZ"/>
        </w:rPr>
        <w:t xml:space="preserve">things </w:t>
      </w:r>
      <w:r w:rsidR="003919BE">
        <w:rPr>
          <w:lang w:val="en-NZ"/>
        </w:rPr>
        <w:t>someone does</w:t>
      </w:r>
      <w:r w:rsidR="00CC6914">
        <w:rPr>
          <w:lang w:val="en-NZ"/>
        </w:rPr>
        <w:t xml:space="preserve"> now will </w:t>
      </w:r>
      <w:r w:rsidR="003919BE">
        <w:rPr>
          <w:lang w:val="en-NZ"/>
        </w:rPr>
        <w:t xml:space="preserve">mean good changes for other people in </w:t>
      </w:r>
      <w:r w:rsidR="008E6BDD">
        <w:rPr>
          <w:lang w:val="en-NZ"/>
        </w:rPr>
        <w:t xml:space="preserve">the </w:t>
      </w:r>
      <w:r w:rsidR="003919BE">
        <w:rPr>
          <w:lang w:val="en-NZ"/>
        </w:rPr>
        <w:t>time to come</w:t>
      </w:r>
      <w:r w:rsidR="00CC6914">
        <w:rPr>
          <w:lang w:val="en-NZ"/>
        </w:rPr>
        <w:t xml:space="preserve">. </w:t>
      </w:r>
    </w:p>
    <w:p w14:paraId="2C39EE33" w14:textId="493A6652" w:rsidR="002F10ED" w:rsidRDefault="002F10ED" w:rsidP="00B7107B">
      <w:pPr>
        <w:rPr>
          <w:lang w:val="en-NZ"/>
        </w:rPr>
      </w:pPr>
    </w:p>
    <w:p w14:paraId="586A4228" w14:textId="67D46967" w:rsidR="003919BE" w:rsidRDefault="00983F2B" w:rsidP="00B7107B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36224" behindDoc="0" locked="0" layoutInCell="1" allowOverlap="1" wp14:anchorId="4B61086F" wp14:editId="2B4A1C09">
            <wp:simplePos x="0" y="0"/>
            <wp:positionH relativeFrom="margin">
              <wp:posOffset>152399</wp:posOffset>
            </wp:positionH>
            <wp:positionV relativeFrom="paragraph">
              <wp:posOffset>228599</wp:posOffset>
            </wp:positionV>
            <wp:extent cx="1440873" cy="1440873"/>
            <wp:effectExtent l="0" t="0" r="6985" b="6985"/>
            <wp:wrapNone/>
            <wp:docPr id="131221044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1044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73" cy="1440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47CE4" w14:textId="1954DDF9" w:rsidR="005B02EE" w:rsidRDefault="003919BE" w:rsidP="007D7A07">
      <w:pPr>
        <w:rPr>
          <w:lang w:val="en-NZ"/>
        </w:rPr>
      </w:pPr>
      <w:r>
        <w:rPr>
          <w:lang w:val="en-NZ"/>
        </w:rPr>
        <w:t xml:space="preserve">Paula </w:t>
      </w:r>
      <w:r w:rsidR="00E26F76">
        <w:rPr>
          <w:lang w:val="en-NZ"/>
        </w:rPr>
        <w:t>end</w:t>
      </w:r>
      <w:r w:rsidR="005B02EE">
        <w:rPr>
          <w:lang w:val="en-NZ"/>
        </w:rPr>
        <w:t>s</w:t>
      </w:r>
      <w:r w:rsidR="00E26F76">
        <w:rPr>
          <w:lang w:val="en-NZ"/>
        </w:rPr>
        <w:t xml:space="preserve"> her message by </w:t>
      </w:r>
      <w:r w:rsidR="009B0FFF">
        <w:rPr>
          <w:lang w:val="en-NZ"/>
        </w:rPr>
        <w:t xml:space="preserve">thanking everyone in te reo Māori. </w:t>
      </w:r>
    </w:p>
    <w:p w14:paraId="704AF528" w14:textId="55D1B9C8" w:rsidR="005B02EE" w:rsidRDefault="005B02EE" w:rsidP="007D7A07">
      <w:pPr>
        <w:rPr>
          <w:lang w:val="en-NZ"/>
        </w:rPr>
      </w:pPr>
    </w:p>
    <w:p w14:paraId="3C49DDCF" w14:textId="68FA7CEE" w:rsidR="005B02EE" w:rsidRDefault="005B02EE" w:rsidP="007D7A07">
      <w:pPr>
        <w:rPr>
          <w:lang w:val="en-NZ"/>
        </w:rPr>
      </w:pPr>
    </w:p>
    <w:p w14:paraId="0B4E715C" w14:textId="05C540E2" w:rsidR="005B02EE" w:rsidRDefault="00EF1315" w:rsidP="007D7A07">
      <w:pPr>
        <w:rPr>
          <w:lang w:val="en-NZ"/>
        </w:rPr>
      </w:pPr>
      <w:r>
        <w:rPr>
          <w:lang w:val="en-NZ"/>
        </w:rPr>
        <w:t>Paula</w:t>
      </w:r>
      <w:r w:rsidR="005B02EE">
        <w:rPr>
          <w:lang w:val="en-NZ"/>
        </w:rPr>
        <w:t xml:space="preserve"> says:</w:t>
      </w:r>
    </w:p>
    <w:p w14:paraId="1947C74B" w14:textId="60D77900" w:rsidR="005B02EE" w:rsidRDefault="00EF1315" w:rsidP="005B02EE">
      <w:pPr>
        <w:ind w:left="0"/>
        <w:rPr>
          <w:lang w:val="en-NZ"/>
        </w:rPr>
      </w:pPr>
      <w:r>
        <w:rPr>
          <w:noProof/>
        </w:rPr>
        <w:drawing>
          <wp:anchor distT="0" distB="0" distL="114300" distR="114300" simplePos="0" relativeHeight="251863552" behindDoc="0" locked="0" layoutInCell="1" allowOverlap="1" wp14:anchorId="2CC5FFA2" wp14:editId="2BE7DD31">
            <wp:simplePos x="0" y="0"/>
            <wp:positionH relativeFrom="margin">
              <wp:align>left</wp:align>
            </wp:positionH>
            <wp:positionV relativeFrom="paragraph">
              <wp:posOffset>22225</wp:posOffset>
            </wp:positionV>
            <wp:extent cx="1752600" cy="1565910"/>
            <wp:effectExtent l="0" t="0" r="0" b="0"/>
            <wp:wrapNone/>
            <wp:docPr id="647177110" name="Picture 647177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122983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2EE">
        <w:rPr>
          <w:noProof/>
        </w:rPr>
        <mc:AlternateContent>
          <mc:Choice Requires="wps">
            <w:drawing>
              <wp:anchor distT="0" distB="0" distL="114300" distR="114300" simplePos="0" relativeHeight="251620864" behindDoc="1" locked="0" layoutInCell="1" allowOverlap="1" wp14:anchorId="7F1531C0" wp14:editId="493B1AB0">
                <wp:simplePos x="0" y="0"/>
                <wp:positionH relativeFrom="margin">
                  <wp:align>right</wp:align>
                </wp:positionH>
                <wp:positionV relativeFrom="paragraph">
                  <wp:posOffset>319377</wp:posOffset>
                </wp:positionV>
                <wp:extent cx="3505200" cy="333955"/>
                <wp:effectExtent l="0" t="0" r="0" b="9525"/>
                <wp:wrapNone/>
                <wp:docPr id="1220733628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339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505FB9" id="Rectangle 14" o:spid="_x0000_s1026" alt="&quot;&quot;" style="position:absolute;margin-left:224.8pt;margin-top:25.15pt;width:276pt;height:26.3pt;z-index:-2516956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" fillcolor="#fff2cc [663]" stroked="f" strokeweight="1pt">
                <w10:wrap anchorx="margin"/>
              </v:rect>
            </w:pict>
          </mc:Fallback>
        </mc:AlternateContent>
      </w:r>
    </w:p>
    <w:p w14:paraId="13779FC0" w14:textId="576BE25A" w:rsidR="005B02EE" w:rsidRPr="005B02EE" w:rsidRDefault="00EF1315" w:rsidP="005B02EE">
      <w:r>
        <w:t xml:space="preserve"> </w:t>
      </w:r>
      <w:r w:rsidR="005B02EE">
        <w:t>“</w:t>
      </w:r>
      <w:r w:rsidR="005B02EE" w:rsidRPr="005B02EE">
        <w:t>Ngā mihi nui, ki a koutou katoa.</w:t>
      </w:r>
      <w:r w:rsidR="005B02EE">
        <w:t>”</w:t>
      </w:r>
    </w:p>
    <w:p w14:paraId="25E26DFB" w14:textId="791D5E3D" w:rsidR="006C5CD1" w:rsidRPr="007D7A07" w:rsidRDefault="00B83F13" w:rsidP="007D7A07">
      <w:pPr>
        <w:rPr>
          <w:lang w:val="en-NZ"/>
        </w:rPr>
      </w:pPr>
      <w:r>
        <w:br w:type="page"/>
      </w:r>
    </w:p>
    <w:p w14:paraId="278AE892" w14:textId="79EF425A" w:rsidR="00EC5F32" w:rsidRPr="00E43F08" w:rsidRDefault="007D7A07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3" w:name="_Hlk53559738"/>
      <w:r w:rsidRPr="008E06E3">
        <w:rPr>
          <w:noProof/>
          <w:lang w:val="en-NZ"/>
        </w:rPr>
        <w:lastRenderedPageBreak/>
        <w:drawing>
          <wp:anchor distT="0" distB="0" distL="114300" distR="114300" simplePos="0" relativeHeight="251615744" behindDoc="0" locked="0" layoutInCell="1" allowOverlap="1" wp14:anchorId="1CFB8115" wp14:editId="5B0C8620">
            <wp:simplePos x="0" y="0"/>
            <wp:positionH relativeFrom="margin">
              <wp:align>left</wp:align>
            </wp:positionH>
            <wp:positionV relativeFrom="paragraph">
              <wp:posOffset>182411</wp:posOffset>
            </wp:positionV>
            <wp:extent cx="1952625" cy="387350"/>
            <wp:effectExtent l="0" t="0" r="9525" b="0"/>
            <wp:wrapNone/>
            <wp:docPr id="1410481018" name="Picture 124" descr="Whaikaha – Ministry of Disabled People logo with vines overlapping; Like the rātā vines growing together and flourishing to stand strong in the warmth of the sun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481018" name="Picture 124" descr="Whaikaha – Ministry of Disabled People logo with vines overlapping; Like the rātā vines growing together and flourishing to stand strong in the warmth of the sun.  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588096" behindDoc="1" locked="0" layoutInCell="1" allowOverlap="1" wp14:anchorId="652EE1CE" wp14:editId="706C2C0E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722AE6" id="Rectangle: Rounded Corners 24" o:spid="_x0000_s1026" style="position:absolute;margin-left:-27.1pt;margin-top:-21.15pt;width:490.9pt;height:727.65pt;z-index:-25172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185499" w:rsidRPr="00FA0CB0">
        <w:t>Whaikaha – Ministry of Disabled People</w:t>
      </w:r>
      <w:r w:rsidR="008E6BDD">
        <w:t>.</w:t>
      </w:r>
    </w:p>
    <w:p w14:paraId="1708EE33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4CA6E71B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593216" behindDoc="0" locked="0" layoutInCell="1" allowOverlap="1" wp14:anchorId="69E17EDB" wp14:editId="7004E381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39FCC2B6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592192" behindDoc="0" locked="0" layoutInCell="1" allowOverlap="1" wp14:anchorId="61BF555C" wp14:editId="62C9BA81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69A08" w14:textId="1B6E3A85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4E0FFD8C" w14:textId="6EC7C33A" w:rsidR="00EC5F32" w:rsidRPr="00E43F08" w:rsidRDefault="001C6014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586048" behindDoc="1" locked="0" layoutInCell="1" allowOverlap="1" wp14:anchorId="58299F62" wp14:editId="28F75061">
            <wp:simplePos x="0" y="0"/>
            <wp:positionH relativeFrom="margin">
              <wp:posOffset>255905</wp:posOffset>
            </wp:positionH>
            <wp:positionV relativeFrom="paragraph">
              <wp:posOffset>65290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EB920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690F596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22A6A17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589120" behindDoc="0" locked="0" layoutInCell="1" allowOverlap="1" wp14:anchorId="21F4F527" wp14:editId="00E2F9A5">
            <wp:simplePos x="0" y="0"/>
            <wp:positionH relativeFrom="margin">
              <wp:posOffset>32385</wp:posOffset>
            </wp:positionH>
            <wp:positionV relativeFrom="paragraph">
              <wp:posOffset>239915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034ABBB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FACE152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590144" behindDoc="0" locked="0" layoutInCell="1" allowOverlap="1" wp14:anchorId="7F65DFDA" wp14:editId="1E8FD96E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264D166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66243C3" w14:textId="03B2145F" w:rsidR="00EC5F32" w:rsidRPr="00AF668B" w:rsidRDefault="001C6014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591168" behindDoc="0" locked="0" layoutInCell="1" allowOverlap="1" wp14:anchorId="5D13AF10" wp14:editId="0F950411">
            <wp:simplePos x="0" y="0"/>
            <wp:positionH relativeFrom="column">
              <wp:posOffset>1052944</wp:posOffset>
            </wp:positionH>
            <wp:positionV relativeFrom="paragraph">
              <wp:posOffset>15124</wp:posOffset>
            </wp:positionV>
            <wp:extent cx="858981" cy="858981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981" cy="85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32CE8CD2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38FD2D3B" w14:textId="378851AC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63BCFB36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587072" behindDoc="0" locked="0" layoutInCell="1" allowOverlap="1" wp14:anchorId="62748509" wp14:editId="32D354E2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3"/>
    </w:p>
    <w:sectPr w:rsidR="00E757C5" w:rsidRPr="0060011B" w:rsidSect="00831781">
      <w:footerReference w:type="even" r:id="rId116"/>
      <w:footerReference w:type="default" r:id="rId11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D2D7A"/>
        <w:left w:val="single" w:sz="24" w:space="24" w:color="4D2D7A"/>
        <w:bottom w:val="single" w:sz="24" w:space="24" w:color="4D2D7A"/>
        <w:right w:val="single" w:sz="24" w:space="24" w:color="4D2D7A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972FAA" w14:textId="77777777" w:rsidR="004607A6" w:rsidRDefault="004607A6">
      <w:pPr>
        <w:spacing w:line="240" w:lineRule="auto"/>
      </w:pPr>
      <w:r>
        <w:separator/>
      </w:r>
    </w:p>
  </w:endnote>
  <w:endnote w:type="continuationSeparator" w:id="0">
    <w:p w14:paraId="20B45724" w14:textId="77777777" w:rsidR="004607A6" w:rsidRDefault="004607A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75C374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7C2CCCE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667C5A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6177F53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B842F7" w14:textId="77777777" w:rsidR="004607A6" w:rsidRDefault="004607A6">
      <w:pPr>
        <w:spacing w:line="240" w:lineRule="auto"/>
      </w:pPr>
      <w:r>
        <w:separator/>
      </w:r>
    </w:p>
  </w:footnote>
  <w:footnote w:type="continuationSeparator" w:id="0">
    <w:p w14:paraId="7C076C2C" w14:textId="77777777" w:rsidR="004607A6" w:rsidRDefault="004607A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27866FB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3A1573C"/>
    <w:multiLevelType w:val="hybridMultilevel"/>
    <w:tmpl w:val="B8B6B59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696091"/>
    <w:multiLevelType w:val="hybridMultilevel"/>
    <w:tmpl w:val="AF70ED2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7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8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31734FC"/>
    <w:multiLevelType w:val="hybridMultilevel"/>
    <w:tmpl w:val="6B38B2B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29470E"/>
    <w:multiLevelType w:val="hybridMultilevel"/>
    <w:tmpl w:val="50486A9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6" w15:restartNumberingAfterBreak="0">
    <w:nsid w:val="61356A43"/>
    <w:multiLevelType w:val="hybridMultilevel"/>
    <w:tmpl w:val="9AA63A28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7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8"/>
  </w:num>
  <w:num w:numId="2" w16cid:durableId="1751925994">
    <w:abstractNumId w:val="4"/>
  </w:num>
  <w:num w:numId="3" w16cid:durableId="930426864">
    <w:abstractNumId w:val="13"/>
  </w:num>
  <w:num w:numId="4" w16cid:durableId="90706847">
    <w:abstractNumId w:val="17"/>
  </w:num>
  <w:num w:numId="5" w16cid:durableId="313334513">
    <w:abstractNumId w:val="10"/>
  </w:num>
  <w:num w:numId="6" w16cid:durableId="2033803924">
    <w:abstractNumId w:val="7"/>
  </w:num>
  <w:num w:numId="7" w16cid:durableId="808132422">
    <w:abstractNumId w:val="5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8"/>
  </w:num>
  <w:num w:numId="13" w16cid:durableId="1705254479">
    <w:abstractNumId w:val="4"/>
  </w:num>
  <w:num w:numId="14" w16cid:durableId="1227103816">
    <w:abstractNumId w:val="15"/>
  </w:num>
  <w:num w:numId="15" w16cid:durableId="591861741">
    <w:abstractNumId w:val="14"/>
  </w:num>
  <w:num w:numId="16" w16cid:durableId="592204948">
    <w:abstractNumId w:val="2"/>
  </w:num>
  <w:num w:numId="17" w16cid:durableId="418142507">
    <w:abstractNumId w:val="6"/>
  </w:num>
  <w:num w:numId="18" w16cid:durableId="1321303309">
    <w:abstractNumId w:val="9"/>
  </w:num>
  <w:num w:numId="19" w16cid:durableId="2001880144">
    <w:abstractNumId w:val="3"/>
  </w:num>
  <w:num w:numId="20" w16cid:durableId="42369086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F077DE"/>
    <w:rsid w:val="000013CC"/>
    <w:rsid w:val="00005DB6"/>
    <w:rsid w:val="000064D2"/>
    <w:rsid w:val="00012E88"/>
    <w:rsid w:val="000227B4"/>
    <w:rsid w:val="00022CE9"/>
    <w:rsid w:val="000250D5"/>
    <w:rsid w:val="0003092A"/>
    <w:rsid w:val="00032991"/>
    <w:rsid w:val="00034374"/>
    <w:rsid w:val="0004557B"/>
    <w:rsid w:val="0005077C"/>
    <w:rsid w:val="0007251A"/>
    <w:rsid w:val="00085E05"/>
    <w:rsid w:val="00087071"/>
    <w:rsid w:val="0009079F"/>
    <w:rsid w:val="00093AA9"/>
    <w:rsid w:val="000A3C46"/>
    <w:rsid w:val="000A4352"/>
    <w:rsid w:val="000B5B5A"/>
    <w:rsid w:val="000D234F"/>
    <w:rsid w:val="000D2B45"/>
    <w:rsid w:val="00122416"/>
    <w:rsid w:val="00124EA8"/>
    <w:rsid w:val="0013681A"/>
    <w:rsid w:val="00141391"/>
    <w:rsid w:val="001434F2"/>
    <w:rsid w:val="001714CC"/>
    <w:rsid w:val="00171997"/>
    <w:rsid w:val="001754F4"/>
    <w:rsid w:val="0017669C"/>
    <w:rsid w:val="00182965"/>
    <w:rsid w:val="00185499"/>
    <w:rsid w:val="001A292B"/>
    <w:rsid w:val="001A4C6D"/>
    <w:rsid w:val="001B0517"/>
    <w:rsid w:val="001B0777"/>
    <w:rsid w:val="001B4DD5"/>
    <w:rsid w:val="001C6014"/>
    <w:rsid w:val="001D1EB0"/>
    <w:rsid w:val="001D223E"/>
    <w:rsid w:val="001E0EE2"/>
    <w:rsid w:val="001E3429"/>
    <w:rsid w:val="001E68CD"/>
    <w:rsid w:val="00201791"/>
    <w:rsid w:val="002020E8"/>
    <w:rsid w:val="0020462F"/>
    <w:rsid w:val="00210088"/>
    <w:rsid w:val="00226F54"/>
    <w:rsid w:val="0023088F"/>
    <w:rsid w:val="00251B85"/>
    <w:rsid w:val="00257D60"/>
    <w:rsid w:val="00261BF8"/>
    <w:rsid w:val="002635B0"/>
    <w:rsid w:val="00264DAD"/>
    <w:rsid w:val="00266B9F"/>
    <w:rsid w:val="002679DF"/>
    <w:rsid w:val="002932B6"/>
    <w:rsid w:val="00297538"/>
    <w:rsid w:val="002B0A6E"/>
    <w:rsid w:val="002D2898"/>
    <w:rsid w:val="002D6F8B"/>
    <w:rsid w:val="002F10ED"/>
    <w:rsid w:val="00303B9A"/>
    <w:rsid w:val="00307242"/>
    <w:rsid w:val="00315307"/>
    <w:rsid w:val="00323EB3"/>
    <w:rsid w:val="00324AC8"/>
    <w:rsid w:val="003324A9"/>
    <w:rsid w:val="0035621B"/>
    <w:rsid w:val="00367F4F"/>
    <w:rsid w:val="00371C85"/>
    <w:rsid w:val="003831EB"/>
    <w:rsid w:val="00383644"/>
    <w:rsid w:val="003841BA"/>
    <w:rsid w:val="00384B3E"/>
    <w:rsid w:val="003919BE"/>
    <w:rsid w:val="00395EFD"/>
    <w:rsid w:val="003B2774"/>
    <w:rsid w:val="003D51ED"/>
    <w:rsid w:val="003E0BF8"/>
    <w:rsid w:val="003F07F7"/>
    <w:rsid w:val="003F0F8A"/>
    <w:rsid w:val="003F1D16"/>
    <w:rsid w:val="003F5628"/>
    <w:rsid w:val="00413C32"/>
    <w:rsid w:val="004535B5"/>
    <w:rsid w:val="004567B0"/>
    <w:rsid w:val="004607A6"/>
    <w:rsid w:val="00470394"/>
    <w:rsid w:val="00487B8C"/>
    <w:rsid w:val="00487BC4"/>
    <w:rsid w:val="004A02A9"/>
    <w:rsid w:val="004A1F9C"/>
    <w:rsid w:val="004C2729"/>
    <w:rsid w:val="004D5200"/>
    <w:rsid w:val="004E396D"/>
    <w:rsid w:val="004F56C0"/>
    <w:rsid w:val="00503AD5"/>
    <w:rsid w:val="00503D1A"/>
    <w:rsid w:val="00507FAF"/>
    <w:rsid w:val="005222CA"/>
    <w:rsid w:val="00522E5E"/>
    <w:rsid w:val="00524190"/>
    <w:rsid w:val="0053134B"/>
    <w:rsid w:val="0054000A"/>
    <w:rsid w:val="00543B45"/>
    <w:rsid w:val="0054560E"/>
    <w:rsid w:val="00560D2D"/>
    <w:rsid w:val="00570380"/>
    <w:rsid w:val="00580EA5"/>
    <w:rsid w:val="005841F8"/>
    <w:rsid w:val="005921AD"/>
    <w:rsid w:val="005971D0"/>
    <w:rsid w:val="005A22D7"/>
    <w:rsid w:val="005A4AE3"/>
    <w:rsid w:val="005B02EE"/>
    <w:rsid w:val="005C56E5"/>
    <w:rsid w:val="005C68D4"/>
    <w:rsid w:val="005D180A"/>
    <w:rsid w:val="005D2A94"/>
    <w:rsid w:val="005D2FBE"/>
    <w:rsid w:val="005D41A1"/>
    <w:rsid w:val="005D6E43"/>
    <w:rsid w:val="005F395B"/>
    <w:rsid w:val="0060011B"/>
    <w:rsid w:val="00603650"/>
    <w:rsid w:val="00621884"/>
    <w:rsid w:val="00633C1C"/>
    <w:rsid w:val="00636A0C"/>
    <w:rsid w:val="00641628"/>
    <w:rsid w:val="0064667B"/>
    <w:rsid w:val="00651D9B"/>
    <w:rsid w:val="00657CFE"/>
    <w:rsid w:val="006606B7"/>
    <w:rsid w:val="00683296"/>
    <w:rsid w:val="00684C8D"/>
    <w:rsid w:val="00685C13"/>
    <w:rsid w:val="006A618A"/>
    <w:rsid w:val="006B261C"/>
    <w:rsid w:val="006B2792"/>
    <w:rsid w:val="006B45FC"/>
    <w:rsid w:val="006C5C26"/>
    <w:rsid w:val="006C5CD1"/>
    <w:rsid w:val="006D12ED"/>
    <w:rsid w:val="006D4FE1"/>
    <w:rsid w:val="006E050D"/>
    <w:rsid w:val="006F6812"/>
    <w:rsid w:val="007017E7"/>
    <w:rsid w:val="00705CA3"/>
    <w:rsid w:val="00715F05"/>
    <w:rsid w:val="00722A42"/>
    <w:rsid w:val="0072321F"/>
    <w:rsid w:val="00724013"/>
    <w:rsid w:val="00730666"/>
    <w:rsid w:val="007315F8"/>
    <w:rsid w:val="00736E4E"/>
    <w:rsid w:val="00763BF3"/>
    <w:rsid w:val="00767148"/>
    <w:rsid w:val="00775759"/>
    <w:rsid w:val="007829EC"/>
    <w:rsid w:val="00791A76"/>
    <w:rsid w:val="007A4912"/>
    <w:rsid w:val="007B351E"/>
    <w:rsid w:val="007C7764"/>
    <w:rsid w:val="007D333D"/>
    <w:rsid w:val="007D7A07"/>
    <w:rsid w:val="007E7233"/>
    <w:rsid w:val="008023A3"/>
    <w:rsid w:val="0081188E"/>
    <w:rsid w:val="00831781"/>
    <w:rsid w:val="00833911"/>
    <w:rsid w:val="0083712D"/>
    <w:rsid w:val="00840E1C"/>
    <w:rsid w:val="0084372B"/>
    <w:rsid w:val="008442F6"/>
    <w:rsid w:val="00850755"/>
    <w:rsid w:val="00863D53"/>
    <w:rsid w:val="00871231"/>
    <w:rsid w:val="0087596E"/>
    <w:rsid w:val="00882925"/>
    <w:rsid w:val="008848CB"/>
    <w:rsid w:val="00887F23"/>
    <w:rsid w:val="00896BE3"/>
    <w:rsid w:val="008B55CB"/>
    <w:rsid w:val="008C1ABB"/>
    <w:rsid w:val="008C700C"/>
    <w:rsid w:val="008D0B0D"/>
    <w:rsid w:val="008D437D"/>
    <w:rsid w:val="008E01C8"/>
    <w:rsid w:val="008E06E3"/>
    <w:rsid w:val="008E5BEA"/>
    <w:rsid w:val="008E5F7D"/>
    <w:rsid w:val="008E6B3C"/>
    <w:rsid w:val="008E6BDD"/>
    <w:rsid w:val="00925412"/>
    <w:rsid w:val="00932E08"/>
    <w:rsid w:val="009411B0"/>
    <w:rsid w:val="0094516C"/>
    <w:rsid w:val="009527CF"/>
    <w:rsid w:val="0095363F"/>
    <w:rsid w:val="00956D29"/>
    <w:rsid w:val="0096695F"/>
    <w:rsid w:val="00974E0B"/>
    <w:rsid w:val="0098180B"/>
    <w:rsid w:val="00983F2B"/>
    <w:rsid w:val="009914CB"/>
    <w:rsid w:val="009A2693"/>
    <w:rsid w:val="009A34F0"/>
    <w:rsid w:val="009B0FFF"/>
    <w:rsid w:val="009C035A"/>
    <w:rsid w:val="009C5523"/>
    <w:rsid w:val="009E3555"/>
    <w:rsid w:val="00A0712F"/>
    <w:rsid w:val="00A1222E"/>
    <w:rsid w:val="00A12915"/>
    <w:rsid w:val="00A1608E"/>
    <w:rsid w:val="00A219E9"/>
    <w:rsid w:val="00A31D1B"/>
    <w:rsid w:val="00A42599"/>
    <w:rsid w:val="00A67570"/>
    <w:rsid w:val="00A76DC9"/>
    <w:rsid w:val="00AD2A42"/>
    <w:rsid w:val="00AF0319"/>
    <w:rsid w:val="00B04466"/>
    <w:rsid w:val="00B05283"/>
    <w:rsid w:val="00B12A7E"/>
    <w:rsid w:val="00B3402B"/>
    <w:rsid w:val="00B4050C"/>
    <w:rsid w:val="00B50B0B"/>
    <w:rsid w:val="00B7107B"/>
    <w:rsid w:val="00B81A2E"/>
    <w:rsid w:val="00B83F13"/>
    <w:rsid w:val="00B87167"/>
    <w:rsid w:val="00B966BD"/>
    <w:rsid w:val="00B9770C"/>
    <w:rsid w:val="00BB1FB7"/>
    <w:rsid w:val="00BB3F88"/>
    <w:rsid w:val="00BB42A5"/>
    <w:rsid w:val="00BC0E1C"/>
    <w:rsid w:val="00BC7E04"/>
    <w:rsid w:val="00BD34B6"/>
    <w:rsid w:val="00BE44E7"/>
    <w:rsid w:val="00BF5DDC"/>
    <w:rsid w:val="00C0245E"/>
    <w:rsid w:val="00C200AE"/>
    <w:rsid w:val="00C30676"/>
    <w:rsid w:val="00C30B9A"/>
    <w:rsid w:val="00C41F23"/>
    <w:rsid w:val="00C45C79"/>
    <w:rsid w:val="00C53761"/>
    <w:rsid w:val="00C5502C"/>
    <w:rsid w:val="00C734DE"/>
    <w:rsid w:val="00C80ECE"/>
    <w:rsid w:val="00C8641E"/>
    <w:rsid w:val="00C91161"/>
    <w:rsid w:val="00CA2886"/>
    <w:rsid w:val="00CC57C3"/>
    <w:rsid w:val="00CC6914"/>
    <w:rsid w:val="00CD452B"/>
    <w:rsid w:val="00CE6006"/>
    <w:rsid w:val="00D0509A"/>
    <w:rsid w:val="00D20ACF"/>
    <w:rsid w:val="00D32BB3"/>
    <w:rsid w:val="00D63EFE"/>
    <w:rsid w:val="00D652D9"/>
    <w:rsid w:val="00D65E44"/>
    <w:rsid w:val="00D67451"/>
    <w:rsid w:val="00D75A2C"/>
    <w:rsid w:val="00D81F8F"/>
    <w:rsid w:val="00D852B6"/>
    <w:rsid w:val="00D92950"/>
    <w:rsid w:val="00D96A9E"/>
    <w:rsid w:val="00DA0F61"/>
    <w:rsid w:val="00DB4B8B"/>
    <w:rsid w:val="00DC33EE"/>
    <w:rsid w:val="00DC5D2A"/>
    <w:rsid w:val="00DF2E18"/>
    <w:rsid w:val="00E0499E"/>
    <w:rsid w:val="00E04B5C"/>
    <w:rsid w:val="00E17BF8"/>
    <w:rsid w:val="00E25EA4"/>
    <w:rsid w:val="00E26011"/>
    <w:rsid w:val="00E26F76"/>
    <w:rsid w:val="00E301CA"/>
    <w:rsid w:val="00E53D79"/>
    <w:rsid w:val="00E5641E"/>
    <w:rsid w:val="00E56A37"/>
    <w:rsid w:val="00E62E48"/>
    <w:rsid w:val="00E70E61"/>
    <w:rsid w:val="00E7121A"/>
    <w:rsid w:val="00E757C5"/>
    <w:rsid w:val="00E90775"/>
    <w:rsid w:val="00EA567F"/>
    <w:rsid w:val="00EB4F58"/>
    <w:rsid w:val="00EC5F32"/>
    <w:rsid w:val="00EC66A0"/>
    <w:rsid w:val="00ED6176"/>
    <w:rsid w:val="00EE3519"/>
    <w:rsid w:val="00EF1315"/>
    <w:rsid w:val="00EF4A04"/>
    <w:rsid w:val="00F00BE6"/>
    <w:rsid w:val="00F077DE"/>
    <w:rsid w:val="00F20BCC"/>
    <w:rsid w:val="00F312FC"/>
    <w:rsid w:val="00F319D4"/>
    <w:rsid w:val="00F32DCE"/>
    <w:rsid w:val="00F32FE1"/>
    <w:rsid w:val="00F4190E"/>
    <w:rsid w:val="00F4646A"/>
    <w:rsid w:val="00F87859"/>
    <w:rsid w:val="00FA0CB0"/>
    <w:rsid w:val="00FB0405"/>
    <w:rsid w:val="00FC1BD7"/>
    <w:rsid w:val="00FE2873"/>
    <w:rsid w:val="00FF5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4E0351"/>
  <w15:chartTrackingRefBased/>
  <w15:docId w15:val="{4ABBA0A8-BC50-46B3-89D8-555298DF6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6A618A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831781"/>
    <w:pPr>
      <w:keepNext/>
      <w:keepLines/>
      <w:widowControl w:val="0"/>
      <w:pBdr>
        <w:top w:val="single" w:sz="18" w:space="10" w:color="4D2D7A"/>
        <w:left w:val="single" w:sz="18" w:space="4" w:color="4D2D7A"/>
        <w:bottom w:val="single" w:sz="18" w:space="0" w:color="4D2D7A"/>
        <w:right w:val="single" w:sz="18" w:space="4" w:color="4D2D7A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83178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83712D"/>
    <w:pPr>
      <w:spacing w:after="200"/>
      <w:ind w:left="0"/>
      <w:contextualSpacing/>
      <w:jc w:val="center"/>
    </w:pPr>
    <w:rPr>
      <w:rFonts w:eastAsiaTheme="majorEastAsia" w:cstheme="majorBidi"/>
      <w:b/>
      <w:bCs/>
      <w:color w:val="000000" w:themeColor="text1"/>
      <w:spacing w:val="-10"/>
      <w:kern w:val="28"/>
      <w:sz w:val="52"/>
      <w:szCs w:val="52"/>
      <w:lang w:val="en-NZ" w:eastAsia="en-GB"/>
    </w:rPr>
  </w:style>
  <w:style w:type="character" w:customStyle="1" w:styleId="TitleChar">
    <w:name w:val="Title Char"/>
    <w:basedOn w:val="DefaultParagraphFont"/>
    <w:link w:val="Title"/>
    <w:rsid w:val="0083712D"/>
    <w:rPr>
      <w:rFonts w:ascii="Arial" w:eastAsiaTheme="majorEastAsia" w:hAnsi="Arial" w:cstheme="majorBidi"/>
      <w:b/>
      <w:bCs/>
      <w:color w:val="000000" w:themeColor="text1"/>
      <w:spacing w:val="-10"/>
      <w:kern w:val="28"/>
      <w:sz w:val="52"/>
      <w:szCs w:val="52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093AA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91161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6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5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3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4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4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4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footer" Target="footer2.xml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6" Type="http://schemas.openxmlformats.org/officeDocument/2006/relationships/image" Target="media/image9.png"/><Relationship Id="rId107" Type="http://schemas.openxmlformats.org/officeDocument/2006/relationships/image" Target="media/image95.png"/><Relationship Id="rId11" Type="http://schemas.microsoft.com/office/2007/relationships/hdphoto" Target="media/hdphoto1.wdp"/><Relationship Id="rId32" Type="http://schemas.openxmlformats.org/officeDocument/2006/relationships/image" Target="media/image22.png"/><Relationship Id="rId37" Type="http://schemas.openxmlformats.org/officeDocument/2006/relationships/image" Target="media/image30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102" Type="http://schemas.openxmlformats.org/officeDocument/2006/relationships/image" Target="media/image90.png"/><Relationship Id="rId5" Type="http://schemas.openxmlformats.org/officeDocument/2006/relationships/footnotes" Target="footnote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43" Type="http://schemas.openxmlformats.org/officeDocument/2006/relationships/image" Target="media/image35.png"/><Relationship Id="rId48" Type="http://schemas.openxmlformats.org/officeDocument/2006/relationships/image" Target="media/image37.jpe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fontTable" Target="fontTable.xml"/><Relationship Id="rId80" Type="http://schemas.openxmlformats.org/officeDocument/2006/relationships/image" Target="media/image66.png"/><Relationship Id="rId85" Type="http://schemas.openxmlformats.org/officeDocument/2006/relationships/image" Target="media/image73.pn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54" Type="http://schemas.microsoft.com/office/2007/relationships/hdphoto" Target="media/hdphoto2.wdp"/><Relationship Id="rId70" Type="http://schemas.openxmlformats.org/officeDocument/2006/relationships/image" Target="media/image58.png"/><Relationship Id="rId75" Type="http://schemas.openxmlformats.org/officeDocument/2006/relationships/image" Target="media/image61.png"/><Relationship Id="rId91" Type="http://schemas.openxmlformats.org/officeDocument/2006/relationships/image" Target="media/image79.png"/><Relationship Id="rId96" Type="http://schemas.openxmlformats.org/officeDocument/2006/relationships/image" Target="media/image8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49" Type="http://schemas.openxmlformats.org/officeDocument/2006/relationships/image" Target="media/image38.jpeg"/><Relationship Id="rId114" Type="http://schemas.openxmlformats.org/officeDocument/2006/relationships/image" Target="media/image102.jpeg"/><Relationship Id="rId119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4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4.png"/><Relationship Id="rId78" Type="http://schemas.openxmlformats.org/officeDocument/2006/relationships/image" Target="media/image62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5.png"/><Relationship Id="rId101" Type="http://schemas.openxmlformats.org/officeDocument/2006/relationships/image" Target="media/image8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hyperlink" Target="mailto:contact@survivorexperiences.govt.nz" TargetMode="External"/><Relationship Id="rId109" Type="http://schemas.openxmlformats.org/officeDocument/2006/relationships/image" Target="media/image97.jpeg"/><Relationship Id="rId34" Type="http://schemas.openxmlformats.org/officeDocument/2006/relationships/image" Target="media/image25.png"/><Relationship Id="rId50" Type="http://schemas.openxmlformats.org/officeDocument/2006/relationships/image" Target="media/image39.png"/><Relationship Id="rId55" Type="http://schemas.openxmlformats.org/officeDocument/2006/relationships/image" Target="media/image42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2.png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6.svg"/><Relationship Id="rId56" Type="http://schemas.openxmlformats.org/officeDocument/2006/relationships/image" Target="media/image43.png"/><Relationship Id="rId77" Type="http://schemas.openxmlformats.org/officeDocument/2006/relationships/image" Target="media/image68.png"/><Relationship Id="rId100" Type="http://schemas.openxmlformats.org/officeDocument/2006/relationships/image" Target="media/image86.png"/><Relationship Id="rId105" Type="http://schemas.openxmlformats.org/officeDocument/2006/relationships/image" Target="media/image93.png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image" Target="media/image63.png"/><Relationship Id="rId93" Type="http://schemas.openxmlformats.org/officeDocument/2006/relationships/image" Target="media/image81.png"/><Relationship Id="rId98" Type="http://schemas.openxmlformats.org/officeDocument/2006/relationships/image" Target="media/image84.png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8.png"/><Relationship Id="rId67" Type="http://schemas.openxmlformats.org/officeDocument/2006/relationships/image" Target="media/image55.png"/><Relationship Id="rId11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45.png"/><Relationship Id="rId106" Type="http://schemas.openxmlformats.org/officeDocument/2006/relationships/image" Target="media/image9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abat\Dropbox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221</TotalTime>
  <Pages>24</Pages>
  <Words>1355</Words>
  <Characters>7728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23</cp:revision>
  <cp:lastPrinted>2024-11-08T14:06:00Z</cp:lastPrinted>
  <dcterms:created xsi:type="dcterms:W3CDTF">2024-11-07T06:47:00Z</dcterms:created>
  <dcterms:modified xsi:type="dcterms:W3CDTF">2024-11-10T19:59:00Z</dcterms:modified>
</cp:coreProperties>
</file>