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BD977" w14:textId="36339CB5" w:rsidR="00F87859" w:rsidRDefault="0056342E" w:rsidP="00F87859">
      <w:pPr>
        <w:rPr>
          <w:rFonts w:cs="Arial"/>
          <w:szCs w:val="32"/>
        </w:rPr>
      </w:pPr>
      <w:bookmarkStart w:id="0" w:name="_Hlk160447599"/>
      <w:bookmarkEnd w:id="0"/>
      <w:r>
        <w:rPr>
          <w:noProof/>
          <w:lang w:eastAsia="en-GB"/>
        </w:rPr>
        <w:drawing>
          <wp:anchor distT="0" distB="0" distL="114300" distR="114300" simplePos="0" relativeHeight="251567616" behindDoc="0" locked="0" layoutInCell="1" allowOverlap="1" wp14:anchorId="0B35EA6C" wp14:editId="64A2C5F0">
            <wp:simplePos x="0" y="0"/>
            <wp:positionH relativeFrom="margin">
              <wp:align>left</wp:align>
            </wp:positionH>
            <wp:positionV relativeFrom="paragraph">
              <wp:posOffset>57149</wp:posOffset>
            </wp:positionV>
            <wp:extent cx="3167350" cy="1247775"/>
            <wp:effectExtent l="0" t="0" r="0" b="0"/>
            <wp:wrapNone/>
            <wp:docPr id="41" name="Picture 41" descr="Logo for Whaikaha - Ministry of Disabled People. Purple writing on a white background. Includes QR code for New Zealand Sign Langu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Whaikaha - Ministry of Disabled People. Purple writing on a white background. Includes QR code for New Zealand Sign Languag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51232" behindDoc="0" locked="0" layoutInCell="1" allowOverlap="1" wp14:anchorId="3208DCD3" wp14:editId="35FF029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25F22" w14:textId="77777777" w:rsidR="00F87859" w:rsidRDefault="00F87859" w:rsidP="00F87859">
      <w:pPr>
        <w:rPr>
          <w:rFonts w:cs="Arial"/>
          <w:szCs w:val="32"/>
        </w:rPr>
      </w:pPr>
    </w:p>
    <w:p w14:paraId="247857F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7D39CE9" w14:textId="77777777" w:rsidR="00F87859" w:rsidRDefault="00F87859" w:rsidP="00F87859">
      <w:pPr>
        <w:rPr>
          <w:rFonts w:cs="Arial"/>
          <w:szCs w:val="32"/>
        </w:rPr>
      </w:pPr>
    </w:p>
    <w:p w14:paraId="4C376BFD" w14:textId="77777777" w:rsidR="00F87859" w:rsidRDefault="00F87859" w:rsidP="00F87859">
      <w:pPr>
        <w:rPr>
          <w:rFonts w:cs="Arial"/>
          <w:szCs w:val="32"/>
        </w:rPr>
      </w:pPr>
    </w:p>
    <w:p w14:paraId="05369E7B" w14:textId="77777777" w:rsidR="00F87859" w:rsidRPr="008B60D7" w:rsidRDefault="00F87859" w:rsidP="007E7233">
      <w:pPr>
        <w:ind w:left="0"/>
        <w:rPr>
          <w:rFonts w:cs="Arial"/>
          <w:b/>
          <w:sz w:val="34"/>
          <w:szCs w:val="34"/>
        </w:rPr>
      </w:pPr>
    </w:p>
    <w:p w14:paraId="5BAF233F" w14:textId="77777777" w:rsidR="00D12390" w:rsidRDefault="0056342E" w:rsidP="00F87859">
      <w:pPr>
        <w:pStyle w:val="Title"/>
      </w:pPr>
      <w:r>
        <w:t xml:space="preserve">National Pacific Disability </w:t>
      </w:r>
    </w:p>
    <w:p w14:paraId="1B6A98CC" w14:textId="73BE2B6D" w:rsidR="00887F23" w:rsidRDefault="0056342E" w:rsidP="00F87859">
      <w:pPr>
        <w:pStyle w:val="Title"/>
      </w:pPr>
      <w:r>
        <w:t>Action Plan Survey</w:t>
      </w:r>
    </w:p>
    <w:p w14:paraId="637481DB" w14:textId="6194F52C" w:rsidR="00887F23" w:rsidRDefault="008B60D7" w:rsidP="00F87859">
      <w:pPr>
        <w:pStyle w:val="Title"/>
      </w:pPr>
      <w:r>
        <w:rPr>
          <w:noProof/>
        </w:rPr>
        <w:drawing>
          <wp:anchor distT="0" distB="0" distL="114300" distR="114300" simplePos="0" relativeHeight="251557376" behindDoc="0" locked="0" layoutInCell="1" allowOverlap="1" wp14:anchorId="71EC6D65" wp14:editId="65EFEE94">
            <wp:simplePos x="0" y="0"/>
            <wp:positionH relativeFrom="margin">
              <wp:posOffset>755650</wp:posOffset>
            </wp:positionH>
            <wp:positionV relativeFrom="paragraph">
              <wp:posOffset>176919</wp:posOffset>
            </wp:positionV>
            <wp:extent cx="3992866" cy="4025377"/>
            <wp:effectExtent l="0" t="0" r="0" b="0"/>
            <wp:wrapNone/>
            <wp:docPr id="5" name="Picture 5" descr="Image of a Pacific Island family. There are grandparents, parents, and three children. The children are a teenager, young person, and a baby. They all wear clothes with colourful geometric or floral patter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of a Pacific Island family. There are grandparents, parents, and three children. The children are a teenager, young person, and a baby. They all wear clothes with colourful geometric or floral patterns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66" cy="4025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68DCC" w14:textId="77777777" w:rsidR="00887F23" w:rsidRDefault="00887F23" w:rsidP="00F87859">
      <w:pPr>
        <w:pStyle w:val="Title"/>
      </w:pPr>
    </w:p>
    <w:p w14:paraId="1B9A796B" w14:textId="77777777" w:rsidR="00887F23" w:rsidRDefault="00887F23" w:rsidP="00F87859">
      <w:pPr>
        <w:pStyle w:val="Title"/>
      </w:pPr>
    </w:p>
    <w:p w14:paraId="1030BB17" w14:textId="77777777" w:rsidR="00887F23" w:rsidRDefault="00887F23" w:rsidP="00F87859">
      <w:pPr>
        <w:pStyle w:val="Title"/>
      </w:pPr>
    </w:p>
    <w:p w14:paraId="50769A65" w14:textId="77777777" w:rsidR="008B60D7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</w:p>
    <w:p w14:paraId="38862431" w14:textId="5A74DE07" w:rsidR="00F87859" w:rsidRPr="00570380" w:rsidRDefault="00570380" w:rsidP="00BF5DDC">
      <w:pPr>
        <w:pStyle w:val="Datepublished"/>
      </w:pPr>
      <w:r>
        <w:br/>
      </w:r>
      <w:r w:rsidR="00887F23" w:rsidRPr="00570380">
        <w:t xml:space="preserve">Published: </w:t>
      </w:r>
      <w:r w:rsidR="0056342E">
        <w:t>March 2024</w:t>
      </w:r>
    </w:p>
    <w:p w14:paraId="431584A5" w14:textId="177EF3B0" w:rsidR="004F3BC8" w:rsidRPr="00570380" w:rsidRDefault="00F87859" w:rsidP="004F3BC8">
      <w:pPr>
        <w:pStyle w:val="Heading1"/>
        <w:rPr>
          <w:noProof/>
          <w:lang w:val="en-NZ" w:eastAsia="en-NZ"/>
        </w:rPr>
      </w:pPr>
      <w:r w:rsidRPr="00153863">
        <w:br w:type="page"/>
      </w:r>
      <w:bookmarkStart w:id="1" w:name="_Toc160704392"/>
      <w:bookmarkStart w:id="2" w:name="_Toc160704430"/>
      <w:r w:rsidR="004F3BC8">
        <w:rPr>
          <w:noProof/>
          <w:lang w:val="en-NZ" w:eastAsia="en-NZ"/>
        </w:rPr>
        <w:lastRenderedPageBreak/>
        <w:t>Before you start</w:t>
      </w:r>
      <w:bookmarkEnd w:id="1"/>
      <w:bookmarkEnd w:id="2"/>
    </w:p>
    <w:p w14:paraId="2B8E793F" w14:textId="77777777" w:rsidR="004F3BC8" w:rsidRDefault="004F3BC8" w:rsidP="004F3BC8"/>
    <w:p w14:paraId="13CE2E6C" w14:textId="77777777" w:rsidR="004F3BC8" w:rsidRDefault="004F3BC8" w:rsidP="004F3BC8">
      <w:r w:rsidRPr="00D13891">
        <w:rPr>
          <w:noProof/>
        </w:rPr>
        <w:drawing>
          <wp:anchor distT="0" distB="0" distL="114300" distR="114300" simplePos="0" relativeHeight="251746816" behindDoc="0" locked="0" layoutInCell="1" allowOverlap="1" wp14:anchorId="5570EB1B" wp14:editId="0892B3A9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254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7921D" w14:textId="77777777" w:rsidR="004F3BC8" w:rsidRDefault="004F3BC8" w:rsidP="004F3BC8">
      <w:r>
        <w:t>This is a long document.</w:t>
      </w:r>
    </w:p>
    <w:p w14:paraId="540D5B2B" w14:textId="77777777" w:rsidR="004F3BC8" w:rsidRDefault="004F3BC8" w:rsidP="004F3BC8"/>
    <w:p w14:paraId="1F6F6B65" w14:textId="77777777" w:rsidR="004F3BC8" w:rsidRDefault="004F3BC8" w:rsidP="004F3BC8"/>
    <w:p w14:paraId="1077D551" w14:textId="77777777" w:rsidR="004F3BC8" w:rsidRDefault="004F3BC8" w:rsidP="004F3BC8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45792" behindDoc="1" locked="0" layoutInCell="1" allowOverlap="1" wp14:anchorId="395D5243" wp14:editId="79B0A40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603F2CCF" w14:textId="77777777" w:rsidR="004F3BC8" w:rsidRDefault="004F3BC8" w:rsidP="004F3BC8"/>
    <w:p w14:paraId="72A6FDBA" w14:textId="77777777" w:rsidR="004F3BC8" w:rsidRDefault="004F3BC8" w:rsidP="004F3BC8"/>
    <w:p w14:paraId="0B60C46E" w14:textId="77777777" w:rsidR="004F3BC8" w:rsidRDefault="004F3BC8" w:rsidP="004F3BC8">
      <w:r>
        <w:rPr>
          <w:noProof/>
        </w:rPr>
        <w:drawing>
          <wp:anchor distT="0" distB="0" distL="114300" distR="114300" simplePos="0" relativeHeight="251743744" behindDoc="0" locked="0" layoutInCell="1" allowOverlap="1" wp14:anchorId="77287F94" wp14:editId="1980E810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1A5C6D2E" w14:textId="77777777" w:rsidR="004F3BC8" w:rsidRDefault="004F3BC8" w:rsidP="004F3BC8">
      <w:pPr>
        <w:pStyle w:val="Listtoplevel"/>
      </w:pPr>
      <w:r>
        <w:t>read it a few pages at a time</w:t>
      </w:r>
    </w:p>
    <w:p w14:paraId="66D5408C" w14:textId="77777777" w:rsidR="004F3BC8" w:rsidRDefault="004F3BC8" w:rsidP="004F3BC8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744768" behindDoc="0" locked="0" layoutInCell="1" allowOverlap="1" wp14:anchorId="617E9692" wp14:editId="015374B3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1E1A159A" w14:textId="77777777" w:rsidR="004F3BC8" w:rsidRDefault="004F3BC8" w:rsidP="004F3BC8">
      <w:pPr>
        <w:pStyle w:val="Listtoplevel"/>
      </w:pPr>
      <w:r>
        <w:t>have someone read it with you to support you to understand it.</w:t>
      </w:r>
    </w:p>
    <w:p w14:paraId="2D4EF123" w14:textId="77777777" w:rsidR="004F3BC8" w:rsidRDefault="004F3BC8" w:rsidP="006F0733">
      <w:pPr>
        <w:rPr>
          <w:rFonts w:eastAsia="Arial Unicode MS"/>
        </w:rPr>
      </w:pPr>
    </w:p>
    <w:p w14:paraId="09A7ABEC" w14:textId="77777777" w:rsidR="006F0733" w:rsidRDefault="006F0733" w:rsidP="006F0733">
      <w:pPr>
        <w:rPr>
          <w:rFonts w:eastAsia="Arial Unicode MS"/>
        </w:rPr>
      </w:pPr>
    </w:p>
    <w:p w14:paraId="12CCC415" w14:textId="77777777" w:rsidR="006F0733" w:rsidRDefault="006F0733" w:rsidP="006F0733">
      <w:pPr>
        <w:rPr>
          <w:rFonts w:eastAsia="Arial Unicode MS"/>
        </w:rPr>
      </w:pPr>
    </w:p>
    <w:p w14:paraId="77A4C968" w14:textId="77777777" w:rsidR="006F0733" w:rsidRDefault="006F0733" w:rsidP="006F0733">
      <w:pPr>
        <w:rPr>
          <w:rFonts w:eastAsia="Arial Unicode MS"/>
        </w:rPr>
      </w:pPr>
    </w:p>
    <w:p w14:paraId="4D68B49D" w14:textId="366C4933" w:rsidR="006F0733" w:rsidRDefault="006F0733" w:rsidP="006F0733">
      <w:pPr>
        <w:pStyle w:val="Heading1"/>
      </w:pPr>
      <w:bookmarkStart w:id="3" w:name="_Toc160704393"/>
      <w:bookmarkStart w:id="4" w:name="_Toc160704431"/>
      <w:r>
        <w:lastRenderedPageBreak/>
        <w:t>What is in this document?</w:t>
      </w:r>
      <w:bookmarkEnd w:id="3"/>
      <w:bookmarkEnd w:id="4"/>
    </w:p>
    <w:p w14:paraId="48D1F533" w14:textId="52993A12" w:rsidR="00A47C4F" w:rsidRDefault="00A47C4F" w:rsidP="00A47C4F"/>
    <w:p w14:paraId="01F11B27" w14:textId="5A080120" w:rsidR="00A47C4F" w:rsidRDefault="00A47C4F" w:rsidP="00A47C4F"/>
    <w:p w14:paraId="5E5F7940" w14:textId="0CAC569D" w:rsidR="00A47C4F" w:rsidRDefault="00A47C4F" w:rsidP="00A47C4F">
      <w:pPr>
        <w:jc w:val="right"/>
        <w:rPr>
          <w:b/>
          <w:bCs/>
        </w:rPr>
      </w:pPr>
      <w:r w:rsidRPr="00A47C4F">
        <w:rPr>
          <w:b/>
          <w:bCs/>
        </w:rPr>
        <w:t>Page number:</w:t>
      </w:r>
    </w:p>
    <w:p w14:paraId="231626B0" w14:textId="19E76309" w:rsidR="00A47C4F" w:rsidRDefault="00A47C4F" w:rsidP="00F616F9">
      <w:pPr>
        <w:pStyle w:val="contentspage"/>
      </w:pPr>
    </w:p>
    <w:p w14:paraId="6237D864" w14:textId="5CCF0624" w:rsidR="00F616F9" w:rsidRDefault="00742379" w:rsidP="00F616F9">
      <w:pPr>
        <w:pStyle w:val="contentspage"/>
      </w:pPr>
      <w:r>
        <w:rPr>
          <w:noProof/>
          <w:lang w:eastAsia="en-GB"/>
        </w:rPr>
        <w:drawing>
          <wp:anchor distT="0" distB="0" distL="114300" distR="114300" simplePos="0" relativeHeight="251747840" behindDoc="0" locked="0" layoutInCell="1" allowOverlap="1" wp14:anchorId="2B382F41" wp14:editId="7F032219">
            <wp:simplePos x="0" y="0"/>
            <wp:positionH relativeFrom="margin">
              <wp:align>left</wp:align>
            </wp:positionH>
            <wp:positionV relativeFrom="paragraph">
              <wp:posOffset>157204</wp:posOffset>
            </wp:positionV>
            <wp:extent cx="1600200" cy="1600200"/>
            <wp:effectExtent l="0" t="0" r="0" b="0"/>
            <wp:wrapNone/>
            <wp:docPr id="325021451" name="Picture 325021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9000" name="Picture 697390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9A63C" w14:textId="12999D38" w:rsidR="00F616F9" w:rsidRPr="002435DC" w:rsidRDefault="00000000" w:rsidP="00F616F9">
      <w:pPr>
        <w:pStyle w:val="contentspage"/>
        <w:rPr>
          <w:color w:val="000000" w:themeColor="text1"/>
        </w:rPr>
      </w:pPr>
      <w:hyperlink w:anchor="_What_is_this" w:history="1">
        <w:r w:rsidR="00F616F9" w:rsidRPr="002435DC">
          <w:rPr>
            <w:rStyle w:val="Hyperlink"/>
            <w:color w:val="000000" w:themeColor="text1"/>
            <w:u w:val="none"/>
          </w:rPr>
          <w:t>What is this document is about?</w:t>
        </w:r>
        <w:r w:rsidR="00F616F9" w:rsidRPr="002435DC">
          <w:rPr>
            <w:rStyle w:val="Hyperlink"/>
            <w:color w:val="000000" w:themeColor="text1"/>
            <w:u w:val="none"/>
          </w:rPr>
          <w:tab/>
          <w:t>4</w:t>
        </w:r>
      </w:hyperlink>
    </w:p>
    <w:p w14:paraId="187DBFB0" w14:textId="3E245011" w:rsidR="00F616F9" w:rsidRDefault="00F616F9" w:rsidP="00F616F9">
      <w:pPr>
        <w:pStyle w:val="contentspage"/>
      </w:pPr>
    </w:p>
    <w:p w14:paraId="5B006296" w14:textId="77777777" w:rsidR="00F616F9" w:rsidRDefault="00F616F9" w:rsidP="00F616F9">
      <w:pPr>
        <w:pStyle w:val="contentspage"/>
      </w:pPr>
    </w:p>
    <w:p w14:paraId="332B34C6" w14:textId="6E9A57E3" w:rsidR="00F616F9" w:rsidRPr="002435DC" w:rsidRDefault="00000000" w:rsidP="00F616F9">
      <w:pPr>
        <w:pStyle w:val="contentspage"/>
      </w:pPr>
      <w:hyperlink w:anchor="_What_is_the" w:history="1">
        <w:r w:rsidR="00F616F9" w:rsidRPr="002435DC">
          <w:rPr>
            <w:rStyle w:val="Hyperlink"/>
            <w:color w:val="000000" w:themeColor="text1"/>
            <w:u w:val="none"/>
          </w:rPr>
          <w:t>What is the Action Plan?</w:t>
        </w:r>
        <w:r w:rsidR="00F616F9" w:rsidRPr="002435DC">
          <w:rPr>
            <w:rStyle w:val="Hyperlink"/>
            <w:color w:val="000000" w:themeColor="text1"/>
            <w:u w:val="none"/>
          </w:rPr>
          <w:tab/>
          <w:t>6</w:t>
        </w:r>
      </w:hyperlink>
    </w:p>
    <w:p w14:paraId="11AEA64B" w14:textId="53115B75" w:rsidR="00F616F9" w:rsidRDefault="00266B0E" w:rsidP="00F616F9">
      <w:pPr>
        <w:pStyle w:val="contentspage"/>
      </w:pPr>
      <w:r>
        <w:rPr>
          <w:noProof/>
          <w:lang w:eastAsia="en-GB"/>
        </w:rPr>
        <w:drawing>
          <wp:anchor distT="0" distB="0" distL="114300" distR="114300" simplePos="0" relativeHeight="251748864" behindDoc="0" locked="0" layoutInCell="1" allowOverlap="1" wp14:anchorId="1A5AD76B" wp14:editId="364012C4">
            <wp:simplePos x="0" y="0"/>
            <wp:positionH relativeFrom="margin">
              <wp:align>left</wp:align>
            </wp:positionH>
            <wp:positionV relativeFrom="paragraph">
              <wp:posOffset>248506</wp:posOffset>
            </wp:positionV>
            <wp:extent cx="1161415" cy="1645920"/>
            <wp:effectExtent l="0" t="0" r="635" b="0"/>
            <wp:wrapNone/>
            <wp:docPr id="664013333" name="Picture 6640133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02438" name="Picture 19923024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E9AB6" w14:textId="6C2142EC" w:rsidR="00F616F9" w:rsidRDefault="00F616F9" w:rsidP="00F616F9">
      <w:pPr>
        <w:pStyle w:val="contentspage"/>
      </w:pPr>
    </w:p>
    <w:p w14:paraId="1B9455D7" w14:textId="2EAEE872" w:rsidR="00F616F9" w:rsidRPr="002435DC" w:rsidRDefault="00000000" w:rsidP="00F616F9">
      <w:pPr>
        <w:pStyle w:val="contentspage"/>
      </w:pPr>
      <w:hyperlink w:anchor="_Who_can_do" w:history="1">
        <w:r w:rsidR="00F616F9" w:rsidRPr="002435DC">
          <w:rPr>
            <w:rStyle w:val="Hyperlink"/>
            <w:color w:val="000000" w:themeColor="text1"/>
            <w:u w:val="none"/>
          </w:rPr>
          <w:t>Who can do this survey?</w:t>
        </w:r>
        <w:r w:rsidR="00F616F9" w:rsidRPr="002435DC">
          <w:rPr>
            <w:rStyle w:val="Hyperlink"/>
            <w:color w:val="000000" w:themeColor="text1"/>
            <w:u w:val="none"/>
          </w:rPr>
          <w:tab/>
          <w:t>8</w:t>
        </w:r>
      </w:hyperlink>
    </w:p>
    <w:p w14:paraId="1FEDED8C" w14:textId="391708BA" w:rsidR="00F616F9" w:rsidRDefault="00F616F9" w:rsidP="00F616F9">
      <w:pPr>
        <w:pStyle w:val="contentspage"/>
      </w:pPr>
    </w:p>
    <w:p w14:paraId="0536A5CB" w14:textId="098B73CC" w:rsidR="00F616F9" w:rsidRDefault="00F616F9" w:rsidP="00F616F9">
      <w:pPr>
        <w:pStyle w:val="contentspage"/>
      </w:pPr>
    </w:p>
    <w:p w14:paraId="24ADDEA4" w14:textId="723BA3FD" w:rsidR="00F616F9" w:rsidRPr="002435DC" w:rsidRDefault="00000000" w:rsidP="00F616F9">
      <w:pPr>
        <w:pStyle w:val="contentspage"/>
      </w:pPr>
      <w:hyperlink w:anchor="_Information_about_the" w:history="1">
        <w:r w:rsidR="00F616F9" w:rsidRPr="002435DC">
          <w:rPr>
            <w:rStyle w:val="Hyperlink"/>
            <w:color w:val="000000" w:themeColor="text1"/>
            <w:u w:val="none"/>
          </w:rPr>
          <w:t>Information about the survey</w:t>
        </w:r>
        <w:r w:rsidR="00F616F9" w:rsidRPr="002435DC">
          <w:rPr>
            <w:rStyle w:val="Hyperlink"/>
            <w:color w:val="000000" w:themeColor="text1"/>
            <w:u w:val="none"/>
          </w:rPr>
          <w:tab/>
          <w:t>11</w:t>
        </w:r>
      </w:hyperlink>
    </w:p>
    <w:p w14:paraId="6CBB993C" w14:textId="602460D6" w:rsidR="00F616F9" w:rsidRDefault="00266B0E" w:rsidP="00F616F9">
      <w:pPr>
        <w:pStyle w:val="contentspage"/>
      </w:pPr>
      <w:r>
        <w:rPr>
          <w:noProof/>
          <w:lang w:eastAsia="en-GB"/>
        </w:rPr>
        <w:drawing>
          <wp:anchor distT="0" distB="0" distL="114300" distR="114300" simplePos="0" relativeHeight="251749888" behindDoc="0" locked="0" layoutInCell="1" allowOverlap="1" wp14:anchorId="7C30F19E" wp14:editId="531CC271">
            <wp:simplePos x="0" y="0"/>
            <wp:positionH relativeFrom="margin">
              <wp:align>left</wp:align>
            </wp:positionH>
            <wp:positionV relativeFrom="paragraph">
              <wp:posOffset>33268</wp:posOffset>
            </wp:positionV>
            <wp:extent cx="1275360" cy="1275360"/>
            <wp:effectExtent l="0" t="0" r="1270" b="1270"/>
            <wp:wrapNone/>
            <wp:docPr id="1281793339" name="Picture 12817933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2269" name="Picture 1212022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60" cy="12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272CC" w14:textId="27562FB0" w:rsidR="00F616F9" w:rsidRDefault="00F616F9" w:rsidP="00F616F9">
      <w:pPr>
        <w:pStyle w:val="contentspage"/>
      </w:pPr>
    </w:p>
    <w:p w14:paraId="3D4302A2" w14:textId="7295363F" w:rsidR="00F616F9" w:rsidRPr="002435DC" w:rsidRDefault="00000000" w:rsidP="00F616F9">
      <w:pPr>
        <w:pStyle w:val="contentspage"/>
      </w:pPr>
      <w:hyperlink w:anchor="_Other_ways_to" w:history="1">
        <w:r w:rsidR="00F616F9" w:rsidRPr="002435DC">
          <w:rPr>
            <w:rStyle w:val="Hyperlink"/>
            <w:color w:val="000000" w:themeColor="text1"/>
            <w:u w:val="none"/>
          </w:rPr>
          <w:t>Other ways to take the survey</w:t>
        </w:r>
        <w:r w:rsidR="00F616F9" w:rsidRPr="002435DC">
          <w:rPr>
            <w:rStyle w:val="Hyperlink"/>
            <w:color w:val="000000" w:themeColor="text1"/>
            <w:u w:val="none"/>
          </w:rPr>
          <w:tab/>
          <w:t>1</w:t>
        </w:r>
      </w:hyperlink>
      <w:proofErr w:type="gramStart"/>
      <w:r w:rsidR="00FA779F">
        <w:rPr>
          <w:rStyle w:val="Hyperlink"/>
          <w:color w:val="000000" w:themeColor="text1"/>
          <w:u w:val="none"/>
        </w:rPr>
        <w:t>3</w:t>
      </w:r>
      <w:proofErr w:type="gramEnd"/>
    </w:p>
    <w:p w14:paraId="4BC1CDB0" w14:textId="24C8F334" w:rsidR="00F616F9" w:rsidRDefault="00F616F9" w:rsidP="00F616F9">
      <w:pPr>
        <w:pStyle w:val="contentspage"/>
      </w:pPr>
    </w:p>
    <w:p w14:paraId="4F2F3946" w14:textId="4A666A8A" w:rsidR="00F616F9" w:rsidRDefault="00266B0E" w:rsidP="00F616F9">
      <w:pPr>
        <w:pStyle w:val="contentspage"/>
      </w:pPr>
      <w:r>
        <w:rPr>
          <w:noProof/>
          <w:lang w:eastAsia="en-GB"/>
        </w:rPr>
        <w:drawing>
          <wp:anchor distT="0" distB="0" distL="114300" distR="114300" simplePos="0" relativeHeight="251750912" behindDoc="0" locked="0" layoutInCell="1" allowOverlap="1" wp14:anchorId="1A76BB00" wp14:editId="115C4FB5">
            <wp:simplePos x="0" y="0"/>
            <wp:positionH relativeFrom="margin">
              <wp:align>left</wp:align>
            </wp:positionH>
            <wp:positionV relativeFrom="paragraph">
              <wp:posOffset>196546</wp:posOffset>
            </wp:positionV>
            <wp:extent cx="1383527" cy="1383527"/>
            <wp:effectExtent l="0" t="0" r="0" b="0"/>
            <wp:wrapNone/>
            <wp:docPr id="1728506005" name="Picture 17285060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11925" name="Picture 9268119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27" cy="138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8DE83" w14:textId="2F78E8E5" w:rsidR="00F616F9" w:rsidRPr="002435DC" w:rsidRDefault="00000000" w:rsidP="00F616F9">
      <w:pPr>
        <w:pStyle w:val="contentspage"/>
      </w:pPr>
      <w:hyperlink w:anchor="_Consent_form" w:history="1">
        <w:r w:rsidR="00F616F9" w:rsidRPr="002435DC">
          <w:rPr>
            <w:rStyle w:val="Hyperlink"/>
            <w:color w:val="000000" w:themeColor="text1"/>
            <w:u w:val="none"/>
          </w:rPr>
          <w:t>Consent form</w:t>
        </w:r>
        <w:r w:rsidR="00F616F9" w:rsidRPr="002435DC">
          <w:rPr>
            <w:rStyle w:val="Hyperlink"/>
            <w:color w:val="000000" w:themeColor="text1"/>
            <w:u w:val="none"/>
          </w:rPr>
          <w:tab/>
          <w:t>1</w:t>
        </w:r>
      </w:hyperlink>
      <w:r w:rsidR="00FA779F">
        <w:rPr>
          <w:rStyle w:val="Hyperlink"/>
          <w:color w:val="000000" w:themeColor="text1"/>
          <w:u w:val="none"/>
        </w:rPr>
        <w:t>5</w:t>
      </w:r>
    </w:p>
    <w:p w14:paraId="38C36C57" w14:textId="77777777" w:rsidR="00F616F9" w:rsidRDefault="00F616F9" w:rsidP="00F616F9">
      <w:pPr>
        <w:pStyle w:val="contentspage"/>
      </w:pPr>
    </w:p>
    <w:p w14:paraId="7F4E1CD6" w14:textId="77777777" w:rsidR="00BE56C6" w:rsidRDefault="00BE56C6" w:rsidP="00F616F9">
      <w:pPr>
        <w:pStyle w:val="contentspage"/>
      </w:pPr>
    </w:p>
    <w:p w14:paraId="3B5B92EC" w14:textId="6CFFCE93" w:rsidR="00BA575B" w:rsidRPr="00BA575B" w:rsidRDefault="00BA575B" w:rsidP="00BA575B">
      <w:pPr>
        <w:jc w:val="right"/>
        <w:rPr>
          <w:b/>
          <w:bCs/>
        </w:rPr>
      </w:pPr>
      <w:r w:rsidRPr="00BA575B">
        <w:rPr>
          <w:b/>
          <w:bCs/>
        </w:rPr>
        <w:lastRenderedPageBreak/>
        <w:t>Page number:</w:t>
      </w:r>
    </w:p>
    <w:p w14:paraId="483B4DAB" w14:textId="2CA4D956" w:rsidR="00BA575B" w:rsidRDefault="00742379" w:rsidP="00F616F9">
      <w:pPr>
        <w:pStyle w:val="contentspage"/>
      </w:pPr>
      <w:r>
        <w:rPr>
          <w:noProof/>
          <w:lang w:eastAsia="en-GB"/>
        </w:rPr>
        <w:drawing>
          <wp:anchor distT="0" distB="0" distL="114300" distR="114300" simplePos="0" relativeHeight="251751936" behindDoc="0" locked="0" layoutInCell="1" allowOverlap="1" wp14:anchorId="148D5DFB" wp14:editId="1D6A8063">
            <wp:simplePos x="0" y="0"/>
            <wp:positionH relativeFrom="margin">
              <wp:align>left</wp:align>
            </wp:positionH>
            <wp:positionV relativeFrom="paragraph">
              <wp:posOffset>22612</wp:posOffset>
            </wp:positionV>
            <wp:extent cx="1296035" cy="1296035"/>
            <wp:effectExtent l="0" t="0" r="0" b="0"/>
            <wp:wrapNone/>
            <wp:docPr id="898762547" name="Picture 8987625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87350" name="Picture 1191987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A38BC" w14:textId="6DA475C6" w:rsidR="00BA575B" w:rsidRDefault="00BA575B" w:rsidP="00F616F9">
      <w:pPr>
        <w:pStyle w:val="contentspage"/>
      </w:pPr>
    </w:p>
    <w:p w14:paraId="0B0D2361" w14:textId="1D2D670E" w:rsidR="00F616F9" w:rsidRDefault="00000000" w:rsidP="00F616F9">
      <w:pPr>
        <w:pStyle w:val="contentspage"/>
        <w:rPr>
          <w:color w:val="000000" w:themeColor="text1"/>
        </w:rPr>
      </w:pPr>
      <w:hyperlink w:anchor="_Survey_questions" w:history="1">
        <w:r w:rsidR="00F616F9" w:rsidRPr="002435DC">
          <w:rPr>
            <w:rStyle w:val="Hyperlink"/>
            <w:color w:val="000000" w:themeColor="text1"/>
            <w:u w:val="none"/>
          </w:rPr>
          <w:t>Survey questions</w:t>
        </w:r>
        <w:r w:rsidR="00F616F9" w:rsidRPr="002435DC">
          <w:rPr>
            <w:rStyle w:val="Hyperlink"/>
            <w:color w:val="000000" w:themeColor="text1"/>
            <w:u w:val="none"/>
          </w:rPr>
          <w:tab/>
          <w:t>2</w:t>
        </w:r>
      </w:hyperlink>
      <w:r w:rsidR="00FA779F">
        <w:rPr>
          <w:rStyle w:val="Hyperlink"/>
          <w:color w:val="000000" w:themeColor="text1"/>
          <w:u w:val="none"/>
        </w:rPr>
        <w:t>0</w:t>
      </w:r>
    </w:p>
    <w:p w14:paraId="7E8BB9BE" w14:textId="77777777" w:rsidR="0004007D" w:rsidRDefault="0004007D" w:rsidP="00F616F9">
      <w:pPr>
        <w:pStyle w:val="contentspage"/>
        <w:rPr>
          <w:color w:val="000000" w:themeColor="text1"/>
        </w:rPr>
      </w:pPr>
    </w:p>
    <w:p w14:paraId="2815BEE5" w14:textId="3D22E19C" w:rsidR="0004007D" w:rsidRDefault="0004007D" w:rsidP="00F616F9">
      <w:pPr>
        <w:pStyle w:val="contentspage"/>
        <w:rPr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759104" behindDoc="0" locked="0" layoutInCell="1" allowOverlap="1" wp14:anchorId="13880734" wp14:editId="54D2B551">
            <wp:simplePos x="0" y="0"/>
            <wp:positionH relativeFrom="margin">
              <wp:align>left</wp:align>
            </wp:positionH>
            <wp:positionV relativeFrom="paragraph">
              <wp:posOffset>250797</wp:posOffset>
            </wp:positionV>
            <wp:extent cx="1296063" cy="1296063"/>
            <wp:effectExtent l="0" t="0" r="0" b="0"/>
            <wp:wrapNone/>
            <wp:docPr id="1983825537" name="Picture 19838255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25537" name="Picture 19838255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3" cy="129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086EB" w14:textId="369D6C33" w:rsidR="0004007D" w:rsidRPr="004A69AB" w:rsidRDefault="00000000" w:rsidP="00F616F9">
      <w:pPr>
        <w:pStyle w:val="contentspage"/>
      </w:pPr>
      <w:hyperlink w:anchor="_Where_to_find" w:history="1">
        <w:r w:rsidR="0004007D" w:rsidRPr="004A69AB">
          <w:rPr>
            <w:rStyle w:val="Hyperlink"/>
            <w:color w:val="000000" w:themeColor="text1"/>
            <w:u w:val="none"/>
          </w:rPr>
          <w:t>Where to find more information</w:t>
        </w:r>
        <w:r w:rsidR="0004007D" w:rsidRPr="004A69AB">
          <w:rPr>
            <w:rStyle w:val="Hyperlink"/>
            <w:color w:val="000000" w:themeColor="text1"/>
            <w:u w:val="none"/>
          </w:rPr>
          <w:tab/>
        </w:r>
      </w:hyperlink>
      <w:r w:rsidR="00A72439">
        <w:rPr>
          <w:rStyle w:val="Hyperlink"/>
          <w:color w:val="000000" w:themeColor="text1"/>
          <w:u w:val="none"/>
        </w:rPr>
        <w:t>5</w:t>
      </w:r>
      <w:r w:rsidR="0038299E">
        <w:rPr>
          <w:rStyle w:val="Hyperlink"/>
          <w:color w:val="000000" w:themeColor="text1"/>
          <w:u w:val="none"/>
        </w:rPr>
        <w:t>7</w:t>
      </w:r>
    </w:p>
    <w:p w14:paraId="5522C6B7" w14:textId="607636BB" w:rsidR="00A47C4F" w:rsidRPr="00A47C4F" w:rsidRDefault="00A47C4F" w:rsidP="00BE56C6">
      <w:pPr>
        <w:pStyle w:val="contentspage"/>
      </w:pPr>
    </w:p>
    <w:p w14:paraId="2F1623DF" w14:textId="56D76F20" w:rsidR="009D4EF3" w:rsidRDefault="009D4EF3"/>
    <w:p w14:paraId="534E620B" w14:textId="5AE9244F" w:rsidR="006F0733" w:rsidRDefault="006F0733" w:rsidP="006F0733">
      <w:pPr>
        <w:rPr>
          <w:rFonts w:eastAsia="Arial Unicode MS"/>
        </w:rPr>
      </w:pPr>
      <w:r>
        <w:rPr>
          <w:rFonts w:eastAsia="Arial Unicode MS"/>
        </w:rPr>
        <w:br w:type="page"/>
      </w:r>
    </w:p>
    <w:p w14:paraId="0D27468B" w14:textId="547620B5" w:rsidR="00570380" w:rsidRDefault="00916FE5" w:rsidP="00570380">
      <w:pPr>
        <w:pStyle w:val="Heading1"/>
        <w:rPr>
          <w:noProof/>
          <w:lang w:val="en-NZ" w:eastAsia="en-NZ"/>
        </w:rPr>
      </w:pPr>
      <w:bookmarkStart w:id="5" w:name="_What_is_this"/>
      <w:bookmarkStart w:id="6" w:name="_Toc160704394"/>
      <w:bookmarkStart w:id="7" w:name="_Toc160704432"/>
      <w:bookmarkEnd w:id="5"/>
      <w:r>
        <w:rPr>
          <w:noProof/>
          <w:lang w:val="en-NZ" w:eastAsia="en-NZ"/>
        </w:rPr>
        <w:lastRenderedPageBreak/>
        <w:t xml:space="preserve">What </w:t>
      </w:r>
      <w:r w:rsidR="006F0733">
        <w:rPr>
          <w:noProof/>
          <w:lang w:val="en-NZ" w:eastAsia="en-NZ"/>
        </w:rPr>
        <w:t xml:space="preserve">is </w:t>
      </w:r>
      <w:r>
        <w:rPr>
          <w:noProof/>
          <w:lang w:val="en-NZ" w:eastAsia="en-NZ"/>
        </w:rPr>
        <w:t>this document is about</w:t>
      </w:r>
      <w:r w:rsidR="006F0733">
        <w:rPr>
          <w:noProof/>
          <w:lang w:val="en-NZ" w:eastAsia="en-NZ"/>
        </w:rPr>
        <w:t>?</w:t>
      </w:r>
      <w:bookmarkEnd w:id="6"/>
      <w:bookmarkEnd w:id="7"/>
    </w:p>
    <w:p w14:paraId="726DEFEB" w14:textId="77777777" w:rsidR="00916FE5" w:rsidRDefault="00916FE5" w:rsidP="00916FE5">
      <w:pPr>
        <w:rPr>
          <w:lang w:val="en-NZ" w:eastAsia="en-NZ"/>
        </w:rPr>
      </w:pPr>
    </w:p>
    <w:p w14:paraId="3FD9C523" w14:textId="18F3DDA6" w:rsidR="00916FE5" w:rsidRDefault="000B5044" w:rsidP="00916FE5">
      <w:pPr>
        <w:rPr>
          <w:lang w:val="en-NZ"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579904" behindDoc="0" locked="0" layoutInCell="1" allowOverlap="1" wp14:anchorId="26EEE110" wp14:editId="26AF644E">
            <wp:simplePos x="0" y="0"/>
            <wp:positionH relativeFrom="margin">
              <wp:align>left</wp:align>
            </wp:positionH>
            <wp:positionV relativeFrom="paragraph">
              <wp:posOffset>148562</wp:posOffset>
            </wp:positionV>
            <wp:extent cx="1485900" cy="1485900"/>
            <wp:effectExtent l="0" t="0" r="0" b="0"/>
            <wp:wrapNone/>
            <wp:docPr id="333230922" name="Picture 333230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30922" name="Picture 333230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C815E" w14:textId="5E3E5947" w:rsidR="00916FE5" w:rsidRDefault="00916FE5" w:rsidP="00916FE5">
      <w:pPr>
        <w:rPr>
          <w:lang w:val="en-NZ" w:eastAsia="en-NZ"/>
        </w:rPr>
      </w:pPr>
      <w:r>
        <w:rPr>
          <w:lang w:val="en-NZ" w:eastAsia="en-NZ"/>
        </w:rPr>
        <w:t xml:space="preserve">This Easy Read document is the </w:t>
      </w:r>
      <w:r w:rsidRPr="00916FE5">
        <w:rPr>
          <w:b/>
          <w:bCs/>
          <w:lang w:val="en-NZ" w:eastAsia="en-NZ"/>
        </w:rPr>
        <w:t>National Pacific Disability Action Plan Survey</w:t>
      </w:r>
      <w:r>
        <w:rPr>
          <w:lang w:val="en-NZ" w:eastAsia="en-NZ"/>
        </w:rPr>
        <w:t xml:space="preserve">. </w:t>
      </w:r>
    </w:p>
    <w:p w14:paraId="12DF4148" w14:textId="77777777" w:rsidR="00D91F25" w:rsidRDefault="00D91F25" w:rsidP="00916FE5">
      <w:pPr>
        <w:rPr>
          <w:lang w:val="en-NZ" w:eastAsia="en-NZ"/>
        </w:rPr>
      </w:pPr>
    </w:p>
    <w:p w14:paraId="01A414B4" w14:textId="15D2ADE7" w:rsidR="00D91F25" w:rsidRDefault="00D91F25" w:rsidP="00D91F25">
      <w:pPr>
        <w:rPr>
          <w:lang w:val="en-NZ"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598EDADC" wp14:editId="40A09EE0">
                <wp:simplePos x="0" y="0"/>
                <wp:positionH relativeFrom="margin">
                  <wp:align>right</wp:align>
                </wp:positionH>
                <wp:positionV relativeFrom="paragraph">
                  <wp:posOffset>318135</wp:posOffset>
                </wp:positionV>
                <wp:extent cx="3543300" cy="743400"/>
                <wp:effectExtent l="0" t="0" r="0" b="0"/>
                <wp:wrapNone/>
                <wp:docPr id="19363614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743400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87041" id="Rectangle 1" o:spid="_x0000_s1026" style="position:absolute;margin-left:227.8pt;margin-top:25.05pt;width:279pt;height:58.55pt;z-index:-25175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" fillcolor="#e2d7f1" stroked="f" strokeweight="1pt">
                <w10:wrap anchorx="margin"/>
              </v:rect>
            </w:pict>
          </mc:Fallback>
        </mc:AlternateContent>
      </w:r>
    </w:p>
    <w:p w14:paraId="0EBAE5DB" w14:textId="7FA8CF9D" w:rsidR="00D91F25" w:rsidRDefault="00D91F25" w:rsidP="00D91F25">
      <w:pPr>
        <w:rPr>
          <w:lang w:val="en-NZ"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80608" behindDoc="0" locked="0" layoutInCell="1" allowOverlap="1" wp14:anchorId="097918EB" wp14:editId="4FD151D6">
            <wp:simplePos x="0" y="0"/>
            <wp:positionH relativeFrom="margin">
              <wp:align>left</wp:align>
            </wp:positionH>
            <wp:positionV relativeFrom="paragraph">
              <wp:posOffset>-228058</wp:posOffset>
            </wp:positionV>
            <wp:extent cx="1360449" cy="1360449"/>
            <wp:effectExtent l="0" t="0" r="0" b="0"/>
            <wp:wrapNone/>
            <wp:docPr id="987364017" name="Picture 9873640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64017" name="Picture 9873640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449" cy="136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NZ" w:eastAsia="en-NZ"/>
        </w:rPr>
        <w:t xml:space="preserve">A </w:t>
      </w:r>
      <w:r w:rsidRPr="00251A48">
        <w:rPr>
          <w:b/>
          <w:bCs/>
          <w:lang w:val="en-NZ" w:eastAsia="en-NZ"/>
        </w:rPr>
        <w:t>survey</w:t>
      </w:r>
      <w:r>
        <w:rPr>
          <w:lang w:val="en-NZ" w:eastAsia="en-NZ"/>
        </w:rPr>
        <w:t xml:space="preserve"> is a way to get information by asking people questions. </w:t>
      </w:r>
    </w:p>
    <w:p w14:paraId="3310B955" w14:textId="5CA089C8" w:rsidR="00D91F25" w:rsidRDefault="00D91F25" w:rsidP="00D91F25">
      <w:pPr>
        <w:rPr>
          <w:lang w:val="en-NZ" w:eastAsia="en-NZ"/>
        </w:rPr>
      </w:pPr>
    </w:p>
    <w:p w14:paraId="23A2CEC1" w14:textId="4BC8C8AA" w:rsidR="00D91F25" w:rsidRDefault="00D91F25" w:rsidP="00D91F25">
      <w:pPr>
        <w:rPr>
          <w:lang w:val="en-NZ" w:eastAsia="en-NZ"/>
        </w:rPr>
      </w:pPr>
    </w:p>
    <w:p w14:paraId="37E28E47" w14:textId="0E266B98" w:rsidR="00D91F25" w:rsidRDefault="00D91F25" w:rsidP="00D91F25">
      <w:r>
        <w:rPr>
          <w:noProof/>
          <w:lang w:eastAsia="en-GB"/>
        </w:rPr>
        <w:drawing>
          <wp:anchor distT="0" distB="0" distL="114300" distR="114300" simplePos="0" relativeHeight="251781632" behindDoc="0" locked="0" layoutInCell="1" allowOverlap="1" wp14:anchorId="57A44A6D" wp14:editId="2C3D6EC3">
            <wp:simplePos x="0" y="0"/>
            <wp:positionH relativeFrom="margin">
              <wp:align>left</wp:align>
            </wp:positionH>
            <wp:positionV relativeFrom="paragraph">
              <wp:posOffset>8227</wp:posOffset>
            </wp:positionV>
            <wp:extent cx="1653141" cy="1504950"/>
            <wp:effectExtent l="0" t="0" r="4445" b="0"/>
            <wp:wrapNone/>
            <wp:docPr id="1714219751" name="Picture 17142197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19751" name="Picture 17142197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14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survey will ask you questions about what it is like to be a Pacific disabled person. </w:t>
      </w:r>
    </w:p>
    <w:p w14:paraId="51E09810" w14:textId="2DDC8CB2" w:rsidR="00916FE5" w:rsidRDefault="00916FE5" w:rsidP="00916FE5">
      <w:pPr>
        <w:rPr>
          <w:lang w:val="en-NZ" w:eastAsia="en-NZ"/>
        </w:rPr>
      </w:pPr>
    </w:p>
    <w:p w14:paraId="104D8D7B" w14:textId="45B5620F" w:rsidR="00984BDB" w:rsidRDefault="00A96FE6" w:rsidP="00984BDB">
      <w:r>
        <w:rPr>
          <w:noProof/>
          <w:lang w:eastAsia="en-GB"/>
        </w:rPr>
        <w:drawing>
          <wp:anchor distT="0" distB="0" distL="114300" distR="114300" simplePos="0" relativeHeight="251580928" behindDoc="0" locked="0" layoutInCell="1" allowOverlap="1" wp14:anchorId="1FD35761" wp14:editId="31A7D87B">
            <wp:simplePos x="0" y="0"/>
            <wp:positionH relativeFrom="margin">
              <wp:align>left</wp:align>
            </wp:positionH>
            <wp:positionV relativeFrom="paragraph">
              <wp:posOffset>325290</wp:posOffset>
            </wp:positionV>
            <wp:extent cx="1516565" cy="1516565"/>
            <wp:effectExtent l="0" t="0" r="0" b="0"/>
            <wp:wrapNone/>
            <wp:docPr id="69739000" name="Picture 697390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9000" name="Picture 697390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5" cy="151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BDB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0CD2D45A" wp14:editId="2F26C78E">
                <wp:simplePos x="0" y="0"/>
                <wp:positionH relativeFrom="column">
                  <wp:posOffset>2171700</wp:posOffset>
                </wp:positionH>
                <wp:positionV relativeFrom="paragraph">
                  <wp:posOffset>269240</wp:posOffset>
                </wp:positionV>
                <wp:extent cx="3543300" cy="1114425"/>
                <wp:effectExtent l="0" t="0" r="0" b="9525"/>
                <wp:wrapNone/>
                <wp:docPr id="7097826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114425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C4BFF" id="Rectangle 1" o:spid="_x0000_s1026" style="position:absolute;margin-left:171pt;margin-top:21.2pt;width:279pt;height:87.75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" fillcolor="#e2d7f1" stroked="f" strokeweight="1pt"/>
            </w:pict>
          </mc:Fallback>
        </mc:AlternateContent>
      </w:r>
    </w:p>
    <w:p w14:paraId="0A396820" w14:textId="345DCDFD" w:rsidR="00984BDB" w:rsidRDefault="00984BDB" w:rsidP="00984BDB">
      <w:r>
        <w:t xml:space="preserve">In this document the </w:t>
      </w:r>
      <w:r w:rsidRPr="00984BDB">
        <w:rPr>
          <w:b/>
          <w:bCs/>
        </w:rPr>
        <w:t>National Pacific Disability Action Plan</w:t>
      </w:r>
      <w:r>
        <w:t xml:space="preserve"> will be called the </w:t>
      </w:r>
      <w:r w:rsidRPr="00984BDB">
        <w:rPr>
          <w:b/>
          <w:bCs/>
        </w:rPr>
        <w:t>Action Plan</w:t>
      </w:r>
      <w:r>
        <w:t xml:space="preserve">. </w:t>
      </w:r>
    </w:p>
    <w:p w14:paraId="09760940" w14:textId="2AC66BC6" w:rsidR="00984BDB" w:rsidRDefault="00984BDB" w:rsidP="00916FE5">
      <w:pPr>
        <w:rPr>
          <w:lang w:val="en-NZ" w:eastAsia="en-NZ"/>
        </w:rPr>
      </w:pPr>
    </w:p>
    <w:p w14:paraId="138FFB76" w14:textId="39723D95" w:rsidR="00284E39" w:rsidRDefault="00284E39" w:rsidP="00124EA8"/>
    <w:p w14:paraId="670777BF" w14:textId="6388A594" w:rsidR="00284E39" w:rsidRDefault="00D91F25" w:rsidP="00124EA8">
      <w:r>
        <w:rPr>
          <w:noProof/>
          <w:lang w:eastAsia="en-GB"/>
        </w:rPr>
        <w:drawing>
          <wp:anchor distT="0" distB="0" distL="114300" distR="114300" simplePos="0" relativeHeight="251530752" behindDoc="0" locked="0" layoutInCell="1" allowOverlap="1" wp14:anchorId="05F153F3" wp14:editId="12E826B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28800" cy="977900"/>
            <wp:effectExtent l="0" t="0" r="0" b="0"/>
            <wp:wrapNone/>
            <wp:docPr id="1956535900" name="Picture 1956535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35900" name="Picture 19565359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101345FC" wp14:editId="2AF0761D">
                <wp:simplePos x="0" y="0"/>
                <wp:positionH relativeFrom="margin">
                  <wp:align>right</wp:align>
                </wp:positionH>
                <wp:positionV relativeFrom="paragraph">
                  <wp:posOffset>-37589</wp:posOffset>
                </wp:positionV>
                <wp:extent cx="3543300" cy="847492"/>
                <wp:effectExtent l="0" t="0" r="0" b="0"/>
                <wp:wrapNone/>
                <wp:docPr id="17536800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47492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28A61" id="Rectangle 1" o:spid="_x0000_s1026" style="position:absolute;margin-left:227.8pt;margin-top:-2.95pt;width:279pt;height:66.75pt;z-index:-25176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" fillcolor="#e2d7f1" stroked="f" strokeweight="1pt">
                <w10:wrap anchorx="margin"/>
              </v:rect>
            </w:pict>
          </mc:Fallback>
        </mc:AlternateContent>
      </w:r>
      <w:r w:rsidR="00284E39">
        <w:t xml:space="preserve">You can find out more about the </w:t>
      </w:r>
      <w:r w:rsidR="00284E39" w:rsidRPr="006221CF">
        <w:rPr>
          <w:b/>
          <w:bCs/>
        </w:rPr>
        <w:t>Action Plan</w:t>
      </w:r>
      <w:r w:rsidR="00284E39">
        <w:t xml:space="preserve"> on </w:t>
      </w:r>
      <w:r w:rsidR="00284E39" w:rsidRPr="00374EFF">
        <w:rPr>
          <w:b/>
          <w:bCs/>
        </w:rPr>
        <w:t xml:space="preserve">pages </w:t>
      </w:r>
      <w:r w:rsidR="00B94036">
        <w:rPr>
          <w:b/>
          <w:bCs/>
        </w:rPr>
        <w:t>6</w:t>
      </w:r>
      <w:r w:rsidR="00284E39" w:rsidRPr="00374EFF">
        <w:rPr>
          <w:b/>
          <w:bCs/>
        </w:rPr>
        <w:t xml:space="preserve"> to </w:t>
      </w:r>
      <w:r w:rsidR="00B94036">
        <w:rPr>
          <w:b/>
          <w:bCs/>
        </w:rPr>
        <w:t>7</w:t>
      </w:r>
      <w:r w:rsidR="00284E39">
        <w:t>.</w:t>
      </w:r>
    </w:p>
    <w:p w14:paraId="70C5EBFB" w14:textId="3AF5B0FA" w:rsidR="00251A48" w:rsidRDefault="00D91F25" w:rsidP="00251A48">
      <w:r>
        <w:rPr>
          <w:noProof/>
          <w:lang w:eastAsia="en-GB"/>
        </w:rPr>
        <w:lastRenderedPageBreak/>
        <w:drawing>
          <wp:anchor distT="0" distB="0" distL="114300" distR="114300" simplePos="0" relativeHeight="251782656" behindDoc="0" locked="0" layoutInCell="1" allowOverlap="1" wp14:anchorId="7E934959" wp14:editId="4BCEF785">
            <wp:simplePos x="0" y="0"/>
            <wp:positionH relativeFrom="margin">
              <wp:align>left</wp:align>
            </wp:positionH>
            <wp:positionV relativeFrom="paragraph">
              <wp:posOffset>-126381</wp:posOffset>
            </wp:positionV>
            <wp:extent cx="1516565" cy="1516565"/>
            <wp:effectExtent l="0" t="0" r="0" b="0"/>
            <wp:wrapNone/>
            <wp:docPr id="674960904" name="Picture 6749609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9000" name="Picture 697390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5" cy="151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A48">
        <w:t xml:space="preserve">The Action Plan is being made by </w:t>
      </w:r>
      <w:r w:rsidR="00251A48" w:rsidRPr="00251A48">
        <w:rPr>
          <w:b/>
          <w:bCs/>
        </w:rPr>
        <w:t>Whaikaha – Ministry of Disabled People</w:t>
      </w:r>
      <w:r w:rsidR="00251A48">
        <w:t>.</w:t>
      </w:r>
    </w:p>
    <w:p w14:paraId="3C27A120" w14:textId="38714143" w:rsidR="00251A48" w:rsidRDefault="00251A48" w:rsidP="00251A48">
      <w:pPr>
        <w:rPr>
          <w:lang w:val="en-NZ" w:eastAsia="en-NZ"/>
        </w:rPr>
      </w:pPr>
    </w:p>
    <w:p w14:paraId="2D0B6EDA" w14:textId="3F278747" w:rsidR="00251A48" w:rsidRDefault="00251A48" w:rsidP="00251A48"/>
    <w:p w14:paraId="2AA85E7D" w14:textId="56655797" w:rsidR="00251A48" w:rsidRDefault="00251A48" w:rsidP="00251A48"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4096147" wp14:editId="6CFBBB8F">
                <wp:simplePos x="0" y="0"/>
                <wp:positionH relativeFrom="margin">
                  <wp:align>right</wp:align>
                </wp:positionH>
                <wp:positionV relativeFrom="paragraph">
                  <wp:posOffset>-70129</wp:posOffset>
                </wp:positionV>
                <wp:extent cx="3543300" cy="1143000"/>
                <wp:effectExtent l="0" t="0" r="0" b="0"/>
                <wp:wrapNone/>
                <wp:docPr id="10640803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C8CE6" id="Rectangle 1" o:spid="_x0000_s1026" style="position:absolute;margin-left:227.8pt;margin-top:-5.5pt;width:279pt;height:90pt;z-index:-251757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" fillcolor="#e2d7f1" stroked="f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61472" behindDoc="0" locked="0" layoutInCell="1" allowOverlap="1" wp14:anchorId="1DA0D876" wp14:editId="7E8CE1BA">
            <wp:simplePos x="0" y="0"/>
            <wp:positionH relativeFrom="margin">
              <wp:posOffset>11098</wp:posOffset>
            </wp:positionH>
            <wp:positionV relativeFrom="paragraph">
              <wp:posOffset>221974</wp:posOffset>
            </wp:positionV>
            <wp:extent cx="1924050" cy="380698"/>
            <wp:effectExtent l="0" t="0" r="0" b="635"/>
            <wp:wrapNone/>
            <wp:docPr id="888121208" name="Picture 888121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75985" name="Picture 8120759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8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this document </w:t>
      </w:r>
      <w:r w:rsidRPr="00D63B34">
        <w:rPr>
          <w:b/>
          <w:bCs/>
        </w:rPr>
        <w:t>Whaikaha – Ministry of Disabled People</w:t>
      </w:r>
      <w:r>
        <w:rPr>
          <w:b/>
          <w:bCs/>
        </w:rPr>
        <w:t xml:space="preserve"> </w:t>
      </w:r>
      <w:r>
        <w:t xml:space="preserve">will be called </w:t>
      </w:r>
      <w:r w:rsidRPr="00D01CA0">
        <w:rPr>
          <w:b/>
          <w:bCs/>
        </w:rPr>
        <w:t>Whaikaha</w:t>
      </w:r>
      <w:r>
        <w:t>.</w:t>
      </w:r>
    </w:p>
    <w:p w14:paraId="183DAB38" w14:textId="05DD0BDA" w:rsidR="00251A48" w:rsidRDefault="00251A48" w:rsidP="00251A48"/>
    <w:p w14:paraId="10DE339A" w14:textId="4A1FC328" w:rsidR="00251A48" w:rsidRDefault="00251A48" w:rsidP="00251A48"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6D73D52F" wp14:editId="10574208">
                <wp:simplePos x="0" y="0"/>
                <wp:positionH relativeFrom="margin">
                  <wp:align>right</wp:align>
                </wp:positionH>
                <wp:positionV relativeFrom="paragraph">
                  <wp:posOffset>287097</wp:posOffset>
                </wp:positionV>
                <wp:extent cx="3543300" cy="857250"/>
                <wp:effectExtent l="0" t="0" r="0" b="0"/>
                <wp:wrapNone/>
                <wp:docPr id="15668656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66460" id="Rectangle 1" o:spid="_x0000_s1026" style="position:absolute;margin-left:227.8pt;margin-top:22.6pt;width:279pt;height:67.5pt;z-index:-25175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" fillcolor="#fff2cc [663]" stroked="f" strokeweight="1pt">
                <w10:wrap anchorx="margin"/>
              </v:rect>
            </w:pict>
          </mc:Fallback>
        </mc:AlternateContent>
      </w:r>
    </w:p>
    <w:p w14:paraId="376E4D86" w14:textId="5AD4142C" w:rsidR="00251A48" w:rsidRPr="00D63B34" w:rsidRDefault="00251A48" w:rsidP="00251A48">
      <w:r>
        <w:rPr>
          <w:noProof/>
          <w:lang w:eastAsia="en-GB"/>
        </w:rPr>
        <w:drawing>
          <wp:anchor distT="0" distB="0" distL="114300" distR="114300" simplePos="0" relativeHeight="251562496" behindDoc="0" locked="0" layoutInCell="1" allowOverlap="1" wp14:anchorId="04AEBC1E" wp14:editId="7DBC9EF1">
            <wp:simplePos x="0" y="0"/>
            <wp:positionH relativeFrom="margin">
              <wp:align>left</wp:align>
            </wp:positionH>
            <wp:positionV relativeFrom="paragraph">
              <wp:posOffset>146793</wp:posOffset>
            </wp:positionV>
            <wp:extent cx="1823057" cy="360731"/>
            <wp:effectExtent l="0" t="0" r="6350" b="1270"/>
            <wp:wrapNone/>
            <wp:docPr id="1431723848" name="Picture 1431723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75985" name="Picture 8120759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57" cy="360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this document </w:t>
      </w:r>
      <w:r w:rsidRPr="00471D49">
        <w:rPr>
          <w:b/>
          <w:bCs/>
        </w:rPr>
        <w:t>we</w:t>
      </w:r>
      <w:r>
        <w:rPr>
          <w:b/>
          <w:bCs/>
        </w:rPr>
        <w:t xml:space="preserve"> / our</w:t>
      </w:r>
      <w:r>
        <w:t xml:space="preserve"> refers to Whaikaha.</w:t>
      </w:r>
      <w:r w:rsidRPr="00984BDB">
        <w:rPr>
          <w:noProof/>
        </w:rPr>
        <w:t xml:space="preserve"> </w:t>
      </w:r>
    </w:p>
    <w:p w14:paraId="2981B21B" w14:textId="676B968F" w:rsidR="00251A48" w:rsidRDefault="00251A48" w:rsidP="00251A48">
      <w:pPr>
        <w:rPr>
          <w:lang w:val="en-NZ" w:eastAsia="en-NZ"/>
        </w:rPr>
      </w:pPr>
    </w:p>
    <w:p w14:paraId="044FA7CA" w14:textId="6EF7408C" w:rsidR="00251A48" w:rsidRDefault="00251A48" w:rsidP="00D91F25">
      <w:r>
        <w:t xml:space="preserve"> </w:t>
      </w:r>
    </w:p>
    <w:p w14:paraId="654CB033" w14:textId="77777777" w:rsidR="00251A48" w:rsidRDefault="00251A48" w:rsidP="00124EA8"/>
    <w:p w14:paraId="3608E8E6" w14:textId="77777777" w:rsidR="00D63B34" w:rsidRDefault="00D63B34" w:rsidP="00124EA8"/>
    <w:p w14:paraId="7AF8D1DD" w14:textId="5926C501" w:rsidR="00984BDB" w:rsidRDefault="00984BDB" w:rsidP="00984BDB">
      <w:r>
        <w:t xml:space="preserve"> </w:t>
      </w:r>
    </w:p>
    <w:p w14:paraId="2CC117E1" w14:textId="77777777" w:rsidR="00471D49" w:rsidRDefault="00471D49" w:rsidP="00124EA8"/>
    <w:p w14:paraId="6AE48926" w14:textId="77777777" w:rsidR="00F46388" w:rsidRDefault="00F46388" w:rsidP="00124EA8"/>
    <w:p w14:paraId="3C36FDD8" w14:textId="77777777" w:rsidR="00471D49" w:rsidRDefault="00471D49">
      <w:pPr>
        <w:spacing w:line="240" w:lineRule="auto"/>
        <w:ind w:left="0"/>
      </w:pPr>
      <w:r>
        <w:br w:type="page"/>
      </w:r>
    </w:p>
    <w:p w14:paraId="535C19BF" w14:textId="346515A6" w:rsidR="00F46388" w:rsidRDefault="00471D49" w:rsidP="00471D49">
      <w:pPr>
        <w:pStyle w:val="Heading1"/>
      </w:pPr>
      <w:bookmarkStart w:id="8" w:name="_What_is_the"/>
      <w:bookmarkStart w:id="9" w:name="_Toc160704395"/>
      <w:bookmarkStart w:id="10" w:name="_Toc160704433"/>
      <w:bookmarkEnd w:id="8"/>
      <w:r>
        <w:lastRenderedPageBreak/>
        <w:t xml:space="preserve">What is the </w:t>
      </w:r>
      <w:r w:rsidR="00984BDB">
        <w:t>Action Plan?</w:t>
      </w:r>
      <w:bookmarkEnd w:id="9"/>
      <w:bookmarkEnd w:id="10"/>
    </w:p>
    <w:p w14:paraId="4E65DB23" w14:textId="77777777" w:rsidR="00471D49" w:rsidRDefault="00471D49" w:rsidP="00471D49">
      <w:pPr>
        <w:pStyle w:val="BodyText"/>
      </w:pPr>
    </w:p>
    <w:p w14:paraId="49062090" w14:textId="5CC6987E" w:rsidR="00471D49" w:rsidRDefault="00A96FE6" w:rsidP="00471D4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581952" behindDoc="0" locked="0" layoutInCell="1" allowOverlap="1" wp14:anchorId="59B9F3B5" wp14:editId="0F28BFDA">
            <wp:simplePos x="0" y="0"/>
            <wp:positionH relativeFrom="margin">
              <wp:align>left</wp:align>
            </wp:positionH>
            <wp:positionV relativeFrom="paragraph">
              <wp:posOffset>222222</wp:posOffset>
            </wp:positionV>
            <wp:extent cx="1257300" cy="1780928"/>
            <wp:effectExtent l="0" t="0" r="0" b="0"/>
            <wp:wrapNone/>
            <wp:docPr id="1895482869" name="Picture 18954828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82869" name="Picture 18954828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8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36D79" w14:textId="691B70E3" w:rsidR="00471D49" w:rsidRDefault="00471D49" w:rsidP="00471D49">
      <w:r>
        <w:t xml:space="preserve">The National Pacific Disability Action Plan will guide changes being made to the disability support system for Pacific people.  </w:t>
      </w:r>
    </w:p>
    <w:p w14:paraId="52FC996B" w14:textId="77777777" w:rsidR="00C832FF" w:rsidRDefault="00C832FF" w:rsidP="00471D49"/>
    <w:p w14:paraId="0DE80B59" w14:textId="77777777" w:rsidR="00C832FF" w:rsidRDefault="00C832FF" w:rsidP="00471D49"/>
    <w:p w14:paraId="42915000" w14:textId="20681C6C" w:rsidR="00C832FF" w:rsidRDefault="00A96FE6" w:rsidP="00471D49">
      <w:r>
        <w:rPr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54C4E8B6" wp14:editId="2954C784">
            <wp:simplePos x="0" y="0"/>
            <wp:positionH relativeFrom="margin">
              <wp:align>left</wp:align>
            </wp:positionH>
            <wp:positionV relativeFrom="paragraph">
              <wp:posOffset>11071</wp:posOffset>
            </wp:positionV>
            <wp:extent cx="1371600" cy="1778006"/>
            <wp:effectExtent l="0" t="0" r="0" b="0"/>
            <wp:wrapNone/>
            <wp:docPr id="780636314" name="Picture 780636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36314" name="Picture 780636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7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0D">
        <w:t xml:space="preserve">We will </w:t>
      </w:r>
      <w:r w:rsidR="00251A48">
        <w:t xml:space="preserve">learn what people think </w:t>
      </w:r>
      <w:r w:rsidR="00F51E0D">
        <w:t>from:</w:t>
      </w:r>
    </w:p>
    <w:p w14:paraId="5A7B1E50" w14:textId="1215EAC3" w:rsidR="00F51E0D" w:rsidRPr="00F51E0D" w:rsidRDefault="00F51E0D" w:rsidP="00F51E0D">
      <w:pPr>
        <w:pStyle w:val="ListParagraph"/>
        <w:rPr>
          <w:b/>
          <w:bCs/>
        </w:rPr>
      </w:pPr>
      <w:proofErr w:type="spellStart"/>
      <w:r w:rsidRPr="00F51E0D">
        <w:rPr>
          <w:b/>
          <w:bCs/>
        </w:rPr>
        <w:t>talanoa</w:t>
      </w:r>
      <w:proofErr w:type="spellEnd"/>
    </w:p>
    <w:p w14:paraId="52A3B5E8" w14:textId="7F8BB105" w:rsidR="00F51E0D" w:rsidRDefault="00F51E0D" w:rsidP="00F51E0D">
      <w:pPr>
        <w:pStyle w:val="ListParagraph"/>
      </w:pPr>
      <w:r>
        <w:t>this survey.</w:t>
      </w:r>
    </w:p>
    <w:p w14:paraId="4E2F52D7" w14:textId="77777777" w:rsidR="00F51E0D" w:rsidRDefault="00F51E0D" w:rsidP="00F51E0D"/>
    <w:p w14:paraId="6D27B33B" w14:textId="61C9D994" w:rsidR="00F51E0D" w:rsidRDefault="00F51E0D" w:rsidP="00F51E0D"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5529418B" wp14:editId="7DC26BD2">
                <wp:simplePos x="0" y="0"/>
                <wp:positionH relativeFrom="column">
                  <wp:posOffset>2171700</wp:posOffset>
                </wp:positionH>
                <wp:positionV relativeFrom="paragraph">
                  <wp:posOffset>284481</wp:posOffset>
                </wp:positionV>
                <wp:extent cx="3543300" cy="1905000"/>
                <wp:effectExtent l="0" t="0" r="0" b="0"/>
                <wp:wrapNone/>
                <wp:docPr id="14342043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905000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96129" id="Rectangle 1" o:spid="_x0000_s1026" style="position:absolute;margin-left:171pt;margin-top:22.4pt;width:279pt;height:150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" fillcolor="#e2d7f1" stroked="f" strokeweight="1pt"/>
            </w:pict>
          </mc:Fallback>
        </mc:AlternateContent>
      </w:r>
    </w:p>
    <w:p w14:paraId="719F19EE" w14:textId="17ACED17" w:rsidR="00F51E0D" w:rsidRDefault="00797524" w:rsidP="00F51E0D">
      <w:r>
        <w:rPr>
          <w:noProof/>
          <w:lang w:eastAsia="en-GB"/>
        </w:rPr>
        <w:drawing>
          <wp:anchor distT="0" distB="0" distL="114300" distR="114300" simplePos="0" relativeHeight="251584000" behindDoc="0" locked="0" layoutInCell="1" allowOverlap="1" wp14:anchorId="20062FA2" wp14:editId="3476EB12">
            <wp:simplePos x="0" y="0"/>
            <wp:positionH relativeFrom="margin">
              <wp:posOffset>-635</wp:posOffset>
            </wp:positionH>
            <wp:positionV relativeFrom="paragraph">
              <wp:posOffset>248437</wp:posOffset>
            </wp:positionV>
            <wp:extent cx="1832218" cy="1143000"/>
            <wp:effectExtent l="0" t="0" r="0" b="0"/>
            <wp:wrapNone/>
            <wp:docPr id="358746310" name="Picture 358746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46310" name="Picture 358746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21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0D">
        <w:t xml:space="preserve">Here </w:t>
      </w:r>
      <w:proofErr w:type="spellStart"/>
      <w:r w:rsidR="00F51E0D" w:rsidRPr="00F51E0D">
        <w:rPr>
          <w:b/>
          <w:bCs/>
        </w:rPr>
        <w:t>talanoa</w:t>
      </w:r>
      <w:proofErr w:type="spellEnd"/>
      <w:r w:rsidR="00F51E0D">
        <w:t xml:space="preserve"> means meeting to:</w:t>
      </w:r>
      <w:r w:rsidR="00F51E0D" w:rsidRPr="00F51E0D">
        <w:rPr>
          <w:noProof/>
        </w:rPr>
        <w:t xml:space="preserve"> </w:t>
      </w:r>
    </w:p>
    <w:p w14:paraId="72F85C7B" w14:textId="49806070" w:rsidR="00F51E0D" w:rsidRDefault="00F51E0D" w:rsidP="00F51E0D">
      <w:pPr>
        <w:pStyle w:val="ListParagraph"/>
      </w:pPr>
      <w:r>
        <w:t>talk</w:t>
      </w:r>
    </w:p>
    <w:p w14:paraId="47D6585A" w14:textId="49CC130C" w:rsidR="00F51E0D" w:rsidRDefault="00F51E0D" w:rsidP="00F51E0D">
      <w:pPr>
        <w:pStyle w:val="ListParagraph"/>
      </w:pPr>
      <w:r>
        <w:t>tell a story.</w:t>
      </w:r>
    </w:p>
    <w:p w14:paraId="63107D6C" w14:textId="77777777" w:rsidR="00F51E0D" w:rsidRDefault="00F51E0D" w:rsidP="00F51E0D"/>
    <w:p w14:paraId="048CEFD2" w14:textId="77777777" w:rsidR="00F51E0D" w:rsidRDefault="00F51E0D" w:rsidP="00F51E0D"/>
    <w:p w14:paraId="3B4BFEB2" w14:textId="0C7336A5" w:rsidR="00F51E0D" w:rsidRDefault="00A96FE6" w:rsidP="00F51E0D">
      <w:r>
        <w:rPr>
          <w:noProof/>
          <w:lang w:eastAsia="en-GB"/>
        </w:rPr>
        <w:lastRenderedPageBreak/>
        <w:drawing>
          <wp:anchor distT="0" distB="0" distL="114300" distR="114300" simplePos="0" relativeHeight="251585024" behindDoc="0" locked="0" layoutInCell="1" allowOverlap="1" wp14:anchorId="1C17AA39" wp14:editId="5124DC64">
            <wp:simplePos x="0" y="0"/>
            <wp:positionH relativeFrom="margin">
              <wp:align>left</wp:align>
            </wp:positionH>
            <wp:positionV relativeFrom="paragraph">
              <wp:posOffset>-230505</wp:posOffset>
            </wp:positionV>
            <wp:extent cx="1494155" cy="1494155"/>
            <wp:effectExtent l="0" t="0" r="0" b="0"/>
            <wp:wrapNone/>
            <wp:docPr id="1144300773" name="Picture 11443007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00773" name="Picture 11443007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0D">
        <w:t xml:space="preserve">The more you </w:t>
      </w:r>
      <w:r w:rsidR="00C72E31">
        <w:t>tell</w:t>
      </w:r>
      <w:r w:rsidR="00F51E0D">
        <w:t xml:space="preserve"> us the better the Action Plan will be.</w:t>
      </w:r>
    </w:p>
    <w:p w14:paraId="687F7E3A" w14:textId="71BFDA63" w:rsidR="00F51E0D" w:rsidRDefault="00F51E0D" w:rsidP="00F51E0D"/>
    <w:p w14:paraId="5448392D" w14:textId="6B503D87" w:rsidR="00F51E0D" w:rsidRDefault="00A96FE6" w:rsidP="00F51E0D">
      <w:r>
        <w:rPr>
          <w:noProof/>
          <w:lang w:eastAsia="en-GB"/>
        </w:rPr>
        <w:drawing>
          <wp:anchor distT="0" distB="0" distL="114300" distR="114300" simplePos="0" relativeHeight="251586048" behindDoc="0" locked="0" layoutInCell="1" allowOverlap="1" wp14:anchorId="21D5D7D3" wp14:editId="0E27D3C7">
            <wp:simplePos x="0" y="0"/>
            <wp:positionH relativeFrom="margin">
              <wp:posOffset>-1325</wp:posOffset>
            </wp:positionH>
            <wp:positionV relativeFrom="paragraph">
              <wp:posOffset>254387</wp:posOffset>
            </wp:positionV>
            <wp:extent cx="1647825" cy="1647825"/>
            <wp:effectExtent l="0" t="0" r="9525" b="0"/>
            <wp:wrapNone/>
            <wp:docPr id="594664968" name="Picture 5946649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64968" name="Picture 5946649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5F5E6" w14:textId="2277DC6E" w:rsidR="00F51E0D" w:rsidRDefault="00F51E0D" w:rsidP="00F51E0D">
      <w:r>
        <w:t>The Action Plan will be put up on our website when it is finished.</w:t>
      </w:r>
    </w:p>
    <w:p w14:paraId="2118D23F" w14:textId="4FA1F63E" w:rsidR="00F51E0D" w:rsidRDefault="00F51E0D" w:rsidP="00F51E0D"/>
    <w:p w14:paraId="504BE956" w14:textId="77777777" w:rsidR="00471D49" w:rsidRPr="00471D49" w:rsidRDefault="00471D49" w:rsidP="00471D49">
      <w:pPr>
        <w:pStyle w:val="BodyText"/>
      </w:pPr>
    </w:p>
    <w:p w14:paraId="3DA3F077" w14:textId="77777777" w:rsidR="00F46388" w:rsidRDefault="00F46388" w:rsidP="00F46388"/>
    <w:p w14:paraId="14F2383D" w14:textId="77777777" w:rsidR="00F46388" w:rsidRDefault="00F46388" w:rsidP="00124EA8"/>
    <w:p w14:paraId="3605B277" w14:textId="139C44FE" w:rsidR="00D01CA0" w:rsidRDefault="00D01CA0">
      <w:pPr>
        <w:spacing w:line="240" w:lineRule="auto"/>
        <w:ind w:left="0"/>
      </w:pPr>
      <w:r>
        <w:br w:type="page"/>
      </w:r>
    </w:p>
    <w:p w14:paraId="0C9CFA11" w14:textId="4FFCEA80" w:rsidR="00D01CA0" w:rsidRDefault="00D01CA0" w:rsidP="00D01CA0">
      <w:pPr>
        <w:pStyle w:val="Heading1"/>
      </w:pPr>
      <w:bookmarkStart w:id="11" w:name="_Who_can_do"/>
      <w:bookmarkStart w:id="12" w:name="_Toc160704396"/>
      <w:bookmarkStart w:id="13" w:name="_Toc160704434"/>
      <w:bookmarkEnd w:id="11"/>
      <w:r>
        <w:lastRenderedPageBreak/>
        <w:t xml:space="preserve">Who can </w:t>
      </w:r>
      <w:r w:rsidR="00CF3577">
        <w:t>do</w:t>
      </w:r>
      <w:r>
        <w:t xml:space="preserve"> this survey?</w:t>
      </w:r>
      <w:bookmarkEnd w:id="12"/>
      <w:bookmarkEnd w:id="13"/>
    </w:p>
    <w:p w14:paraId="7CA6501E" w14:textId="77777777" w:rsidR="00D63B34" w:rsidRDefault="00D63B34" w:rsidP="00124EA8"/>
    <w:p w14:paraId="60B12CC7" w14:textId="05DC922D" w:rsidR="00D63B34" w:rsidRDefault="00D63B34" w:rsidP="00124EA8"/>
    <w:p w14:paraId="2BC312B0" w14:textId="720A3863" w:rsidR="00D01CA0" w:rsidRDefault="006C68F9" w:rsidP="00124EA8">
      <w:r>
        <w:rPr>
          <w:noProof/>
          <w:lang w:eastAsia="en-GB"/>
        </w:rPr>
        <w:drawing>
          <wp:anchor distT="0" distB="0" distL="114300" distR="114300" simplePos="0" relativeHeight="251587072" behindDoc="0" locked="0" layoutInCell="1" allowOverlap="1" wp14:anchorId="62BBF476" wp14:editId="28F43EE7">
            <wp:simplePos x="0" y="0"/>
            <wp:positionH relativeFrom="margin">
              <wp:posOffset>55659</wp:posOffset>
            </wp:positionH>
            <wp:positionV relativeFrom="paragraph">
              <wp:posOffset>52070</wp:posOffset>
            </wp:positionV>
            <wp:extent cx="1268095" cy="1796415"/>
            <wp:effectExtent l="0" t="0" r="8255" b="0"/>
            <wp:wrapNone/>
            <wp:docPr id="1992302438" name="Picture 19923024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02438" name="Picture 19923024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A0">
        <w:t xml:space="preserve">You can </w:t>
      </w:r>
      <w:r w:rsidR="00CF3577">
        <w:t>do</w:t>
      </w:r>
      <w:r w:rsidR="00D01CA0">
        <w:t xml:space="preserve"> this survey if:</w:t>
      </w:r>
    </w:p>
    <w:p w14:paraId="3842AAB3" w14:textId="66B983B5" w:rsidR="00D01CA0" w:rsidRDefault="008560D3" w:rsidP="00D01CA0">
      <w:pPr>
        <w:pStyle w:val="ListParagraph"/>
      </w:pPr>
      <w:r>
        <w:t>y</w:t>
      </w:r>
      <w:r w:rsidR="00D01CA0">
        <w:t xml:space="preserve">ou </w:t>
      </w:r>
      <w:r w:rsidR="00E977AA" w:rsidRPr="00E977AA">
        <w:t>are</w:t>
      </w:r>
      <w:r w:rsidR="00D01CA0">
        <w:t xml:space="preserve"> a Pacific disabled person</w:t>
      </w:r>
    </w:p>
    <w:p w14:paraId="37C6A8EB" w14:textId="5E662F35" w:rsidR="00D01CA0" w:rsidRDefault="008560D3" w:rsidP="00D01CA0">
      <w:pPr>
        <w:pStyle w:val="ListParagraph"/>
      </w:pPr>
      <w:r>
        <w:t>you are</w:t>
      </w:r>
      <w:r w:rsidR="00DC04D5">
        <w:t xml:space="preserve"> the</w:t>
      </w:r>
      <w:r>
        <w:t>:</w:t>
      </w:r>
    </w:p>
    <w:p w14:paraId="7784A215" w14:textId="70469CC6" w:rsidR="008560D3" w:rsidRDefault="00797524" w:rsidP="008560D3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1588096" behindDoc="0" locked="0" layoutInCell="1" allowOverlap="1" wp14:anchorId="4C57630F" wp14:editId="3D1DF3F1">
            <wp:simplePos x="0" y="0"/>
            <wp:positionH relativeFrom="margin">
              <wp:align>left</wp:align>
            </wp:positionH>
            <wp:positionV relativeFrom="paragraph">
              <wp:posOffset>171477</wp:posOffset>
            </wp:positionV>
            <wp:extent cx="1635587" cy="1494956"/>
            <wp:effectExtent l="0" t="0" r="3175" b="0"/>
            <wp:wrapNone/>
            <wp:docPr id="1848047370" name="Picture 18480473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47370" name="Picture 18480473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87" cy="149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whānau / </w:t>
      </w:r>
      <w:r w:rsidR="008560D3">
        <w:t>family</w:t>
      </w:r>
      <w:r w:rsidR="00DC04D5">
        <w:t xml:space="preserve"> of a Pacific disabled person</w:t>
      </w:r>
    </w:p>
    <w:p w14:paraId="55476223" w14:textId="1600F915" w:rsidR="008560D3" w:rsidRDefault="00797524" w:rsidP="00E80022">
      <w:pPr>
        <w:pStyle w:val="Listsecondlevel"/>
      </w:pPr>
      <w:r>
        <w:rPr>
          <w:noProof/>
        </w:rPr>
        <w:drawing>
          <wp:anchor distT="0" distB="0" distL="114300" distR="114300" simplePos="0" relativeHeight="251531776" behindDoc="0" locked="0" layoutInCell="1" allowOverlap="1" wp14:anchorId="598B8323" wp14:editId="6F220794">
            <wp:simplePos x="0" y="0"/>
            <wp:positionH relativeFrom="margin">
              <wp:align>left</wp:align>
            </wp:positionH>
            <wp:positionV relativeFrom="paragraph">
              <wp:posOffset>990600</wp:posOffset>
            </wp:positionV>
            <wp:extent cx="1598930" cy="1247140"/>
            <wp:effectExtent l="0" t="0" r="1270" b="0"/>
            <wp:wrapNone/>
            <wp:docPr id="356874116" name="Picture 356874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74116" name="Picture 356874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0D3">
        <w:t>aiga</w:t>
      </w:r>
      <w:r w:rsidR="00DC04D5" w:rsidRPr="00DC04D5">
        <w:t xml:space="preserve"> </w:t>
      </w:r>
      <w:r w:rsidR="00E977AA">
        <w:t xml:space="preserve">/ family </w:t>
      </w:r>
      <w:r w:rsidR="00DC04D5">
        <w:t>of a Pacific disabled person</w:t>
      </w:r>
    </w:p>
    <w:p w14:paraId="45D96D26" w14:textId="2C4A68F0" w:rsidR="008560D3" w:rsidRDefault="008560D3" w:rsidP="00E80022">
      <w:pPr>
        <w:pStyle w:val="Listsecondlevel"/>
      </w:pPr>
      <w:r>
        <w:t>carer</w:t>
      </w:r>
      <w:r w:rsidR="00DC04D5">
        <w:t xml:space="preserve"> of a Pacific disabled person</w:t>
      </w:r>
      <w:r>
        <w:t>.</w:t>
      </w:r>
    </w:p>
    <w:p w14:paraId="6B5CE0BA" w14:textId="112DDD1F" w:rsidR="00DC04D5" w:rsidRDefault="00DC04D5">
      <w:pPr>
        <w:spacing w:line="240" w:lineRule="auto"/>
        <w:ind w:left="0"/>
      </w:pPr>
      <w:r>
        <w:br w:type="page"/>
      </w:r>
    </w:p>
    <w:p w14:paraId="5C65D26A" w14:textId="21FDABC3" w:rsidR="008560D3" w:rsidRDefault="002A1C00" w:rsidP="008560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D0B4716" wp14:editId="41243E17">
                <wp:simplePos x="0" y="0"/>
                <wp:positionH relativeFrom="column">
                  <wp:posOffset>6681</wp:posOffset>
                </wp:positionH>
                <wp:positionV relativeFrom="paragraph">
                  <wp:posOffset>347759</wp:posOffset>
                </wp:positionV>
                <wp:extent cx="1188720" cy="1149350"/>
                <wp:effectExtent l="0" t="0" r="0" b="0"/>
                <wp:wrapNone/>
                <wp:docPr id="11607270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424329" w14:textId="0103D671" w:rsidR="00797524" w:rsidRPr="00797524" w:rsidRDefault="00797524" w:rsidP="00797524">
                            <w:pPr>
                              <w:ind w:left="0"/>
                              <w:jc w:val="center"/>
                              <w:rPr>
                                <w:sz w:val="112"/>
                                <w:szCs w:val="112"/>
                                <w:lang w:val="en-NZ"/>
                              </w:rPr>
                            </w:pPr>
                            <w:r w:rsidRPr="00797524">
                              <w:rPr>
                                <w:sz w:val="112"/>
                                <w:szCs w:val="112"/>
                                <w:lang w:val="en-NZ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0B47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55pt;margin-top:27.4pt;width:93.6pt;height:90.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" fillcolor="white [3201]" stroked="f" strokeweight=".5pt">
                <v:textbox>
                  <w:txbxContent>
                    <w:p w14:paraId="07424329" w14:textId="0103D671" w:rsidR="00797524" w:rsidRPr="00797524" w:rsidRDefault="00797524" w:rsidP="00797524">
                      <w:pPr>
                        <w:ind w:left="0"/>
                        <w:jc w:val="center"/>
                        <w:rPr>
                          <w:sz w:val="112"/>
                          <w:szCs w:val="112"/>
                          <w:lang w:val="en-NZ"/>
                        </w:rPr>
                      </w:pPr>
                      <w:r w:rsidRPr="00797524">
                        <w:rPr>
                          <w:sz w:val="112"/>
                          <w:szCs w:val="112"/>
                          <w:lang w:val="en-NZ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560D3">
        <w:t xml:space="preserve">You can </w:t>
      </w:r>
      <w:r w:rsidR="00CF3577">
        <w:t>do</w:t>
      </w:r>
      <w:r w:rsidR="008560D3">
        <w:t xml:space="preserve"> this survey if you are:</w:t>
      </w:r>
    </w:p>
    <w:p w14:paraId="0D35B1EC" w14:textId="4EEE2B3D" w:rsidR="008560D3" w:rsidRDefault="00797524" w:rsidP="008560D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1F250DF" wp14:editId="266ED485">
                <wp:simplePos x="0" y="0"/>
                <wp:positionH relativeFrom="column">
                  <wp:posOffset>1125662</wp:posOffset>
                </wp:positionH>
                <wp:positionV relativeFrom="paragraph">
                  <wp:posOffset>333127</wp:posOffset>
                </wp:positionV>
                <wp:extent cx="598308" cy="229870"/>
                <wp:effectExtent l="0" t="19050" r="30480" b="36830"/>
                <wp:wrapNone/>
                <wp:docPr id="89451473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08" cy="2298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EAA4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88.65pt;margin-top:26.25pt;width:47.1pt;height:18.1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" adj="17451" fillcolor="#4472c4 [3204]" strokecolor="#09101d [484]" strokeweight="1pt"/>
            </w:pict>
          </mc:Fallback>
        </mc:AlternateContent>
      </w:r>
      <w:r w:rsidR="008560D3">
        <w:t xml:space="preserve">at least 16 years old </w:t>
      </w:r>
    </w:p>
    <w:p w14:paraId="3249CE7E" w14:textId="6D453792" w:rsidR="008560D3" w:rsidRPr="008560D3" w:rsidRDefault="0029222C" w:rsidP="008560D3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532800" behindDoc="0" locked="0" layoutInCell="1" allowOverlap="1" wp14:anchorId="42A2AB20" wp14:editId="0789B573">
            <wp:simplePos x="0" y="0"/>
            <wp:positionH relativeFrom="margin">
              <wp:posOffset>164465</wp:posOffset>
            </wp:positionH>
            <wp:positionV relativeFrom="paragraph">
              <wp:posOffset>593725</wp:posOffset>
            </wp:positionV>
            <wp:extent cx="1557765" cy="1557765"/>
            <wp:effectExtent l="0" t="0" r="4445" b="0"/>
            <wp:wrapNone/>
            <wp:docPr id="437731964" name="Picture 4377319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31964" name="Picture 4377319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65" cy="15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0D3" w:rsidRPr="008560D3">
        <w:rPr>
          <w:b/>
          <w:bCs/>
        </w:rPr>
        <w:t>or</w:t>
      </w:r>
    </w:p>
    <w:p w14:paraId="59597FD2" w14:textId="42B678CD" w:rsidR="008560D3" w:rsidRDefault="00E977AA" w:rsidP="008560D3">
      <w:pPr>
        <w:pStyle w:val="ListParagraph"/>
      </w:pPr>
      <w:r>
        <w:rPr>
          <w:noProof/>
          <w:lang w:eastAsia="en-GB"/>
        </w:rPr>
        <w:t>a caregiver supports you</w:t>
      </w:r>
      <w:r w:rsidR="008560D3">
        <w:t xml:space="preserve"> to </w:t>
      </w:r>
      <w:r w:rsidR="00145BCB">
        <w:t>do</w:t>
      </w:r>
      <w:r w:rsidR="008560D3">
        <w:t xml:space="preserve"> the survey if you are under 16 years old.</w:t>
      </w:r>
    </w:p>
    <w:p w14:paraId="175A8585" w14:textId="77777777" w:rsidR="008560D3" w:rsidRDefault="008560D3" w:rsidP="008560D3"/>
    <w:p w14:paraId="41E70194" w14:textId="29FA72F6" w:rsidR="00DC04D5" w:rsidRDefault="0052353A" w:rsidP="00DC04D5">
      <w:r>
        <w:rPr>
          <w:noProof/>
          <w:lang w:eastAsia="en-GB"/>
        </w:rPr>
        <w:drawing>
          <wp:anchor distT="0" distB="0" distL="114300" distR="114300" simplePos="0" relativeHeight="251533824" behindDoc="0" locked="0" layoutInCell="1" allowOverlap="1" wp14:anchorId="140A8918" wp14:editId="4902B9D8">
            <wp:simplePos x="0" y="0"/>
            <wp:positionH relativeFrom="margin">
              <wp:posOffset>11430</wp:posOffset>
            </wp:positionH>
            <wp:positionV relativeFrom="paragraph">
              <wp:posOffset>169049</wp:posOffset>
            </wp:positionV>
            <wp:extent cx="1229029" cy="1743173"/>
            <wp:effectExtent l="0" t="0" r="0" b="0"/>
            <wp:wrapNone/>
            <wp:docPr id="1261435320" name="Picture 12614353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35320" name="Picture 12614353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029" cy="174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E60FF" w14:textId="701263AD" w:rsidR="0052353A" w:rsidRDefault="0052353A" w:rsidP="0052353A">
      <w:r>
        <w:t xml:space="preserve">In this document we use the </w:t>
      </w:r>
      <w:r w:rsidR="00E977AA">
        <w:t>words</w:t>
      </w:r>
      <w:r>
        <w:t xml:space="preserve"> </w:t>
      </w:r>
      <w:r w:rsidRPr="00E977AA">
        <w:rPr>
          <w:b/>
          <w:bCs/>
        </w:rPr>
        <w:t>Pacific disabled person</w:t>
      </w:r>
      <w:r>
        <w:t>.</w:t>
      </w:r>
    </w:p>
    <w:p w14:paraId="478106D9" w14:textId="001F91FC" w:rsidR="00E977AA" w:rsidRDefault="00E977AA" w:rsidP="0052353A"/>
    <w:p w14:paraId="5ABC12EC" w14:textId="31E8A491" w:rsidR="0052353A" w:rsidRDefault="00E977AA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7C49B435" wp14:editId="482A85DA">
                <wp:simplePos x="0" y="0"/>
                <wp:positionH relativeFrom="margin">
                  <wp:align>right</wp:align>
                </wp:positionH>
                <wp:positionV relativeFrom="paragraph">
                  <wp:posOffset>161151</wp:posOffset>
                </wp:positionV>
                <wp:extent cx="3543300" cy="2757882"/>
                <wp:effectExtent l="0" t="0" r="0" b="4445"/>
                <wp:wrapNone/>
                <wp:docPr id="4362615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757882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FFEF0" id="Rectangle 1" o:spid="_x0000_s1026" style="position:absolute;margin-left:227.8pt;margin-top:12.7pt;width:279pt;height:217.15pt;z-index:-251752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" fillcolor="#e2d7f1" stroked="f" strokeweight="1pt">
                <w10:wrap anchorx="margin"/>
              </v:rect>
            </w:pict>
          </mc:Fallback>
        </mc:AlternateContent>
      </w:r>
    </w:p>
    <w:p w14:paraId="2D8EC4C3" w14:textId="475189A8" w:rsidR="0052353A" w:rsidRDefault="0052353A" w:rsidP="0052353A">
      <w:r>
        <w:t xml:space="preserve">You might use different </w:t>
      </w:r>
      <w:r w:rsidR="00E977AA">
        <w:t>words</w:t>
      </w:r>
      <w:r>
        <w:t xml:space="preserve"> </w:t>
      </w:r>
      <w:r w:rsidR="00E977AA">
        <w:t xml:space="preserve">to talk about yourself </w:t>
      </w:r>
      <w:r>
        <w:t>like:</w:t>
      </w:r>
    </w:p>
    <w:p w14:paraId="591F28EE" w14:textId="51C4A77E" w:rsidR="0052353A" w:rsidRDefault="00E977AA" w:rsidP="0052353A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534848" behindDoc="0" locked="0" layoutInCell="1" allowOverlap="1" wp14:anchorId="1136AE9D" wp14:editId="08A06EBC">
            <wp:simplePos x="0" y="0"/>
            <wp:positionH relativeFrom="margin">
              <wp:align>left</wp:align>
            </wp:positionH>
            <wp:positionV relativeFrom="paragraph">
              <wp:posOffset>180968</wp:posOffset>
            </wp:positionV>
            <wp:extent cx="1613425" cy="1855477"/>
            <wp:effectExtent l="0" t="0" r="6350" b="0"/>
            <wp:wrapNone/>
            <wp:docPr id="1760509175" name="Picture 17605091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09175" name="Picture 17605091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425" cy="185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53A">
        <w:t>person living with a disability</w:t>
      </w:r>
    </w:p>
    <w:p w14:paraId="1B72263A" w14:textId="2F982BFE" w:rsidR="0052353A" w:rsidRDefault="0052353A" w:rsidP="0052353A">
      <w:pPr>
        <w:pStyle w:val="ListParagraph"/>
      </w:pPr>
      <w:r>
        <w:t xml:space="preserve">tāngata </w:t>
      </w:r>
      <w:proofErr w:type="spellStart"/>
      <w:r>
        <w:t>whaikaha</w:t>
      </w:r>
      <w:proofErr w:type="spellEnd"/>
      <w:r>
        <w:t xml:space="preserve"> Māori</w:t>
      </w:r>
    </w:p>
    <w:p w14:paraId="05314AE7" w14:textId="056198A3" w:rsidR="0052353A" w:rsidRDefault="0052353A" w:rsidP="0052353A">
      <w:pPr>
        <w:pStyle w:val="ListParagraph"/>
      </w:pPr>
      <w:r>
        <w:t>whānau hauā.</w:t>
      </w:r>
    </w:p>
    <w:p w14:paraId="0C1BE942" w14:textId="5C5E486E" w:rsidR="0052353A" w:rsidRDefault="0052353A" w:rsidP="0052353A"/>
    <w:p w14:paraId="417536C3" w14:textId="26911FAE" w:rsidR="0052353A" w:rsidRDefault="0052353A" w:rsidP="0052353A"/>
    <w:p w14:paraId="68728867" w14:textId="77777777" w:rsidR="00E977AA" w:rsidRDefault="00E977AA" w:rsidP="0052353A"/>
    <w:p w14:paraId="311D506A" w14:textId="3B3FFF68" w:rsidR="00E977AA" w:rsidRDefault="00E977AA" w:rsidP="005235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0DDBEDEA" wp14:editId="225DD13E">
                <wp:simplePos x="0" y="0"/>
                <wp:positionH relativeFrom="margin">
                  <wp:align>right</wp:align>
                </wp:positionH>
                <wp:positionV relativeFrom="paragraph">
                  <wp:posOffset>319668</wp:posOffset>
                </wp:positionV>
                <wp:extent cx="3543300" cy="2742643"/>
                <wp:effectExtent l="0" t="0" r="0" b="635"/>
                <wp:wrapNone/>
                <wp:docPr id="10548223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742643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DBD16" id="Rectangle 1" o:spid="_x0000_s1026" style="position:absolute;margin-left:227.8pt;margin-top:25.15pt;width:279pt;height:215.95pt;z-index:-25175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" fillcolor="#e2d7f1" stroked="f" strokeweight="1pt">
                <w10:wrap anchorx="margin"/>
              </v:rect>
            </w:pict>
          </mc:Fallback>
        </mc:AlternateContent>
      </w:r>
    </w:p>
    <w:p w14:paraId="2D9F0743" w14:textId="4BEF6D46" w:rsidR="0052353A" w:rsidRDefault="00A169A0" w:rsidP="0052353A">
      <w:r>
        <w:rPr>
          <w:noProof/>
          <w:lang w:eastAsia="en-GB"/>
        </w:rPr>
        <w:drawing>
          <wp:anchor distT="0" distB="0" distL="114300" distR="114300" simplePos="0" relativeHeight="251591168" behindDoc="0" locked="0" layoutInCell="1" allowOverlap="1" wp14:anchorId="629EF5DD" wp14:editId="04DBB5D5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789552" cy="1143635"/>
            <wp:effectExtent l="0" t="0" r="1270" b="0"/>
            <wp:wrapNone/>
            <wp:docPr id="724678659" name="Picture 724678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78659" name="Picture 724678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552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53A">
        <w:t xml:space="preserve">You </w:t>
      </w:r>
      <w:r w:rsidR="00E977AA">
        <w:t>might use different words to talk about yourself like saying</w:t>
      </w:r>
      <w:r w:rsidR="0052353A">
        <w:t xml:space="preserve"> you:</w:t>
      </w:r>
    </w:p>
    <w:p w14:paraId="48E66A3C" w14:textId="5FB6173F" w:rsidR="0052353A" w:rsidRDefault="0052353A" w:rsidP="0052353A">
      <w:pPr>
        <w:pStyle w:val="ListParagraph"/>
      </w:pPr>
      <w:r>
        <w:t xml:space="preserve">have an impairment </w:t>
      </w:r>
    </w:p>
    <w:p w14:paraId="4A8651EB" w14:textId="1B47882A" w:rsidR="0052353A" w:rsidRDefault="00E977AA" w:rsidP="0052353A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535872" behindDoc="0" locked="0" layoutInCell="1" allowOverlap="1" wp14:anchorId="3CDAD201" wp14:editId="0DC4DEEB">
            <wp:simplePos x="0" y="0"/>
            <wp:positionH relativeFrom="margin">
              <wp:align>left</wp:align>
            </wp:positionH>
            <wp:positionV relativeFrom="paragraph">
              <wp:posOffset>195735</wp:posOffset>
            </wp:positionV>
            <wp:extent cx="1557655" cy="1120140"/>
            <wp:effectExtent l="0" t="0" r="4445" b="3810"/>
            <wp:wrapNone/>
            <wp:docPr id="1607408335" name="Picture 16074083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08335" name="Picture 16074083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53A">
        <w:t xml:space="preserve">live with </w:t>
      </w:r>
      <w:r w:rsidR="00F022E6">
        <w:t>an</w:t>
      </w:r>
      <w:r w:rsidR="0052353A">
        <w:t xml:space="preserve"> injury</w:t>
      </w:r>
    </w:p>
    <w:p w14:paraId="1E018136" w14:textId="5F27F74F" w:rsidR="0052353A" w:rsidRDefault="0052353A" w:rsidP="0052353A">
      <w:pPr>
        <w:pStyle w:val="ListParagraph"/>
      </w:pPr>
      <w:r>
        <w:t xml:space="preserve">live with </w:t>
      </w:r>
      <w:r w:rsidR="00F022E6">
        <w:t>an</w:t>
      </w:r>
      <w:r>
        <w:t xml:space="preserve"> illness.</w:t>
      </w:r>
    </w:p>
    <w:p w14:paraId="3AC6AA1E" w14:textId="77777777" w:rsidR="0052353A" w:rsidRDefault="0052353A" w:rsidP="0052353A"/>
    <w:p w14:paraId="7C265882" w14:textId="77777777" w:rsidR="0052353A" w:rsidRDefault="0052353A" w:rsidP="00DC04D5"/>
    <w:p w14:paraId="73AD3BEC" w14:textId="110B8A59" w:rsidR="00471D49" w:rsidRDefault="00471D49">
      <w:pPr>
        <w:spacing w:line="240" w:lineRule="auto"/>
        <w:ind w:left="0"/>
      </w:pPr>
      <w:r>
        <w:br w:type="page"/>
      </w:r>
    </w:p>
    <w:p w14:paraId="02C724FE" w14:textId="4DA88C45" w:rsidR="00471D49" w:rsidRDefault="00471D49" w:rsidP="00471D49">
      <w:pPr>
        <w:pStyle w:val="Heading1"/>
      </w:pPr>
      <w:bookmarkStart w:id="14" w:name="_Information_about_the"/>
      <w:bookmarkStart w:id="15" w:name="_Toc160704397"/>
      <w:bookmarkStart w:id="16" w:name="_Toc160704435"/>
      <w:bookmarkEnd w:id="14"/>
      <w:r>
        <w:lastRenderedPageBreak/>
        <w:t>Information about the survey</w:t>
      </w:r>
      <w:bookmarkEnd w:id="15"/>
      <w:bookmarkEnd w:id="16"/>
    </w:p>
    <w:p w14:paraId="40627278" w14:textId="77777777" w:rsidR="00471D49" w:rsidRDefault="00471D49" w:rsidP="004805A2"/>
    <w:p w14:paraId="54CB7B52" w14:textId="329F09E4" w:rsidR="00471D49" w:rsidRDefault="00471D49" w:rsidP="00471D49"/>
    <w:p w14:paraId="410B3C29" w14:textId="1E1AD025" w:rsidR="00471D49" w:rsidRDefault="007B7126" w:rsidP="00471D49"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69049194" wp14:editId="68DA4B20">
                <wp:simplePos x="0" y="0"/>
                <wp:positionH relativeFrom="column">
                  <wp:posOffset>0</wp:posOffset>
                </wp:positionH>
                <wp:positionV relativeFrom="paragraph">
                  <wp:posOffset>8421</wp:posOffset>
                </wp:positionV>
                <wp:extent cx="1848844" cy="635332"/>
                <wp:effectExtent l="0" t="0" r="0" b="0"/>
                <wp:wrapNone/>
                <wp:docPr id="8842165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844" cy="635332"/>
                          <a:chOff x="0" y="0"/>
                          <a:chExt cx="1848844" cy="635332"/>
                        </a:xfrm>
                      </wpg:grpSpPr>
                      <wpg:grpSp>
                        <wpg:cNvPr id="1584468962" name="Group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36900" cy="627852"/>
                            <a:chOff x="0" y="349858"/>
                            <a:chExt cx="1137036" cy="628015"/>
                          </a:xfrm>
                        </wpg:grpSpPr>
                        <pic:pic xmlns:pic="http://schemas.openxmlformats.org/drawingml/2006/picture">
                          <pic:nvPicPr>
                            <pic:cNvPr id="1859707003" name="Picture 18597070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9858"/>
                              <a:ext cx="628015" cy="628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34102577" name="Arrow: Right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47422" y="504080"/>
                              <a:ext cx="389614" cy="222637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973136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4014" y="7952"/>
                            <a:ext cx="544830" cy="627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AAEBC" id="Group 1" o:spid="_x0000_s1026" style="position:absolute;margin-left:0;margin-top:.65pt;width:145.6pt;height:50.05pt;z-index:251742720;mso-height-relative:margin" coordsize="18488,6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">
                <v:group id="Group 6" o:spid="_x0000_s1027" alt="&quot;&quot;" style="position:absolute;width:11369;height:6278" coordorigin=",3498" coordsize="11370,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">
                  <v:shape id="Picture 1859707003" o:spid="_x0000_s1028" type="#_x0000_t75" alt="&quot;&quot;" style="position:absolute;top:3498;width:628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">
                    <v:imagedata r:id="rId42" o:title=""/>
                  </v:shape>
                  <v:shape id="Arrow: Right 5" o:spid="_x0000_s1029" type="#_x0000_t13" alt="&quot;&quot;" style="position:absolute;left:7474;top:5040;width:3896;height:2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" adj="15429" fillcolor="#4472c4 [3204]" strokecolor="#09101d [484]" strokeweight="1pt"/>
                </v:group>
                <v:shape id="Picture 1" o:spid="_x0000_s1030" type="#_x0000_t75" alt="&quot;&quot;" style="position:absolute;left:13040;top:79;width:5448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">
                  <v:imagedata r:id="rId43" o:title=""/>
                </v:shape>
              </v:group>
            </w:pict>
          </mc:Fallback>
        </mc:AlternateContent>
      </w:r>
      <w:r w:rsidR="00471D49">
        <w:t xml:space="preserve">The survey will take about </w:t>
      </w:r>
      <w:r w:rsidR="00E977AA">
        <w:br/>
      </w:r>
      <w:r w:rsidR="00471D49">
        <w:t xml:space="preserve">30 minutes to 2 hours to </w:t>
      </w:r>
      <w:r w:rsidR="00DC4C08">
        <w:t>do</w:t>
      </w:r>
      <w:r w:rsidR="00471D49">
        <w:t>.</w:t>
      </w:r>
    </w:p>
    <w:p w14:paraId="3AC1F9B3" w14:textId="4037281C" w:rsidR="00471D49" w:rsidRDefault="00471D49" w:rsidP="00471D49"/>
    <w:p w14:paraId="77A91131" w14:textId="2BE085C6" w:rsidR="00471D49" w:rsidRDefault="00A169A0" w:rsidP="00471D49">
      <w:r>
        <w:rPr>
          <w:noProof/>
          <w:lang w:eastAsia="en-GB"/>
        </w:rPr>
        <w:drawing>
          <wp:anchor distT="0" distB="0" distL="114300" distR="114300" simplePos="0" relativeHeight="251592192" behindDoc="0" locked="0" layoutInCell="1" allowOverlap="1" wp14:anchorId="2A09A3B4" wp14:editId="7BDB52B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07381" cy="1407381"/>
            <wp:effectExtent l="0" t="0" r="2540" b="2540"/>
            <wp:wrapNone/>
            <wp:docPr id="1191987350" name="Picture 1191987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87350" name="Picture 1191987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81" cy="140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9F63F" w14:textId="6A467417" w:rsidR="00471D49" w:rsidRDefault="00471D49" w:rsidP="00471D49">
      <w:r>
        <w:t>You can answer as many questions as you would like to.</w:t>
      </w:r>
    </w:p>
    <w:p w14:paraId="1A6ADC5F" w14:textId="77777777" w:rsidR="00E94565" w:rsidRDefault="00E94565" w:rsidP="00471D49"/>
    <w:p w14:paraId="39C84A95" w14:textId="4FA858F7" w:rsidR="00E94565" w:rsidRDefault="00565B34" w:rsidP="00471D49">
      <w:r>
        <w:rPr>
          <w:noProof/>
          <w:lang w:eastAsia="en-GB"/>
        </w:rPr>
        <w:drawing>
          <wp:anchor distT="0" distB="0" distL="114300" distR="114300" simplePos="0" relativeHeight="251710976" behindDoc="0" locked="0" layoutInCell="1" allowOverlap="1" wp14:anchorId="5EDB2304" wp14:editId="2F9F0DE8">
            <wp:simplePos x="0" y="0"/>
            <wp:positionH relativeFrom="margin">
              <wp:posOffset>36195</wp:posOffset>
            </wp:positionH>
            <wp:positionV relativeFrom="paragraph">
              <wp:posOffset>255905</wp:posOffset>
            </wp:positionV>
            <wp:extent cx="1200150" cy="1200150"/>
            <wp:effectExtent l="0" t="0" r="0" b="0"/>
            <wp:wrapNone/>
            <wp:docPr id="1421467932" name="Picture 14214679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67932" name="Picture 14214679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A2F8B" w14:textId="740A3850" w:rsidR="00E94565" w:rsidRDefault="00E94565" w:rsidP="00471D49">
      <w:r>
        <w:t xml:space="preserve">If you need more </w:t>
      </w:r>
      <w:r w:rsidR="00407C5E">
        <w:t>space</w:t>
      </w:r>
      <w:r w:rsidR="00E977AA">
        <w:t xml:space="preserve"> for </w:t>
      </w:r>
      <w:r w:rsidR="00407C5E">
        <w:t>your answers you can put in more pages.</w:t>
      </w:r>
    </w:p>
    <w:p w14:paraId="1705CFAA" w14:textId="77777777" w:rsidR="00E977AA" w:rsidRDefault="00E977AA" w:rsidP="00471D49"/>
    <w:p w14:paraId="722142AA" w14:textId="16BCE05D" w:rsidR="00E977AA" w:rsidRDefault="00E977AA" w:rsidP="00471D49"/>
    <w:p w14:paraId="124100D9" w14:textId="5175E887" w:rsidR="00E977AA" w:rsidRDefault="00E977AA" w:rsidP="00471D49">
      <w:r>
        <w:rPr>
          <w:noProof/>
          <w:lang w:eastAsia="en-GB"/>
        </w:rPr>
        <w:drawing>
          <wp:anchor distT="0" distB="0" distL="114300" distR="114300" simplePos="0" relativeHeight="251565568" behindDoc="0" locked="0" layoutInCell="1" allowOverlap="1" wp14:anchorId="26B4E65C" wp14:editId="0430F13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2025424898" name="Picture 2025424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24898" name="Picture 20254248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you are adding more pages write the numbers of the questions you are answering on them.</w:t>
      </w:r>
    </w:p>
    <w:p w14:paraId="295D9F9B" w14:textId="77777777" w:rsidR="00471D49" w:rsidRDefault="00471D49" w:rsidP="00471D49"/>
    <w:p w14:paraId="6E1F331A" w14:textId="4D18A369" w:rsidR="00471D49" w:rsidRDefault="00123792" w:rsidP="00471D49">
      <w:r>
        <w:rPr>
          <w:noProof/>
          <w:lang w:eastAsia="en-GB"/>
        </w:rPr>
        <w:drawing>
          <wp:anchor distT="0" distB="0" distL="114300" distR="114300" simplePos="0" relativeHeight="251594240" behindDoc="0" locked="0" layoutInCell="1" allowOverlap="1" wp14:anchorId="0C30EC22" wp14:editId="741A1C07">
            <wp:simplePos x="0" y="0"/>
            <wp:positionH relativeFrom="margin">
              <wp:posOffset>0</wp:posOffset>
            </wp:positionH>
            <wp:positionV relativeFrom="paragraph">
              <wp:posOffset>246380</wp:posOffset>
            </wp:positionV>
            <wp:extent cx="1236814" cy="1327868"/>
            <wp:effectExtent l="0" t="0" r="1905" b="5715"/>
            <wp:wrapNone/>
            <wp:docPr id="618884304" name="Picture 618884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84304" name="Picture 618884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14" cy="132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9D1F" w14:textId="747B2561" w:rsidR="00471D49" w:rsidRDefault="00471D49" w:rsidP="00471D49">
      <w:r>
        <w:t xml:space="preserve">The information you give </w:t>
      </w:r>
      <w:r w:rsidR="00FD7CB3">
        <w:t xml:space="preserve">us </w:t>
      </w:r>
      <w:r>
        <w:t xml:space="preserve">will be kept </w:t>
      </w:r>
      <w:r w:rsidR="004805A2" w:rsidRPr="004805A2">
        <w:t>private</w:t>
      </w:r>
      <w:r>
        <w:t>.</w:t>
      </w:r>
    </w:p>
    <w:p w14:paraId="6794ECD8" w14:textId="77777777" w:rsidR="004805A2" w:rsidRDefault="004805A2" w:rsidP="00471D49"/>
    <w:p w14:paraId="107A0D43" w14:textId="11167CBB" w:rsidR="004805A2" w:rsidRDefault="004805A2" w:rsidP="00471D49"/>
    <w:p w14:paraId="2BE8B1F8" w14:textId="22F27607" w:rsidR="004805A2" w:rsidRDefault="00123792" w:rsidP="00471D49">
      <w:r>
        <w:rPr>
          <w:noProof/>
          <w:lang w:eastAsia="en-GB"/>
        </w:rPr>
        <w:lastRenderedPageBreak/>
        <w:drawing>
          <wp:anchor distT="0" distB="0" distL="114300" distR="114300" simplePos="0" relativeHeight="251595264" behindDoc="1" locked="0" layoutInCell="1" allowOverlap="1" wp14:anchorId="2D5F8274" wp14:editId="28B23F44">
            <wp:simplePos x="0" y="0"/>
            <wp:positionH relativeFrom="margin">
              <wp:posOffset>102870</wp:posOffset>
            </wp:positionH>
            <wp:positionV relativeFrom="paragraph">
              <wp:posOffset>-210328</wp:posOffset>
            </wp:positionV>
            <wp:extent cx="855406" cy="1464689"/>
            <wp:effectExtent l="0" t="0" r="1905" b="2540"/>
            <wp:wrapNone/>
            <wp:docPr id="232467849" name="Picture 232467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67849" name="Picture 232467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06" cy="146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49">
        <w:t xml:space="preserve">If we want to </w:t>
      </w:r>
      <w:r>
        <w:t>put something</w:t>
      </w:r>
      <w:r w:rsidR="00471D49">
        <w:t xml:space="preserve"> </w:t>
      </w:r>
      <w:r w:rsidR="00243B37">
        <w:t xml:space="preserve">that you said </w:t>
      </w:r>
      <w:r w:rsidR="00D43132">
        <w:t xml:space="preserve">in the Action </w:t>
      </w:r>
      <w:proofErr w:type="gramStart"/>
      <w:r w:rsidR="00D43132">
        <w:t>Plan</w:t>
      </w:r>
      <w:proofErr w:type="gramEnd"/>
      <w:r w:rsidR="00D43132">
        <w:t xml:space="preserve"> </w:t>
      </w:r>
      <w:r w:rsidR="00243B37">
        <w:t>w</w:t>
      </w:r>
      <w:r w:rsidR="00471D49">
        <w:t xml:space="preserve">e will ask </w:t>
      </w:r>
      <w:r w:rsidR="00243B37">
        <w:t>if it is ok</w:t>
      </w:r>
      <w:r w:rsidR="00471D49">
        <w:t>.</w:t>
      </w:r>
    </w:p>
    <w:p w14:paraId="3F93E560" w14:textId="361C9A73" w:rsidR="004805A2" w:rsidRDefault="004805A2">
      <w:pPr>
        <w:spacing w:line="240" w:lineRule="auto"/>
        <w:ind w:left="0"/>
      </w:pPr>
    </w:p>
    <w:p w14:paraId="6C7C6863" w14:textId="6FBBCE4F" w:rsidR="00D12390" w:rsidRDefault="003112B7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692E5408" wp14:editId="43733558">
                <wp:simplePos x="0" y="0"/>
                <wp:positionH relativeFrom="margin">
                  <wp:posOffset>2259330</wp:posOffset>
                </wp:positionH>
                <wp:positionV relativeFrom="paragraph">
                  <wp:posOffset>110341</wp:posOffset>
                </wp:positionV>
                <wp:extent cx="3543300" cy="1524000"/>
                <wp:effectExtent l="0" t="0" r="0" b="0"/>
                <wp:wrapNone/>
                <wp:docPr id="16523771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52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843BB" id="Rectangle 1" o:spid="_x0000_s1026" style="position:absolute;margin-left:177.9pt;margin-top:8.7pt;width:279pt;height:120pt;z-index:-25149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</w:p>
    <w:p w14:paraId="316FB8D1" w14:textId="4172E4AE" w:rsidR="004805A2" w:rsidRDefault="004805A2" w:rsidP="004805A2">
      <w:r>
        <w:rPr>
          <w:noProof/>
          <w:lang w:eastAsia="en-GB"/>
        </w:rPr>
        <w:drawing>
          <wp:anchor distT="0" distB="0" distL="114300" distR="114300" simplePos="0" relativeHeight="251593216" behindDoc="0" locked="0" layoutInCell="1" allowOverlap="1" wp14:anchorId="67679662" wp14:editId="28021CDD">
            <wp:simplePos x="0" y="0"/>
            <wp:positionH relativeFrom="margin">
              <wp:align>left</wp:align>
            </wp:positionH>
            <wp:positionV relativeFrom="paragraph">
              <wp:posOffset>12495</wp:posOffset>
            </wp:positionV>
            <wp:extent cx="1275360" cy="1327868"/>
            <wp:effectExtent l="0" t="0" r="1270" b="5715"/>
            <wp:wrapNone/>
            <wp:docPr id="1971580022" name="Picture 19715800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80022" name="Picture 19715800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60" cy="132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="003112B7">
        <w:t>closing</w:t>
      </w:r>
      <w:r>
        <w:t xml:space="preserve"> date of the survey can be found at this </w:t>
      </w:r>
      <w:r w:rsidRPr="00471D49">
        <w:rPr>
          <w:b/>
          <w:bCs/>
        </w:rPr>
        <w:t>website</w:t>
      </w:r>
      <w:r>
        <w:t>:</w:t>
      </w:r>
      <w:r w:rsidR="003112B7" w:rsidRPr="003112B7">
        <w:rPr>
          <w:noProof/>
        </w:rPr>
        <w:t xml:space="preserve"> </w:t>
      </w:r>
    </w:p>
    <w:p w14:paraId="26120677" w14:textId="77777777" w:rsidR="004805A2" w:rsidRDefault="004805A2" w:rsidP="004805A2"/>
    <w:p w14:paraId="1C8EC339" w14:textId="77777777" w:rsidR="004805A2" w:rsidRPr="00471D49" w:rsidRDefault="00000000" w:rsidP="004805A2">
      <w:pPr>
        <w:rPr>
          <w:color w:val="000000" w:themeColor="text1"/>
        </w:rPr>
      </w:pPr>
      <w:hyperlink r:id="rId50" w:history="1">
        <w:r w:rsidR="004805A2" w:rsidRPr="00471D49">
          <w:rPr>
            <w:rStyle w:val="Hyperlink"/>
            <w:b/>
            <w:bCs/>
            <w:color w:val="000000" w:themeColor="text1"/>
            <w:u w:val="none"/>
          </w:rPr>
          <w:t>www.whaikaha.govt.nz/NPDAP</w:t>
        </w:r>
      </w:hyperlink>
    </w:p>
    <w:p w14:paraId="2BE419D4" w14:textId="6D68A4FA" w:rsidR="004805A2" w:rsidRDefault="004805A2" w:rsidP="004805A2"/>
    <w:p w14:paraId="68BFB5BA" w14:textId="628E0181" w:rsidR="004805A2" w:rsidRDefault="004805A2" w:rsidP="004805A2">
      <w:r>
        <w:rPr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5866CA17" wp14:editId="7C2ED81D">
            <wp:simplePos x="0" y="0"/>
            <wp:positionH relativeFrom="margin">
              <wp:posOffset>176981</wp:posOffset>
            </wp:positionH>
            <wp:positionV relativeFrom="paragraph">
              <wp:posOffset>16367</wp:posOffset>
            </wp:positionV>
            <wp:extent cx="1147770" cy="1470992"/>
            <wp:effectExtent l="0" t="0" r="0" b="0"/>
            <wp:wrapNone/>
            <wp:docPr id="832959693" name="Picture 8329596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59693" name="Picture 8329596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770" cy="147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B8700" w14:textId="77777777" w:rsidR="004805A2" w:rsidRDefault="004805A2" w:rsidP="004805A2">
      <w:r>
        <w:t xml:space="preserve">This website is not in Easy Read. </w:t>
      </w:r>
    </w:p>
    <w:p w14:paraId="59ED97C4" w14:textId="791DCE17" w:rsidR="00F51E0D" w:rsidRDefault="00F51E0D">
      <w:pPr>
        <w:spacing w:line="240" w:lineRule="auto"/>
        <w:ind w:left="0"/>
      </w:pPr>
      <w:r>
        <w:br w:type="page"/>
      </w:r>
    </w:p>
    <w:p w14:paraId="07784A36" w14:textId="2B0A5141" w:rsidR="00F51E0D" w:rsidRDefault="00F51E0D" w:rsidP="00F51E0D">
      <w:pPr>
        <w:pStyle w:val="Heading1"/>
      </w:pPr>
      <w:bookmarkStart w:id="17" w:name="_Other_ways_to"/>
      <w:bookmarkStart w:id="18" w:name="_Toc160704398"/>
      <w:bookmarkStart w:id="19" w:name="_Toc160704436"/>
      <w:bookmarkEnd w:id="17"/>
      <w:r>
        <w:lastRenderedPageBreak/>
        <w:t xml:space="preserve">Other ways to take the </w:t>
      </w:r>
      <w:proofErr w:type="gramStart"/>
      <w:r>
        <w:t>survey</w:t>
      </w:r>
      <w:bookmarkEnd w:id="18"/>
      <w:bookmarkEnd w:id="19"/>
      <w:proofErr w:type="gramEnd"/>
    </w:p>
    <w:p w14:paraId="23E3107B" w14:textId="77777777" w:rsidR="00F51E0D" w:rsidRDefault="00F51E0D" w:rsidP="00F51E0D"/>
    <w:p w14:paraId="5596F448" w14:textId="37624DEC" w:rsidR="00F51E0D" w:rsidRPr="00F51E0D" w:rsidRDefault="00D17E35" w:rsidP="00F51E0D">
      <w:r>
        <w:rPr>
          <w:noProof/>
          <w:lang w:eastAsia="en-GB"/>
        </w:rPr>
        <w:drawing>
          <wp:anchor distT="0" distB="0" distL="114300" distR="114300" simplePos="0" relativeHeight="251596288" behindDoc="0" locked="0" layoutInCell="1" allowOverlap="1" wp14:anchorId="34A22FDF" wp14:editId="5931DDF5">
            <wp:simplePos x="0" y="0"/>
            <wp:positionH relativeFrom="margin">
              <wp:align>left</wp:align>
            </wp:positionH>
            <wp:positionV relativeFrom="paragraph">
              <wp:posOffset>113354</wp:posOffset>
            </wp:positionV>
            <wp:extent cx="1345581" cy="1345581"/>
            <wp:effectExtent l="0" t="0" r="6985" b="6985"/>
            <wp:wrapNone/>
            <wp:docPr id="121202269" name="Picture 1212022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2269" name="Picture 1212022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81" cy="134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E9554" w14:textId="47F01B40" w:rsidR="00F51E0D" w:rsidRDefault="00243B37" w:rsidP="00471D49">
      <w:r>
        <w:t>Some ways you</w:t>
      </w:r>
      <w:r w:rsidR="00F51E0D">
        <w:t xml:space="preserve"> can do th</w:t>
      </w:r>
      <w:r w:rsidR="00284E39">
        <w:t>is</w:t>
      </w:r>
      <w:r w:rsidR="00F51E0D">
        <w:t xml:space="preserve"> survey </w:t>
      </w:r>
      <w:r>
        <w:t xml:space="preserve">are </w:t>
      </w:r>
      <w:r w:rsidR="00F51E0D">
        <w:t>by:</w:t>
      </w:r>
    </w:p>
    <w:p w14:paraId="2BD7C14E" w14:textId="2C5BC12D" w:rsidR="00F51E0D" w:rsidRDefault="00F51E0D" w:rsidP="00F51E0D">
      <w:pPr>
        <w:pStyle w:val="ListParagraph"/>
      </w:pPr>
      <w:r>
        <w:t>video</w:t>
      </w:r>
    </w:p>
    <w:p w14:paraId="65AF3922" w14:textId="654F64AC" w:rsidR="00F51E0D" w:rsidRDefault="00D17E35" w:rsidP="00F51E0D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536896" behindDoc="0" locked="0" layoutInCell="1" allowOverlap="1" wp14:anchorId="184E3185" wp14:editId="54A88ED3">
            <wp:simplePos x="0" y="0"/>
            <wp:positionH relativeFrom="margin">
              <wp:align>left</wp:align>
            </wp:positionH>
            <wp:positionV relativeFrom="paragraph">
              <wp:posOffset>50646</wp:posOffset>
            </wp:positionV>
            <wp:extent cx="1234068" cy="1234068"/>
            <wp:effectExtent l="0" t="0" r="4445" b="4445"/>
            <wp:wrapNone/>
            <wp:docPr id="1703468496" name="Picture 17034684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68496" name="Picture 17034684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068" cy="123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0D">
        <w:t>audio message</w:t>
      </w:r>
      <w:r w:rsidR="00243B37">
        <w:t xml:space="preserve"> / sound</w:t>
      </w:r>
    </w:p>
    <w:p w14:paraId="22584473" w14:textId="44C91FB5" w:rsidR="00F51E0D" w:rsidRDefault="00F51E0D" w:rsidP="00F51E0D">
      <w:pPr>
        <w:pStyle w:val="ListParagraph"/>
      </w:pPr>
      <w:r>
        <w:t>email.</w:t>
      </w:r>
    </w:p>
    <w:p w14:paraId="052C5340" w14:textId="77777777" w:rsidR="00F51E0D" w:rsidRDefault="00F51E0D" w:rsidP="00F51E0D"/>
    <w:p w14:paraId="49007167" w14:textId="77777777" w:rsidR="00F51E0D" w:rsidRDefault="00F51E0D" w:rsidP="00F51E0D"/>
    <w:p w14:paraId="1B82ED71" w14:textId="51542196" w:rsidR="00F51E0D" w:rsidRDefault="00D17E35" w:rsidP="00F51E0D">
      <w:r>
        <w:rPr>
          <w:noProof/>
          <w:lang w:eastAsia="en-GB"/>
        </w:rPr>
        <w:drawing>
          <wp:anchor distT="0" distB="0" distL="114300" distR="114300" simplePos="0" relativeHeight="251597312" behindDoc="0" locked="0" layoutInCell="1" allowOverlap="1" wp14:anchorId="239962F1" wp14:editId="691CDA11">
            <wp:simplePos x="0" y="0"/>
            <wp:positionH relativeFrom="margin">
              <wp:align>left</wp:align>
            </wp:positionH>
            <wp:positionV relativeFrom="paragraph">
              <wp:posOffset>26635</wp:posOffset>
            </wp:positionV>
            <wp:extent cx="1433779" cy="1433779"/>
            <wp:effectExtent l="0" t="0" r="0" b="0"/>
            <wp:wrapNone/>
            <wp:docPr id="982588654" name="Picture 9825886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88654" name="Picture 9825886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403" cy="1440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E39">
        <w:t>When you have finished your survey this way</w:t>
      </w:r>
      <w:r w:rsidR="00F51E0D">
        <w:t xml:space="preserve"> </w:t>
      </w:r>
      <w:r w:rsidR="00F51E0D" w:rsidRPr="00F51E0D">
        <w:rPr>
          <w:b/>
          <w:bCs/>
        </w:rPr>
        <w:t>email</w:t>
      </w:r>
      <w:r w:rsidR="00F51E0D">
        <w:t xml:space="preserve"> it to:</w:t>
      </w:r>
    </w:p>
    <w:p w14:paraId="0406B22A" w14:textId="77777777" w:rsidR="00F51E0D" w:rsidRDefault="00F51E0D" w:rsidP="00F51E0D"/>
    <w:p w14:paraId="2CF8D441" w14:textId="318F99F5" w:rsidR="00F51E0D" w:rsidRDefault="00F51E0D" w:rsidP="00F51E0D">
      <w:pPr>
        <w:rPr>
          <w:b/>
          <w:bCs/>
        </w:rPr>
      </w:pPr>
      <w:r w:rsidRPr="00F51E0D">
        <w:rPr>
          <w:b/>
          <w:bCs/>
        </w:rPr>
        <w:t>pacificpeoples@whaikaha.govt.nz</w:t>
      </w:r>
    </w:p>
    <w:p w14:paraId="1E35C985" w14:textId="77777777" w:rsidR="00F51E0D" w:rsidRDefault="00F51E0D" w:rsidP="00F51E0D">
      <w:pPr>
        <w:rPr>
          <w:b/>
          <w:bCs/>
        </w:rPr>
      </w:pPr>
    </w:p>
    <w:p w14:paraId="05C6E892" w14:textId="77777777" w:rsidR="00F51E0D" w:rsidRDefault="00F51E0D" w:rsidP="00F51E0D">
      <w:pPr>
        <w:rPr>
          <w:b/>
          <w:bCs/>
        </w:rPr>
      </w:pPr>
    </w:p>
    <w:p w14:paraId="4487DBEC" w14:textId="77777777" w:rsidR="00284E39" w:rsidRDefault="00284E39" w:rsidP="00F51E0D"/>
    <w:p w14:paraId="22210E83" w14:textId="77777777" w:rsidR="00284E39" w:rsidRDefault="00284E39" w:rsidP="00F51E0D"/>
    <w:p w14:paraId="69FAE2B9" w14:textId="77777777" w:rsidR="00284E39" w:rsidRDefault="00284E39" w:rsidP="00F51E0D"/>
    <w:p w14:paraId="0D1CE3E5" w14:textId="77777777" w:rsidR="00284E39" w:rsidRDefault="00284E39" w:rsidP="00F51E0D"/>
    <w:p w14:paraId="729C5AD7" w14:textId="77777777" w:rsidR="00284E39" w:rsidRDefault="00284E39" w:rsidP="00F51E0D"/>
    <w:p w14:paraId="6C2022B1" w14:textId="697F4A01" w:rsidR="00F51E0D" w:rsidRDefault="00D17E35" w:rsidP="00F51E0D">
      <w:r>
        <w:rPr>
          <w:noProof/>
          <w:lang w:eastAsia="en-GB"/>
        </w:rPr>
        <w:lastRenderedPageBreak/>
        <w:drawing>
          <wp:anchor distT="0" distB="0" distL="114300" distR="114300" simplePos="0" relativeHeight="251599360" behindDoc="0" locked="0" layoutInCell="1" allowOverlap="1" wp14:anchorId="76F2795B" wp14:editId="354B4D24">
            <wp:simplePos x="0" y="0"/>
            <wp:positionH relativeFrom="margin">
              <wp:align>left</wp:align>
            </wp:positionH>
            <wp:positionV relativeFrom="paragraph">
              <wp:posOffset>7595</wp:posOffset>
            </wp:positionV>
            <wp:extent cx="1367942" cy="1375659"/>
            <wp:effectExtent l="0" t="0" r="3810" b="0"/>
            <wp:wrapNone/>
            <wp:docPr id="117530756" name="Picture 117530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756" name="Picture 1175307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870" cy="137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E39">
        <w:t>Y</w:t>
      </w:r>
      <w:r w:rsidR="00F51E0D">
        <w:t xml:space="preserve">ou can print out this document to </w:t>
      </w:r>
      <w:r w:rsidR="00DC4C08">
        <w:t>do</w:t>
      </w:r>
      <w:r w:rsidR="00284E39">
        <w:t xml:space="preserve"> the survey</w:t>
      </w:r>
      <w:r w:rsidR="00F51E0D">
        <w:t>.</w:t>
      </w:r>
    </w:p>
    <w:p w14:paraId="1878F6B1" w14:textId="77777777" w:rsidR="00F51E0D" w:rsidRDefault="00F51E0D" w:rsidP="00F51E0D"/>
    <w:p w14:paraId="11B4EA66" w14:textId="77777777" w:rsidR="00F51E0D" w:rsidRDefault="00F51E0D" w:rsidP="00F51E0D"/>
    <w:p w14:paraId="7E15FC11" w14:textId="1E5C0DF3" w:rsidR="00F51E0D" w:rsidRDefault="00D17E35" w:rsidP="00F51E0D">
      <w:r>
        <w:rPr>
          <w:noProof/>
          <w:lang w:eastAsia="en-GB"/>
        </w:rPr>
        <w:drawing>
          <wp:anchor distT="0" distB="0" distL="114300" distR="114300" simplePos="0" relativeHeight="251598336" behindDoc="0" locked="0" layoutInCell="1" allowOverlap="1" wp14:anchorId="1BC19E24" wp14:editId="12E6A4C1">
            <wp:simplePos x="0" y="0"/>
            <wp:positionH relativeFrom="margin">
              <wp:posOffset>-449580</wp:posOffset>
            </wp:positionH>
            <wp:positionV relativeFrom="paragraph">
              <wp:posOffset>208280</wp:posOffset>
            </wp:positionV>
            <wp:extent cx="2327470" cy="1645920"/>
            <wp:effectExtent l="0" t="0" r="0" b="0"/>
            <wp:wrapNone/>
            <wp:docPr id="2072710878" name="Picture 2072710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10878" name="Picture 20727108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7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E0D">
        <w:t xml:space="preserve">When you have finished your survey </w:t>
      </w:r>
      <w:r w:rsidR="00284E39">
        <w:t xml:space="preserve">this way </w:t>
      </w:r>
      <w:r w:rsidR="00F51E0D" w:rsidRPr="00284E39">
        <w:rPr>
          <w:b/>
          <w:bCs/>
        </w:rPr>
        <w:t>post</w:t>
      </w:r>
      <w:r w:rsidR="00F51E0D">
        <w:t xml:space="preserve"> it to:</w:t>
      </w:r>
    </w:p>
    <w:p w14:paraId="303CF886" w14:textId="1880C040" w:rsidR="00284E39" w:rsidRDefault="00284E39" w:rsidP="00F51E0D"/>
    <w:p w14:paraId="4546FDEA" w14:textId="77777777" w:rsidR="0029222C" w:rsidRPr="0029222C" w:rsidRDefault="0029222C" w:rsidP="0029222C">
      <w:pPr>
        <w:rPr>
          <w:rFonts w:eastAsiaTheme="minorHAnsi" w:cs="Arial"/>
          <w:b/>
          <w:bCs/>
          <w:color w:val="212121"/>
          <w:sz w:val="22"/>
          <w:lang w:val="en-NZ"/>
        </w:rPr>
      </w:pPr>
      <w:r w:rsidRPr="0029222C">
        <w:rPr>
          <w:rFonts w:cs="Arial"/>
          <w:b/>
          <w:bCs/>
          <w:color w:val="212121"/>
        </w:rPr>
        <w:t xml:space="preserve">Tofa </w:t>
      </w:r>
      <w:proofErr w:type="spellStart"/>
      <w:r w:rsidRPr="0029222C">
        <w:rPr>
          <w:rFonts w:cs="Arial"/>
          <w:b/>
          <w:bCs/>
          <w:color w:val="212121"/>
        </w:rPr>
        <w:t>Suafole</w:t>
      </w:r>
      <w:proofErr w:type="spellEnd"/>
      <w:r w:rsidRPr="0029222C">
        <w:rPr>
          <w:rFonts w:cs="Arial"/>
          <w:b/>
          <w:bCs/>
          <w:color w:val="212121"/>
        </w:rPr>
        <w:t xml:space="preserve"> Gush</w:t>
      </w:r>
    </w:p>
    <w:p w14:paraId="49531069" w14:textId="77777777" w:rsidR="0029222C" w:rsidRPr="0029222C" w:rsidRDefault="0029222C" w:rsidP="0029222C">
      <w:pPr>
        <w:rPr>
          <w:rFonts w:cs="Arial"/>
          <w:b/>
          <w:bCs/>
          <w:color w:val="212121"/>
        </w:rPr>
      </w:pPr>
    </w:p>
    <w:p w14:paraId="4F87D412" w14:textId="232B25BA" w:rsidR="0029222C" w:rsidRPr="0029222C" w:rsidRDefault="0029222C" w:rsidP="0029222C">
      <w:pPr>
        <w:rPr>
          <w:rFonts w:cs="Arial"/>
          <w:b/>
          <w:bCs/>
          <w:color w:val="212121"/>
        </w:rPr>
      </w:pPr>
      <w:r w:rsidRPr="0029222C">
        <w:rPr>
          <w:rFonts w:cs="Arial"/>
          <w:b/>
          <w:bCs/>
          <w:color w:val="212121"/>
        </w:rPr>
        <w:t>Whaikaha - Ministry of Disabled People</w:t>
      </w:r>
    </w:p>
    <w:p w14:paraId="0655D642" w14:textId="77777777" w:rsidR="0029222C" w:rsidRPr="0029222C" w:rsidRDefault="0029222C" w:rsidP="0029222C">
      <w:pPr>
        <w:rPr>
          <w:rFonts w:cs="Arial"/>
          <w:b/>
          <w:bCs/>
          <w:color w:val="212121"/>
        </w:rPr>
      </w:pPr>
    </w:p>
    <w:p w14:paraId="28DF9D1E" w14:textId="12A95CB2" w:rsidR="0029222C" w:rsidRPr="0029222C" w:rsidRDefault="0029222C" w:rsidP="0029222C">
      <w:pPr>
        <w:rPr>
          <w:rFonts w:cs="Arial"/>
          <w:b/>
          <w:bCs/>
          <w:color w:val="212121"/>
        </w:rPr>
      </w:pPr>
      <w:r w:rsidRPr="0029222C">
        <w:rPr>
          <w:rFonts w:cs="Arial"/>
          <w:b/>
          <w:bCs/>
          <w:color w:val="212121"/>
        </w:rPr>
        <w:t>Reply Paid: 262204</w:t>
      </w:r>
    </w:p>
    <w:p w14:paraId="50E64061" w14:textId="77777777" w:rsidR="0029222C" w:rsidRPr="0029222C" w:rsidRDefault="0029222C" w:rsidP="0029222C">
      <w:pPr>
        <w:rPr>
          <w:rFonts w:cs="Arial"/>
          <w:b/>
          <w:bCs/>
          <w:color w:val="212121"/>
        </w:rPr>
      </w:pPr>
    </w:p>
    <w:p w14:paraId="26B68C9D" w14:textId="77777777" w:rsidR="0029222C" w:rsidRPr="0029222C" w:rsidRDefault="0029222C" w:rsidP="0029222C">
      <w:pPr>
        <w:rPr>
          <w:rFonts w:cs="Arial"/>
          <w:b/>
          <w:bCs/>
          <w:color w:val="212121"/>
        </w:rPr>
      </w:pPr>
      <w:r w:rsidRPr="0029222C">
        <w:rPr>
          <w:rFonts w:cs="Arial"/>
          <w:b/>
          <w:bCs/>
          <w:color w:val="212121"/>
        </w:rPr>
        <w:t>PO Box 1556</w:t>
      </w:r>
    </w:p>
    <w:p w14:paraId="7BBFB5C5" w14:textId="77777777" w:rsidR="0029222C" w:rsidRPr="0029222C" w:rsidRDefault="0029222C" w:rsidP="0029222C">
      <w:pPr>
        <w:rPr>
          <w:rFonts w:cs="Arial"/>
          <w:b/>
          <w:bCs/>
          <w:color w:val="212121"/>
        </w:rPr>
      </w:pPr>
    </w:p>
    <w:p w14:paraId="259B54ED" w14:textId="443D38FA" w:rsidR="0029222C" w:rsidRPr="0029222C" w:rsidRDefault="0029222C" w:rsidP="0029222C">
      <w:pPr>
        <w:rPr>
          <w:rFonts w:cs="Arial"/>
          <w:b/>
          <w:bCs/>
          <w:color w:val="212121"/>
        </w:rPr>
      </w:pPr>
      <w:r w:rsidRPr="0029222C">
        <w:rPr>
          <w:rFonts w:cs="Arial"/>
          <w:b/>
          <w:bCs/>
          <w:color w:val="212121"/>
        </w:rPr>
        <w:t>Wellington</w:t>
      </w:r>
      <w:r w:rsidRPr="0029222C">
        <w:rPr>
          <w:rStyle w:val="apple-converted-space"/>
          <w:rFonts w:cs="Arial"/>
          <w:b/>
          <w:bCs/>
          <w:color w:val="212121"/>
        </w:rPr>
        <w:t> </w:t>
      </w:r>
      <w:r w:rsidRPr="0029222C">
        <w:rPr>
          <w:rFonts w:cs="Arial"/>
          <w:b/>
          <w:bCs/>
          <w:color w:val="212121"/>
        </w:rPr>
        <w:t>6140</w:t>
      </w:r>
    </w:p>
    <w:p w14:paraId="15685E17" w14:textId="5FEE5532" w:rsidR="00284E39" w:rsidRDefault="00284E39">
      <w:pPr>
        <w:spacing w:line="240" w:lineRule="auto"/>
        <w:ind w:left="0"/>
      </w:pPr>
      <w:r>
        <w:br w:type="page"/>
      </w:r>
    </w:p>
    <w:p w14:paraId="55474BE2" w14:textId="6CF8C059" w:rsidR="00284E39" w:rsidRDefault="00284E39" w:rsidP="00284E39">
      <w:pPr>
        <w:pStyle w:val="Heading1"/>
      </w:pPr>
      <w:bookmarkStart w:id="20" w:name="_Consent_form"/>
      <w:bookmarkStart w:id="21" w:name="_Toc160704399"/>
      <w:bookmarkStart w:id="22" w:name="_Toc160704437"/>
      <w:bookmarkEnd w:id="20"/>
      <w:r>
        <w:lastRenderedPageBreak/>
        <w:t>Consent form</w:t>
      </w:r>
      <w:bookmarkEnd w:id="21"/>
      <w:bookmarkEnd w:id="22"/>
    </w:p>
    <w:p w14:paraId="50D31F89" w14:textId="77777777" w:rsidR="00284E39" w:rsidRDefault="00284E39" w:rsidP="00284E39"/>
    <w:p w14:paraId="632B2B6D" w14:textId="0366321B" w:rsidR="00284E39" w:rsidRDefault="00D17E35" w:rsidP="00284E39">
      <w:r>
        <w:rPr>
          <w:noProof/>
          <w:lang w:eastAsia="en-GB"/>
        </w:rPr>
        <w:drawing>
          <wp:anchor distT="0" distB="0" distL="114300" distR="114300" simplePos="0" relativeHeight="251600384" behindDoc="0" locked="0" layoutInCell="1" allowOverlap="1" wp14:anchorId="5F4820F3" wp14:editId="24DB2D6E">
            <wp:simplePos x="0" y="0"/>
            <wp:positionH relativeFrom="margin">
              <wp:align>left</wp:align>
            </wp:positionH>
            <wp:positionV relativeFrom="paragraph">
              <wp:posOffset>29439</wp:posOffset>
            </wp:positionV>
            <wp:extent cx="1463040" cy="1463040"/>
            <wp:effectExtent l="0" t="0" r="0" b="0"/>
            <wp:wrapNone/>
            <wp:docPr id="926811925" name="Picture 9268119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11925" name="Picture 9268119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8547C" w14:textId="51AAFC5B" w:rsidR="00284E39" w:rsidRDefault="00284E39" w:rsidP="00284E39">
      <w:r>
        <w:t>A consent form is something you fill in to say you agree to something.</w:t>
      </w:r>
    </w:p>
    <w:p w14:paraId="2F639512" w14:textId="77777777" w:rsidR="00284E39" w:rsidRDefault="00284E39" w:rsidP="00284E39"/>
    <w:p w14:paraId="20A69759" w14:textId="029CEBFC" w:rsidR="00284E39" w:rsidRDefault="00D17E35" w:rsidP="00284E39">
      <w:r>
        <w:rPr>
          <w:noProof/>
          <w:lang w:eastAsia="en-GB"/>
        </w:rPr>
        <w:drawing>
          <wp:anchor distT="0" distB="0" distL="114300" distR="114300" simplePos="0" relativeHeight="251601408" behindDoc="0" locked="0" layoutInCell="1" allowOverlap="1" wp14:anchorId="72797EF4" wp14:editId="076A9627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275360" cy="1275360"/>
            <wp:effectExtent l="0" t="0" r="1270" b="1270"/>
            <wp:wrapNone/>
            <wp:docPr id="501294646" name="Picture 5012946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94646" name="Picture 5012946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60" cy="12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8EF0" w14:textId="39BAF1C7" w:rsidR="00284E39" w:rsidRDefault="00284E39" w:rsidP="00284E39">
      <w:r>
        <w:t xml:space="preserve">It is your choice if you want to do this survey. </w:t>
      </w:r>
    </w:p>
    <w:p w14:paraId="0D46B952" w14:textId="77777777" w:rsidR="00D17E35" w:rsidRDefault="00D17E35" w:rsidP="00284E39"/>
    <w:p w14:paraId="510F00CF" w14:textId="77777777" w:rsidR="00D17E35" w:rsidRDefault="00D17E35" w:rsidP="00284E39"/>
    <w:p w14:paraId="34A5D6E4" w14:textId="21231473" w:rsidR="00D17E35" w:rsidRDefault="00D17E35" w:rsidP="00284E39">
      <w:r>
        <w:rPr>
          <w:noProof/>
          <w:lang w:eastAsia="en-GB"/>
        </w:rPr>
        <w:drawing>
          <wp:anchor distT="0" distB="0" distL="114300" distR="114300" simplePos="0" relativeHeight="251602432" behindDoc="0" locked="0" layoutInCell="1" allowOverlap="1" wp14:anchorId="7ADDC442" wp14:editId="1F0F0AB2">
            <wp:simplePos x="0" y="0"/>
            <wp:positionH relativeFrom="margin">
              <wp:align>left</wp:align>
            </wp:positionH>
            <wp:positionV relativeFrom="paragraph">
              <wp:posOffset>36043</wp:posOffset>
            </wp:positionV>
            <wp:extent cx="1504452" cy="804672"/>
            <wp:effectExtent l="0" t="0" r="635" b="0"/>
            <wp:wrapNone/>
            <wp:docPr id="2070723143" name="Picture 2070723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23143" name="Picture 2070723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62" cy="80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consent form starts on the next page.</w:t>
      </w:r>
    </w:p>
    <w:p w14:paraId="473F2CE9" w14:textId="77777777" w:rsidR="00D17E35" w:rsidRDefault="00D17E35">
      <w:pPr>
        <w:spacing w:line="240" w:lineRule="auto"/>
        <w:ind w:left="0"/>
      </w:pPr>
      <w:r>
        <w:br w:type="page"/>
      </w:r>
    </w:p>
    <w:p w14:paraId="706E763A" w14:textId="6E31EB4D" w:rsidR="00FF7F9D" w:rsidRPr="001012CA" w:rsidRDefault="007A4553" w:rsidP="00284E39">
      <w:pPr>
        <w:rPr>
          <w:b/>
          <w:bCs/>
        </w:rPr>
      </w:pPr>
      <w:r w:rsidRPr="001012CA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04480" behindDoc="0" locked="0" layoutInCell="1" allowOverlap="1" wp14:anchorId="483D7A96" wp14:editId="45B6BAE5">
            <wp:simplePos x="0" y="0"/>
            <wp:positionH relativeFrom="margin">
              <wp:posOffset>0</wp:posOffset>
            </wp:positionH>
            <wp:positionV relativeFrom="paragraph">
              <wp:posOffset>3631</wp:posOffset>
            </wp:positionV>
            <wp:extent cx="1275360" cy="1320605"/>
            <wp:effectExtent l="0" t="0" r="1270" b="0"/>
            <wp:wrapNone/>
            <wp:docPr id="809253670" name="Picture 8092536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53670" name="Picture 8092536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60" cy="132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A3A" w:rsidRPr="001012CA">
        <w:rPr>
          <w:b/>
          <w:bCs/>
        </w:rPr>
        <w:t>A</w:t>
      </w:r>
      <w:r w:rsidR="00FF7F9D" w:rsidRPr="001012CA">
        <w:rPr>
          <w:b/>
          <w:bCs/>
        </w:rPr>
        <w:t xml:space="preserve">re you </w:t>
      </w:r>
      <w:r w:rsidR="00145BCB" w:rsidRPr="001012CA">
        <w:rPr>
          <w:b/>
          <w:bCs/>
        </w:rPr>
        <w:t>doing</w:t>
      </w:r>
      <w:r w:rsidR="00FF7F9D" w:rsidRPr="001012CA">
        <w:rPr>
          <w:b/>
          <w:bCs/>
        </w:rPr>
        <w:t xml:space="preserve"> this survey</w:t>
      </w:r>
      <w:r w:rsidR="00EA7A3A" w:rsidRPr="001012CA">
        <w:rPr>
          <w:b/>
          <w:bCs/>
        </w:rPr>
        <w:t xml:space="preserve"> for someone else</w:t>
      </w:r>
      <w:r w:rsidR="00FF7F9D" w:rsidRPr="001012CA">
        <w:rPr>
          <w:b/>
          <w:bCs/>
        </w:rPr>
        <w:t>?</w:t>
      </w:r>
    </w:p>
    <w:p w14:paraId="5324DAD6" w14:textId="77777777" w:rsidR="00FF7F9D" w:rsidRDefault="00FF7F9D" w:rsidP="00284E39"/>
    <w:p w14:paraId="4CCA4B0D" w14:textId="77777777" w:rsidR="002616B7" w:rsidRDefault="002616B7" w:rsidP="00284E39"/>
    <w:p w14:paraId="030828BE" w14:textId="71A51D7F" w:rsidR="00FF7F9D" w:rsidRDefault="00D17E35" w:rsidP="00284E39">
      <w:r>
        <w:rPr>
          <w:noProof/>
          <w:lang w:eastAsia="en-GB"/>
        </w:rPr>
        <w:drawing>
          <wp:anchor distT="0" distB="0" distL="114300" distR="114300" simplePos="0" relativeHeight="251603456" behindDoc="0" locked="0" layoutInCell="1" allowOverlap="1" wp14:anchorId="69BFFA6D" wp14:editId="1F1A0ECE">
            <wp:simplePos x="0" y="0"/>
            <wp:positionH relativeFrom="margin">
              <wp:align>left</wp:align>
            </wp:positionH>
            <wp:positionV relativeFrom="paragraph">
              <wp:posOffset>672084</wp:posOffset>
            </wp:positionV>
            <wp:extent cx="1468894" cy="1331367"/>
            <wp:effectExtent l="0" t="0" r="8890" b="0"/>
            <wp:wrapNone/>
            <wp:docPr id="388822234" name="Picture 388822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F9D">
        <w:t>Put a tick in the box beside your answer.</w:t>
      </w:r>
    </w:p>
    <w:p w14:paraId="478296F3" w14:textId="7E287889" w:rsidR="00FF7F9D" w:rsidRDefault="00FF7F9D" w:rsidP="00284E39"/>
    <w:p w14:paraId="42ED7ABC" w14:textId="12E6C666" w:rsidR="00FF7F9D" w:rsidRPr="00894B78" w:rsidRDefault="00894B78" w:rsidP="00894B78">
      <w:r>
        <w:rPr>
          <w:noProof/>
        </w:rPr>
        <mc:AlternateContent>
          <mc:Choice Requires="wps">
            <w:drawing>
              <wp:inline distT="0" distB="0" distL="0" distR="0" wp14:anchorId="3172A216" wp14:editId="15C0E7EF">
                <wp:extent cx="285008" cy="285008"/>
                <wp:effectExtent l="0" t="0" r="20320" b="20320"/>
                <wp:docPr id="133652512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77806F8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</w:t>
      </w:r>
      <w:r w:rsidR="00EA7A3A">
        <w:t>Yes</w:t>
      </w:r>
    </w:p>
    <w:p w14:paraId="1D2936E8" w14:textId="77777777" w:rsidR="00894B78" w:rsidRPr="00894B78" w:rsidRDefault="00894B78" w:rsidP="00894B78"/>
    <w:p w14:paraId="68C604EB" w14:textId="79C1FE59" w:rsidR="00FF7F9D" w:rsidRDefault="00894B78" w:rsidP="00894B78">
      <w:r>
        <w:rPr>
          <w:noProof/>
        </w:rPr>
        <mc:AlternateContent>
          <mc:Choice Requires="wps">
            <w:drawing>
              <wp:inline distT="0" distB="0" distL="0" distR="0" wp14:anchorId="7D7EA181" wp14:editId="7E06C699">
                <wp:extent cx="285008" cy="285008"/>
                <wp:effectExtent l="0" t="0" r="20320" b="20320"/>
                <wp:docPr id="208304626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B74D11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="006204FA" w:rsidRPr="00894B78">
        <w:t xml:space="preserve"> </w:t>
      </w:r>
      <w:r w:rsidR="00EA7A3A">
        <w:t>No</w:t>
      </w:r>
    </w:p>
    <w:p w14:paraId="1D08A363" w14:textId="77777777" w:rsidR="005359CF" w:rsidRDefault="005359CF" w:rsidP="00894B78"/>
    <w:p w14:paraId="573C9690" w14:textId="723A412C" w:rsidR="005359CF" w:rsidRDefault="0087272E" w:rsidP="00894B78">
      <w:r>
        <w:rPr>
          <w:noProof/>
          <w:lang w:eastAsia="en-GB"/>
        </w:rPr>
        <w:drawing>
          <wp:anchor distT="0" distB="0" distL="114300" distR="114300" simplePos="0" relativeHeight="251615744" behindDoc="0" locked="0" layoutInCell="1" allowOverlap="1" wp14:anchorId="7CD3CB8B" wp14:editId="151EDD99">
            <wp:simplePos x="0" y="0"/>
            <wp:positionH relativeFrom="margin">
              <wp:align>left</wp:align>
            </wp:positionH>
            <wp:positionV relativeFrom="paragraph">
              <wp:posOffset>261773</wp:posOffset>
            </wp:positionV>
            <wp:extent cx="1146657" cy="1389888"/>
            <wp:effectExtent l="0" t="0" r="0" b="1270"/>
            <wp:wrapNone/>
            <wp:docPr id="169728596" name="Picture 169728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20204" name="Picture 1755520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57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667A1" w14:textId="308B7CAA" w:rsidR="0087272E" w:rsidRDefault="0087272E" w:rsidP="00894B78">
      <w:r>
        <w:t>Answer the next questions for:</w:t>
      </w:r>
    </w:p>
    <w:p w14:paraId="78CEBCEA" w14:textId="7D3AD5A0" w:rsidR="0087272E" w:rsidRDefault="0087272E" w:rsidP="0087272E">
      <w:pPr>
        <w:pStyle w:val="ListParagraph"/>
      </w:pPr>
      <w:r>
        <w:t>yourself</w:t>
      </w:r>
    </w:p>
    <w:p w14:paraId="08D13FA8" w14:textId="6E51480E" w:rsidR="0087272E" w:rsidRDefault="0087272E" w:rsidP="0087272E">
      <w:pPr>
        <w:pStyle w:val="ListParagraph"/>
        <w:numPr>
          <w:ilvl w:val="0"/>
          <w:numId w:val="0"/>
        </w:numPr>
        <w:ind w:left="4167"/>
      </w:pPr>
      <w:r>
        <w:t>or</w:t>
      </w:r>
    </w:p>
    <w:p w14:paraId="1FD00AB1" w14:textId="3B926E19" w:rsidR="0087272E" w:rsidRDefault="0087272E" w:rsidP="0087272E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16768" behindDoc="0" locked="0" layoutInCell="1" allowOverlap="1" wp14:anchorId="68146F43" wp14:editId="5C27FD8A">
            <wp:simplePos x="0" y="0"/>
            <wp:positionH relativeFrom="margin">
              <wp:align>left</wp:align>
            </wp:positionH>
            <wp:positionV relativeFrom="paragraph">
              <wp:posOffset>149581</wp:posOffset>
            </wp:positionV>
            <wp:extent cx="1502837" cy="972922"/>
            <wp:effectExtent l="0" t="0" r="2540" b="0"/>
            <wp:wrapNone/>
            <wp:docPr id="1935911466" name="Picture 19359114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11466" name="Picture 19359114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837" cy="97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person you are </w:t>
      </w:r>
      <w:r w:rsidR="00145BCB">
        <w:t>doing</w:t>
      </w:r>
      <w:r>
        <w:t xml:space="preserve"> the survey for.</w:t>
      </w:r>
    </w:p>
    <w:p w14:paraId="0FA1D68A" w14:textId="77777777" w:rsidR="0087272E" w:rsidRDefault="0087272E" w:rsidP="00894B78"/>
    <w:p w14:paraId="584E9799" w14:textId="77777777" w:rsidR="0087272E" w:rsidRDefault="0087272E" w:rsidP="00894B78"/>
    <w:p w14:paraId="4C73C848" w14:textId="77777777" w:rsidR="0087272E" w:rsidRDefault="0087272E" w:rsidP="00894B78"/>
    <w:p w14:paraId="303D8F6F" w14:textId="77777777" w:rsidR="00BA4968" w:rsidRPr="00BA4968" w:rsidRDefault="00BA4968" w:rsidP="00BA4968"/>
    <w:p w14:paraId="360A67E9" w14:textId="371F4293" w:rsidR="005359CF" w:rsidRPr="001012CA" w:rsidRDefault="007A4553" w:rsidP="00894B78">
      <w:pPr>
        <w:rPr>
          <w:b/>
          <w:bCs/>
        </w:rPr>
      </w:pPr>
      <w:r w:rsidRPr="001012CA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06528" behindDoc="0" locked="0" layoutInCell="1" allowOverlap="1" wp14:anchorId="42E7405F" wp14:editId="64685892">
            <wp:simplePos x="0" y="0"/>
            <wp:positionH relativeFrom="margin">
              <wp:align>left</wp:align>
            </wp:positionH>
            <wp:positionV relativeFrom="paragraph">
              <wp:posOffset>6706</wp:posOffset>
            </wp:positionV>
            <wp:extent cx="1463040" cy="1463040"/>
            <wp:effectExtent l="0" t="0" r="0" b="0"/>
            <wp:wrapNone/>
            <wp:docPr id="1849520164" name="Picture 1849520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11925" name="Picture 9268119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CF" w:rsidRPr="001012CA">
        <w:rPr>
          <w:b/>
          <w:bCs/>
        </w:rPr>
        <w:t>D</w:t>
      </w:r>
      <w:r w:rsidR="00EA7A3A" w:rsidRPr="001012CA">
        <w:rPr>
          <w:b/>
          <w:bCs/>
        </w:rPr>
        <w:t>o</w:t>
      </w:r>
      <w:r w:rsidR="0087272E" w:rsidRPr="001012CA">
        <w:rPr>
          <w:b/>
          <w:bCs/>
        </w:rPr>
        <w:t xml:space="preserve"> you agree</w:t>
      </w:r>
      <w:r w:rsidR="005359CF" w:rsidRPr="001012CA">
        <w:rPr>
          <w:b/>
          <w:bCs/>
        </w:rPr>
        <w:t xml:space="preserve"> to share the information</w:t>
      </w:r>
      <w:r w:rsidR="0087272E" w:rsidRPr="001012CA">
        <w:rPr>
          <w:b/>
          <w:bCs/>
        </w:rPr>
        <w:t xml:space="preserve"> you put in the survey</w:t>
      </w:r>
      <w:r w:rsidR="005359CF" w:rsidRPr="001012CA">
        <w:rPr>
          <w:b/>
          <w:bCs/>
        </w:rPr>
        <w:t xml:space="preserve"> </w:t>
      </w:r>
      <w:r w:rsidR="00EA7A3A" w:rsidRPr="001012CA">
        <w:rPr>
          <w:b/>
          <w:bCs/>
        </w:rPr>
        <w:t>with us</w:t>
      </w:r>
      <w:r w:rsidR="005359CF" w:rsidRPr="001012CA">
        <w:rPr>
          <w:b/>
          <w:bCs/>
        </w:rPr>
        <w:t>?</w:t>
      </w:r>
    </w:p>
    <w:p w14:paraId="40AA5647" w14:textId="77777777" w:rsidR="005359CF" w:rsidRDefault="005359CF" w:rsidP="00894B78"/>
    <w:p w14:paraId="5B0A0D26" w14:textId="77777777" w:rsidR="002616B7" w:rsidRDefault="002616B7" w:rsidP="00894B78"/>
    <w:p w14:paraId="75DE39AE" w14:textId="77777777" w:rsidR="005359CF" w:rsidRDefault="005359CF" w:rsidP="005359CF">
      <w:r>
        <w:t>Put a tick in the box beside your answer.</w:t>
      </w:r>
    </w:p>
    <w:p w14:paraId="6957C09E" w14:textId="1D96CE23" w:rsidR="005359CF" w:rsidRDefault="007A4553" w:rsidP="005359CF">
      <w:r>
        <w:rPr>
          <w:noProof/>
          <w:lang w:eastAsia="en-GB"/>
        </w:rPr>
        <w:drawing>
          <wp:anchor distT="0" distB="0" distL="114300" distR="114300" simplePos="0" relativeHeight="251605504" behindDoc="0" locked="0" layoutInCell="1" allowOverlap="1" wp14:anchorId="4A376BA7" wp14:editId="0E2CB6AA">
            <wp:simplePos x="0" y="0"/>
            <wp:positionH relativeFrom="margin">
              <wp:align>left</wp:align>
            </wp:positionH>
            <wp:positionV relativeFrom="paragraph">
              <wp:posOffset>6070</wp:posOffset>
            </wp:positionV>
            <wp:extent cx="1468894" cy="1331367"/>
            <wp:effectExtent l="0" t="0" r="0" b="2540"/>
            <wp:wrapNone/>
            <wp:docPr id="864271836" name="Picture 86427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569B4" w14:textId="702D86BC" w:rsidR="005359CF" w:rsidRPr="00894B78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76D66510" wp14:editId="19F0003D">
                <wp:extent cx="285008" cy="285008"/>
                <wp:effectExtent l="0" t="0" r="20320" b="20320"/>
                <wp:docPr id="182728863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10F0CC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</w:t>
      </w:r>
      <w:r w:rsidRPr="00894B78">
        <w:t>Yes</w:t>
      </w:r>
    </w:p>
    <w:p w14:paraId="27350558" w14:textId="77777777" w:rsidR="005359CF" w:rsidRPr="00894B78" w:rsidRDefault="005359CF" w:rsidP="005359CF"/>
    <w:p w14:paraId="381ACA79" w14:textId="77777777" w:rsidR="005359CF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2745ED84" wp14:editId="40B5B420">
                <wp:extent cx="285008" cy="285008"/>
                <wp:effectExtent l="0" t="0" r="20320" b="20320"/>
                <wp:docPr id="121589000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D19ABA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No</w:t>
      </w:r>
    </w:p>
    <w:p w14:paraId="374734AB" w14:textId="77777777" w:rsidR="00BA4968" w:rsidRDefault="00BA4968" w:rsidP="005359CF"/>
    <w:p w14:paraId="4D6644FE" w14:textId="296B439C" w:rsidR="00BA4968" w:rsidRDefault="00BA4968" w:rsidP="00BA4968"/>
    <w:p w14:paraId="0BCE9B97" w14:textId="4929D4E4" w:rsidR="005359CF" w:rsidRPr="001012CA" w:rsidRDefault="007A4553" w:rsidP="00894B78">
      <w:pPr>
        <w:rPr>
          <w:b/>
          <w:bCs/>
        </w:rPr>
      </w:pPr>
      <w:r w:rsidRPr="001012CA">
        <w:rPr>
          <w:b/>
          <w:bCs/>
          <w:noProof/>
          <w:lang w:eastAsia="en-GB"/>
        </w:rPr>
        <w:drawing>
          <wp:anchor distT="0" distB="0" distL="114300" distR="114300" simplePos="0" relativeHeight="251607552" behindDoc="0" locked="0" layoutInCell="1" allowOverlap="1" wp14:anchorId="4D197BE7" wp14:editId="121AB774">
            <wp:simplePos x="0" y="0"/>
            <wp:positionH relativeFrom="margin">
              <wp:align>left</wp:align>
            </wp:positionH>
            <wp:positionV relativeFrom="paragraph">
              <wp:posOffset>9779</wp:posOffset>
            </wp:positionV>
            <wp:extent cx="1463040" cy="1004018"/>
            <wp:effectExtent l="0" t="0" r="3810" b="5715"/>
            <wp:wrapNone/>
            <wp:docPr id="1863265468" name="Picture 1863265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65468" name="Picture 1863265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0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72E" w:rsidRPr="001012CA">
        <w:rPr>
          <w:b/>
          <w:bCs/>
          <w:noProof/>
          <w:lang w:eastAsia="en-GB"/>
        </w:rPr>
        <w:t>Do you</w:t>
      </w:r>
      <w:r w:rsidR="00EA7A3A" w:rsidRPr="001012CA">
        <w:rPr>
          <w:b/>
          <w:bCs/>
        </w:rPr>
        <w:t xml:space="preserve"> </w:t>
      </w:r>
      <w:r w:rsidR="005359CF" w:rsidRPr="001012CA">
        <w:rPr>
          <w:b/>
          <w:bCs/>
        </w:rPr>
        <w:t>understand this information is being given to</w:t>
      </w:r>
      <w:r w:rsidR="0087272E" w:rsidRPr="001012CA">
        <w:rPr>
          <w:b/>
          <w:bCs/>
        </w:rPr>
        <w:t xml:space="preserve"> Whaikaha</w:t>
      </w:r>
      <w:r w:rsidR="005359CF" w:rsidRPr="001012CA">
        <w:rPr>
          <w:b/>
          <w:bCs/>
        </w:rPr>
        <w:t>?</w:t>
      </w:r>
    </w:p>
    <w:p w14:paraId="7398CB81" w14:textId="77777777" w:rsidR="005359CF" w:rsidRDefault="005359CF" w:rsidP="00894B78"/>
    <w:p w14:paraId="23C1AC1D" w14:textId="77777777" w:rsidR="002616B7" w:rsidRDefault="002616B7" w:rsidP="00894B78"/>
    <w:p w14:paraId="79C821C7" w14:textId="3327931B" w:rsidR="005359CF" w:rsidRDefault="007A4553" w:rsidP="005359CF">
      <w:r>
        <w:rPr>
          <w:noProof/>
          <w:lang w:eastAsia="en-GB"/>
        </w:rPr>
        <w:drawing>
          <wp:anchor distT="0" distB="0" distL="114300" distR="114300" simplePos="0" relativeHeight="251608576" behindDoc="0" locked="0" layoutInCell="1" allowOverlap="1" wp14:anchorId="244D6BAA" wp14:editId="25FC8B86">
            <wp:simplePos x="0" y="0"/>
            <wp:positionH relativeFrom="margin">
              <wp:align>left</wp:align>
            </wp:positionH>
            <wp:positionV relativeFrom="paragraph">
              <wp:posOffset>623291</wp:posOffset>
            </wp:positionV>
            <wp:extent cx="1468894" cy="1331367"/>
            <wp:effectExtent l="0" t="0" r="0" b="2540"/>
            <wp:wrapNone/>
            <wp:docPr id="101964110" name="Picture 101964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CF">
        <w:t>Put a tick in the box beside your answer.</w:t>
      </w:r>
    </w:p>
    <w:p w14:paraId="0DC4D292" w14:textId="37F01D72" w:rsidR="005359CF" w:rsidRDefault="005359CF" w:rsidP="005359CF"/>
    <w:p w14:paraId="52CEE781" w14:textId="0A816FC2" w:rsidR="005359CF" w:rsidRPr="00894B78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34A04C83" wp14:editId="04A408BF">
                <wp:extent cx="285008" cy="285008"/>
                <wp:effectExtent l="0" t="0" r="20320" b="20320"/>
                <wp:docPr id="19148549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EDBC26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</w:t>
      </w:r>
      <w:r w:rsidRPr="00894B78">
        <w:t>Yes</w:t>
      </w:r>
    </w:p>
    <w:p w14:paraId="6694301B" w14:textId="1261207A" w:rsidR="005359CF" w:rsidRPr="00894B78" w:rsidRDefault="005359CF" w:rsidP="005359CF"/>
    <w:p w14:paraId="5E065964" w14:textId="77777777" w:rsidR="005359CF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23F041FC" wp14:editId="532015AC">
                <wp:extent cx="285008" cy="285008"/>
                <wp:effectExtent l="0" t="0" r="20320" b="20320"/>
                <wp:docPr id="26680958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E607BE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No</w:t>
      </w:r>
    </w:p>
    <w:p w14:paraId="0D74FCA3" w14:textId="5620B445" w:rsidR="005359CF" w:rsidRPr="001012CA" w:rsidRDefault="0087272E" w:rsidP="00894B78">
      <w:pPr>
        <w:rPr>
          <w:b/>
          <w:bCs/>
        </w:rPr>
      </w:pPr>
      <w:r w:rsidRPr="001012CA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10624" behindDoc="0" locked="0" layoutInCell="1" allowOverlap="1" wp14:anchorId="560EF8A5" wp14:editId="51149E5D">
            <wp:simplePos x="0" y="0"/>
            <wp:positionH relativeFrom="margin">
              <wp:posOffset>-6488</wp:posOffset>
            </wp:positionH>
            <wp:positionV relativeFrom="paragraph">
              <wp:posOffset>-1657</wp:posOffset>
            </wp:positionV>
            <wp:extent cx="1401445" cy="1330960"/>
            <wp:effectExtent l="0" t="0" r="8255" b="2540"/>
            <wp:wrapNone/>
            <wp:docPr id="2070501527" name="Picture 20705015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01527" name="Picture 20705015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2CA">
        <w:rPr>
          <w:b/>
          <w:bCs/>
        </w:rPr>
        <w:t>Do you</w:t>
      </w:r>
      <w:r w:rsidR="00EA7A3A" w:rsidRPr="001012CA">
        <w:rPr>
          <w:b/>
          <w:bCs/>
        </w:rPr>
        <w:t xml:space="preserve"> </w:t>
      </w:r>
      <w:r w:rsidR="005359CF" w:rsidRPr="001012CA">
        <w:rPr>
          <w:b/>
          <w:bCs/>
        </w:rPr>
        <w:t xml:space="preserve">understand the information is being used </w:t>
      </w:r>
      <w:r w:rsidRPr="001012CA">
        <w:rPr>
          <w:b/>
          <w:bCs/>
        </w:rPr>
        <w:t>to make the Action Plan</w:t>
      </w:r>
      <w:r w:rsidR="005359CF" w:rsidRPr="001012CA">
        <w:rPr>
          <w:b/>
          <w:bCs/>
        </w:rPr>
        <w:t>?</w:t>
      </w:r>
    </w:p>
    <w:p w14:paraId="7BD45886" w14:textId="77777777" w:rsidR="005359CF" w:rsidRDefault="005359CF" w:rsidP="00894B78"/>
    <w:p w14:paraId="39131190" w14:textId="77777777" w:rsidR="002616B7" w:rsidRDefault="002616B7" w:rsidP="00894B78"/>
    <w:p w14:paraId="5513266E" w14:textId="64243FCD" w:rsidR="005359CF" w:rsidRDefault="007A4553" w:rsidP="005359CF">
      <w:r>
        <w:rPr>
          <w:noProof/>
          <w:lang w:eastAsia="en-GB"/>
        </w:rPr>
        <w:drawing>
          <wp:anchor distT="0" distB="0" distL="114300" distR="114300" simplePos="0" relativeHeight="251609600" behindDoc="0" locked="0" layoutInCell="1" allowOverlap="1" wp14:anchorId="517F3BAF" wp14:editId="648157DD">
            <wp:simplePos x="0" y="0"/>
            <wp:positionH relativeFrom="margin">
              <wp:align>left</wp:align>
            </wp:positionH>
            <wp:positionV relativeFrom="paragraph">
              <wp:posOffset>524230</wp:posOffset>
            </wp:positionV>
            <wp:extent cx="1468894" cy="1331367"/>
            <wp:effectExtent l="0" t="0" r="0" b="2540"/>
            <wp:wrapNone/>
            <wp:docPr id="1113356470" name="Picture 11133564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CF">
        <w:t>Put a tick in the box beside your answer.</w:t>
      </w:r>
    </w:p>
    <w:p w14:paraId="5AB62A8B" w14:textId="29DCF4A3" w:rsidR="005359CF" w:rsidRDefault="005359CF" w:rsidP="005359CF"/>
    <w:p w14:paraId="198AF582" w14:textId="2883D237" w:rsidR="005359CF" w:rsidRPr="00894B78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641ABB45" wp14:editId="708F425F">
                <wp:extent cx="285008" cy="285008"/>
                <wp:effectExtent l="0" t="0" r="20320" b="20320"/>
                <wp:docPr id="56426197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1EF154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</w:t>
      </w:r>
      <w:r w:rsidRPr="00894B78">
        <w:t>Yes</w:t>
      </w:r>
    </w:p>
    <w:p w14:paraId="02F93BFF" w14:textId="77777777" w:rsidR="005359CF" w:rsidRPr="00894B78" w:rsidRDefault="005359CF" w:rsidP="005359CF"/>
    <w:p w14:paraId="2E7F48DB" w14:textId="77777777" w:rsidR="005359CF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42F21D77" wp14:editId="5D6127E2">
                <wp:extent cx="285008" cy="285008"/>
                <wp:effectExtent l="0" t="0" r="20320" b="20320"/>
                <wp:docPr id="135759744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FB723B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No</w:t>
      </w:r>
    </w:p>
    <w:p w14:paraId="1DCF7B90" w14:textId="77777777" w:rsidR="005359CF" w:rsidRDefault="005359CF" w:rsidP="005359CF"/>
    <w:p w14:paraId="6B0450D7" w14:textId="59FDBA13" w:rsidR="005359CF" w:rsidRDefault="002C5C7C" w:rsidP="005359CF">
      <w:r>
        <w:rPr>
          <w:noProof/>
          <w:lang w:eastAsia="en-GB"/>
        </w:rPr>
        <w:drawing>
          <wp:anchor distT="0" distB="0" distL="114300" distR="114300" simplePos="0" relativeHeight="251612672" behindDoc="0" locked="0" layoutInCell="1" allowOverlap="1" wp14:anchorId="70B18C57" wp14:editId="31BCBC99">
            <wp:simplePos x="0" y="0"/>
            <wp:positionH relativeFrom="margin">
              <wp:posOffset>-7868</wp:posOffset>
            </wp:positionH>
            <wp:positionV relativeFrom="paragraph">
              <wp:posOffset>283431</wp:posOffset>
            </wp:positionV>
            <wp:extent cx="1319561" cy="1416906"/>
            <wp:effectExtent l="0" t="0" r="0" b="0"/>
            <wp:wrapNone/>
            <wp:docPr id="1800171770" name="Picture 18001717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71770" name="Picture 1800171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61" cy="141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49666" w14:textId="07EAE91D" w:rsidR="005359CF" w:rsidRPr="001012CA" w:rsidRDefault="0087272E" w:rsidP="005359CF">
      <w:pPr>
        <w:rPr>
          <w:b/>
          <w:bCs/>
        </w:rPr>
      </w:pPr>
      <w:r w:rsidRPr="001012CA">
        <w:rPr>
          <w:b/>
          <w:bCs/>
          <w:noProof/>
          <w:lang w:eastAsia="en-GB"/>
        </w:rPr>
        <w:t>Do you</w:t>
      </w:r>
      <w:r w:rsidR="00EA7A3A" w:rsidRPr="001012CA">
        <w:rPr>
          <w:b/>
          <w:bCs/>
        </w:rPr>
        <w:t xml:space="preserve"> </w:t>
      </w:r>
      <w:r w:rsidR="005359CF" w:rsidRPr="001012CA">
        <w:rPr>
          <w:b/>
          <w:bCs/>
        </w:rPr>
        <w:t xml:space="preserve">understand the information will be kept </w:t>
      </w:r>
      <w:r w:rsidR="002C5C7C" w:rsidRPr="001012CA">
        <w:rPr>
          <w:b/>
          <w:bCs/>
        </w:rPr>
        <w:t>private</w:t>
      </w:r>
      <w:r w:rsidR="005359CF" w:rsidRPr="001012CA">
        <w:rPr>
          <w:b/>
          <w:bCs/>
        </w:rPr>
        <w:t>?</w:t>
      </w:r>
    </w:p>
    <w:p w14:paraId="0474BC18" w14:textId="77777777" w:rsidR="005359CF" w:rsidRDefault="005359CF" w:rsidP="00894B78"/>
    <w:p w14:paraId="63034921" w14:textId="77777777" w:rsidR="002616B7" w:rsidRDefault="002616B7" w:rsidP="00894B78"/>
    <w:p w14:paraId="795A1E39" w14:textId="173F4C9B" w:rsidR="005359CF" w:rsidRDefault="007A4553" w:rsidP="005359CF">
      <w:r>
        <w:rPr>
          <w:noProof/>
          <w:lang w:eastAsia="en-GB"/>
        </w:rPr>
        <w:drawing>
          <wp:anchor distT="0" distB="0" distL="114300" distR="114300" simplePos="0" relativeHeight="251611648" behindDoc="0" locked="0" layoutInCell="1" allowOverlap="1" wp14:anchorId="6F0F5880" wp14:editId="1F0C30E6">
            <wp:simplePos x="0" y="0"/>
            <wp:positionH relativeFrom="margin">
              <wp:align>left</wp:align>
            </wp:positionH>
            <wp:positionV relativeFrom="paragraph">
              <wp:posOffset>626618</wp:posOffset>
            </wp:positionV>
            <wp:extent cx="1468894" cy="1331367"/>
            <wp:effectExtent l="0" t="0" r="0" b="2540"/>
            <wp:wrapNone/>
            <wp:docPr id="1684114732" name="Picture 16841147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CF">
        <w:t>Put a tick in the box beside your answer.</w:t>
      </w:r>
    </w:p>
    <w:p w14:paraId="114656C3" w14:textId="79ADAFD4" w:rsidR="005359CF" w:rsidRDefault="005359CF" w:rsidP="005359CF"/>
    <w:p w14:paraId="527B399A" w14:textId="77777777" w:rsidR="005359CF" w:rsidRPr="00894B78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7937408B" wp14:editId="57B4111A">
                <wp:extent cx="285008" cy="285008"/>
                <wp:effectExtent l="0" t="0" r="20320" b="20320"/>
                <wp:docPr id="133143077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10839F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</w:t>
      </w:r>
      <w:r w:rsidRPr="00894B78">
        <w:t>Yes</w:t>
      </w:r>
    </w:p>
    <w:p w14:paraId="5C5D9CB7" w14:textId="77777777" w:rsidR="005359CF" w:rsidRPr="00894B78" w:rsidRDefault="005359CF" w:rsidP="005359CF"/>
    <w:p w14:paraId="0E51F52C" w14:textId="77777777" w:rsidR="005359CF" w:rsidRDefault="005359CF" w:rsidP="005359CF">
      <w:r>
        <w:rPr>
          <w:noProof/>
        </w:rPr>
        <mc:AlternateContent>
          <mc:Choice Requires="wps">
            <w:drawing>
              <wp:inline distT="0" distB="0" distL="0" distR="0" wp14:anchorId="3200EEFC" wp14:editId="68DCF989">
                <wp:extent cx="285008" cy="285008"/>
                <wp:effectExtent l="0" t="0" r="20320" b="20320"/>
                <wp:docPr id="143161071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081A84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No</w:t>
      </w:r>
    </w:p>
    <w:p w14:paraId="0BDF1708" w14:textId="7F72AA2A" w:rsidR="00BA4968" w:rsidRDefault="00BA4968" w:rsidP="001012CA">
      <w:r>
        <w:br w:type="page"/>
      </w:r>
    </w:p>
    <w:p w14:paraId="19CC03A0" w14:textId="37EBF1A6" w:rsidR="00324FAE" w:rsidRPr="001012CA" w:rsidRDefault="007A4553" w:rsidP="005359CF">
      <w:pPr>
        <w:rPr>
          <w:b/>
          <w:bCs/>
        </w:rPr>
      </w:pPr>
      <w:r w:rsidRPr="001012CA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14720" behindDoc="0" locked="0" layoutInCell="1" allowOverlap="1" wp14:anchorId="71A236A8" wp14:editId="6F907D2B">
            <wp:simplePos x="0" y="0"/>
            <wp:positionH relativeFrom="margin">
              <wp:align>left</wp:align>
            </wp:positionH>
            <wp:positionV relativeFrom="paragraph">
              <wp:posOffset>292024</wp:posOffset>
            </wp:positionV>
            <wp:extent cx="1993356" cy="395021"/>
            <wp:effectExtent l="0" t="0" r="6985" b="5080"/>
            <wp:wrapNone/>
            <wp:docPr id="1337694210" name="Picture 13376942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94210" name="Picture 13376942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60" cy="397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AE" w:rsidRPr="001012CA">
        <w:rPr>
          <w:b/>
          <w:bCs/>
        </w:rPr>
        <w:t>Do you agree to have the information you give in this survey stored at Whaikaha?</w:t>
      </w:r>
    </w:p>
    <w:p w14:paraId="080C65CF" w14:textId="77777777" w:rsidR="00324FAE" w:rsidRDefault="00324FAE" w:rsidP="005359CF"/>
    <w:p w14:paraId="3C82CDB3" w14:textId="77777777" w:rsidR="002616B7" w:rsidRDefault="002616B7" w:rsidP="005359CF"/>
    <w:p w14:paraId="3F4BB8AF" w14:textId="62CA3E90" w:rsidR="00324FAE" w:rsidRDefault="007A4553" w:rsidP="00324FAE">
      <w:r>
        <w:rPr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5045956A" wp14:editId="309C19A4">
            <wp:simplePos x="0" y="0"/>
            <wp:positionH relativeFrom="margin">
              <wp:align>left</wp:align>
            </wp:positionH>
            <wp:positionV relativeFrom="paragraph">
              <wp:posOffset>532562</wp:posOffset>
            </wp:positionV>
            <wp:extent cx="1468894" cy="1331367"/>
            <wp:effectExtent l="0" t="0" r="0" b="2540"/>
            <wp:wrapNone/>
            <wp:docPr id="1868735165" name="Picture 1868735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AE">
        <w:t>Put a tick in the box beside your answer.</w:t>
      </w:r>
    </w:p>
    <w:p w14:paraId="56F8E139" w14:textId="1460DB50" w:rsidR="00324FAE" w:rsidRDefault="00324FAE" w:rsidP="00324FAE"/>
    <w:p w14:paraId="24E524C5" w14:textId="77777777" w:rsidR="00324FAE" w:rsidRPr="00894B78" w:rsidRDefault="00324FAE" w:rsidP="00324FAE">
      <w:r>
        <w:rPr>
          <w:noProof/>
        </w:rPr>
        <mc:AlternateContent>
          <mc:Choice Requires="wps">
            <w:drawing>
              <wp:inline distT="0" distB="0" distL="0" distR="0" wp14:anchorId="5511BC0D" wp14:editId="246832DD">
                <wp:extent cx="285008" cy="285008"/>
                <wp:effectExtent l="0" t="0" r="20320" b="20320"/>
                <wp:docPr id="154186257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97F3E8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</w:t>
      </w:r>
      <w:r w:rsidRPr="00894B78">
        <w:t>Yes</w:t>
      </w:r>
    </w:p>
    <w:p w14:paraId="05C063F9" w14:textId="77777777" w:rsidR="00324FAE" w:rsidRPr="00894B78" w:rsidRDefault="00324FAE" w:rsidP="00324FAE"/>
    <w:p w14:paraId="40C80918" w14:textId="41572453" w:rsidR="00324FAE" w:rsidRDefault="00324FAE" w:rsidP="00324FAE">
      <w:r>
        <w:rPr>
          <w:noProof/>
        </w:rPr>
        <mc:AlternateContent>
          <mc:Choice Requires="wps">
            <w:drawing>
              <wp:inline distT="0" distB="0" distL="0" distR="0" wp14:anchorId="4C741097" wp14:editId="1BAD5590">
                <wp:extent cx="285008" cy="285008"/>
                <wp:effectExtent l="0" t="0" r="20320" b="20320"/>
                <wp:docPr id="53343297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20B95A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No</w:t>
      </w:r>
    </w:p>
    <w:p w14:paraId="48493EAE" w14:textId="63B82D95" w:rsidR="00324FAE" w:rsidRDefault="00324FAE">
      <w:pPr>
        <w:spacing w:line="240" w:lineRule="auto"/>
        <w:ind w:left="0"/>
      </w:pPr>
      <w:r>
        <w:br w:type="page"/>
      </w:r>
    </w:p>
    <w:p w14:paraId="2BB996C8" w14:textId="7239BF65" w:rsidR="00324FAE" w:rsidRDefault="00324FAE" w:rsidP="00324FAE">
      <w:pPr>
        <w:pStyle w:val="Heading1"/>
      </w:pPr>
      <w:bookmarkStart w:id="23" w:name="_Survey_questions"/>
      <w:bookmarkStart w:id="24" w:name="_Toc160704400"/>
      <w:bookmarkStart w:id="25" w:name="_Toc160704438"/>
      <w:bookmarkEnd w:id="23"/>
      <w:r>
        <w:lastRenderedPageBreak/>
        <w:t>Survey questions</w:t>
      </w:r>
      <w:bookmarkEnd w:id="24"/>
      <w:bookmarkEnd w:id="25"/>
    </w:p>
    <w:p w14:paraId="2978B9FE" w14:textId="3166216C" w:rsidR="00243B37" w:rsidRDefault="00243B37" w:rsidP="00243B37"/>
    <w:p w14:paraId="6B4BFA08" w14:textId="361CE8B4" w:rsidR="0087272E" w:rsidRPr="00243B37" w:rsidRDefault="00243B37" w:rsidP="00F57DF2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bookmarkStart w:id="26" w:name="_Toc160704401"/>
      <w:bookmarkStart w:id="27" w:name="_Toc160704439"/>
      <w:r>
        <w:rPr>
          <w:noProof/>
          <w:lang w:eastAsia="en-GB"/>
        </w:rPr>
        <w:drawing>
          <wp:anchor distT="0" distB="0" distL="114300" distR="114300" simplePos="0" relativeHeight="251537920" behindDoc="0" locked="0" layoutInCell="1" allowOverlap="1" wp14:anchorId="00A51942" wp14:editId="617C09FE">
            <wp:simplePos x="0" y="0"/>
            <wp:positionH relativeFrom="margin">
              <wp:align>left</wp:align>
            </wp:positionH>
            <wp:positionV relativeFrom="paragraph">
              <wp:posOffset>119798</wp:posOffset>
            </wp:positionV>
            <wp:extent cx="1533888" cy="863193"/>
            <wp:effectExtent l="0" t="0" r="0" b="0"/>
            <wp:wrapNone/>
            <wp:docPr id="1802491798" name="Picture 180249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91798" name="Picture 180249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888" cy="86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6"/>
      <w:bookmarkEnd w:id="27"/>
      <w:r w:rsidR="0087272E" w:rsidRPr="00243B37">
        <w:rPr>
          <w:b/>
          <w:bCs/>
        </w:rPr>
        <w:t>How old are you?</w:t>
      </w:r>
    </w:p>
    <w:p w14:paraId="55A1FB16" w14:textId="77777777" w:rsidR="0087272E" w:rsidRDefault="0087272E" w:rsidP="0087272E"/>
    <w:p w14:paraId="52D51A99" w14:textId="77777777" w:rsidR="002616B7" w:rsidRDefault="002616B7" w:rsidP="0087272E"/>
    <w:p w14:paraId="6C5D4187" w14:textId="77777777" w:rsidR="0087272E" w:rsidRDefault="0087272E" w:rsidP="0087272E">
      <w:r>
        <w:rPr>
          <w:noProof/>
          <w:lang w:eastAsia="en-GB"/>
        </w:rPr>
        <w:drawing>
          <wp:anchor distT="0" distB="0" distL="114300" distR="114300" simplePos="0" relativeHeight="251617792" behindDoc="0" locked="0" layoutInCell="1" allowOverlap="1" wp14:anchorId="1B0D4714" wp14:editId="05367180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1468894" cy="1331367"/>
            <wp:effectExtent l="0" t="0" r="0" b="2540"/>
            <wp:wrapNone/>
            <wp:docPr id="981636169" name="Picture 9816361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Put a tick in the box beside your answer.</w:t>
      </w:r>
    </w:p>
    <w:p w14:paraId="50A7D120" w14:textId="77777777" w:rsidR="0087272E" w:rsidRDefault="0087272E" w:rsidP="0087272E"/>
    <w:p w14:paraId="510EA6D8" w14:textId="52E34EEB" w:rsidR="0087272E" w:rsidRPr="00894B78" w:rsidRDefault="0087272E" w:rsidP="0087272E">
      <w:r>
        <w:rPr>
          <w:noProof/>
        </w:rPr>
        <mc:AlternateContent>
          <mc:Choice Requires="wps">
            <w:drawing>
              <wp:inline distT="0" distB="0" distL="0" distR="0" wp14:anchorId="4BF2133A" wp14:editId="20D86BFE">
                <wp:extent cx="285008" cy="285008"/>
                <wp:effectExtent l="0" t="0" r="20320" b="20320"/>
                <wp:docPr id="5607001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905EA7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0 – 18</w:t>
      </w:r>
    </w:p>
    <w:p w14:paraId="3A238DBA" w14:textId="77777777" w:rsidR="0087272E" w:rsidRPr="00894B78" w:rsidRDefault="0087272E" w:rsidP="0087272E"/>
    <w:p w14:paraId="0100E992" w14:textId="067171DB" w:rsidR="0087272E" w:rsidRDefault="0087272E" w:rsidP="0087272E">
      <w:r>
        <w:rPr>
          <w:noProof/>
        </w:rPr>
        <mc:AlternateContent>
          <mc:Choice Requires="wps">
            <w:drawing>
              <wp:inline distT="0" distB="0" distL="0" distR="0" wp14:anchorId="29B3B389" wp14:editId="6DFB5473">
                <wp:extent cx="285008" cy="285008"/>
                <wp:effectExtent l="0" t="0" r="20320" b="20320"/>
                <wp:docPr id="187127904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3E9FAA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18 – 24</w:t>
      </w:r>
    </w:p>
    <w:p w14:paraId="5A9D9766" w14:textId="77777777" w:rsidR="0087272E" w:rsidRDefault="0087272E" w:rsidP="0087272E"/>
    <w:p w14:paraId="035ED0B0" w14:textId="572D9087" w:rsidR="0087272E" w:rsidRPr="00894B78" w:rsidRDefault="0087272E" w:rsidP="0087272E">
      <w:r>
        <w:rPr>
          <w:noProof/>
        </w:rPr>
        <mc:AlternateContent>
          <mc:Choice Requires="wps">
            <w:drawing>
              <wp:inline distT="0" distB="0" distL="0" distR="0" wp14:anchorId="7C719863" wp14:editId="2CF00A7F">
                <wp:extent cx="285008" cy="285008"/>
                <wp:effectExtent l="0" t="0" r="20320" b="20320"/>
                <wp:docPr id="1672164193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B0EF0C9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25 – 34</w:t>
      </w:r>
    </w:p>
    <w:p w14:paraId="6778B458" w14:textId="77777777" w:rsidR="0087272E" w:rsidRPr="00894B78" w:rsidRDefault="0087272E" w:rsidP="0087272E"/>
    <w:p w14:paraId="1CAB8DF4" w14:textId="134B2BCD" w:rsidR="0087272E" w:rsidRDefault="0087272E" w:rsidP="0087272E">
      <w:r>
        <w:rPr>
          <w:noProof/>
        </w:rPr>
        <mc:AlternateContent>
          <mc:Choice Requires="wps">
            <w:drawing>
              <wp:inline distT="0" distB="0" distL="0" distR="0" wp14:anchorId="0FCF7FC8" wp14:editId="2665E6BC">
                <wp:extent cx="285008" cy="285008"/>
                <wp:effectExtent l="0" t="0" r="20320" b="20320"/>
                <wp:docPr id="169747831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EE4AB6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35 – 44</w:t>
      </w:r>
    </w:p>
    <w:p w14:paraId="27350B96" w14:textId="77777777" w:rsidR="0087272E" w:rsidRDefault="0087272E" w:rsidP="0087272E"/>
    <w:p w14:paraId="0CF2CABB" w14:textId="5E432F6B" w:rsidR="0087272E" w:rsidRPr="00894B78" w:rsidRDefault="0087272E" w:rsidP="0087272E">
      <w:r>
        <w:rPr>
          <w:noProof/>
        </w:rPr>
        <mc:AlternateContent>
          <mc:Choice Requires="wps">
            <w:drawing>
              <wp:inline distT="0" distB="0" distL="0" distR="0" wp14:anchorId="419021C5" wp14:editId="516C6AA4">
                <wp:extent cx="285008" cy="285008"/>
                <wp:effectExtent l="0" t="0" r="20320" b="20320"/>
                <wp:docPr id="196918320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850F50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45 – 54</w:t>
      </w:r>
    </w:p>
    <w:p w14:paraId="59582094" w14:textId="77777777" w:rsidR="0087272E" w:rsidRPr="00894B78" w:rsidRDefault="0087272E" w:rsidP="0087272E"/>
    <w:p w14:paraId="24E6B3E5" w14:textId="13184795" w:rsidR="0087272E" w:rsidRDefault="0087272E" w:rsidP="0087272E">
      <w:r>
        <w:rPr>
          <w:noProof/>
        </w:rPr>
        <mc:AlternateContent>
          <mc:Choice Requires="wps">
            <w:drawing>
              <wp:inline distT="0" distB="0" distL="0" distR="0" wp14:anchorId="4743FAE2" wp14:editId="15FC79C2">
                <wp:extent cx="285008" cy="285008"/>
                <wp:effectExtent l="0" t="0" r="20320" b="20320"/>
                <wp:docPr id="152511696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2D9C1F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55 – 64</w:t>
      </w:r>
    </w:p>
    <w:p w14:paraId="04CA7EFA" w14:textId="77777777" w:rsidR="0087272E" w:rsidRDefault="0087272E" w:rsidP="0087272E"/>
    <w:p w14:paraId="63860818" w14:textId="6CE3463C" w:rsidR="0087272E" w:rsidRDefault="0087272E" w:rsidP="0087272E">
      <w:r>
        <w:rPr>
          <w:noProof/>
        </w:rPr>
        <mc:AlternateContent>
          <mc:Choice Requires="wps">
            <w:drawing>
              <wp:inline distT="0" distB="0" distL="0" distR="0" wp14:anchorId="27F17A8E" wp14:editId="75F75A65">
                <wp:extent cx="285008" cy="285008"/>
                <wp:effectExtent l="0" t="0" r="20320" b="20320"/>
                <wp:docPr id="69814910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A4135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older than 65.</w:t>
      </w:r>
    </w:p>
    <w:p w14:paraId="6F020A28" w14:textId="5E041545" w:rsidR="0087272E" w:rsidRPr="00243B37" w:rsidRDefault="00770357" w:rsidP="00F57DF2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243B37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538944" behindDoc="0" locked="0" layoutInCell="1" allowOverlap="1" wp14:anchorId="241F031F" wp14:editId="6E985134">
            <wp:simplePos x="0" y="0"/>
            <wp:positionH relativeFrom="margin">
              <wp:posOffset>0</wp:posOffset>
            </wp:positionH>
            <wp:positionV relativeFrom="paragraph">
              <wp:posOffset>-117475</wp:posOffset>
            </wp:positionV>
            <wp:extent cx="1214323" cy="1214323"/>
            <wp:effectExtent l="0" t="0" r="5080" b="5080"/>
            <wp:wrapNone/>
            <wp:docPr id="301847928" name="Picture 3018479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47928" name="Picture 3018479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3" cy="121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B37">
        <w:rPr>
          <w:b/>
          <w:bCs/>
        </w:rPr>
        <w:t>What is your ethnicity?</w:t>
      </w:r>
    </w:p>
    <w:p w14:paraId="766ED5D8" w14:textId="070310C3" w:rsidR="00770357" w:rsidRDefault="00770357" w:rsidP="00770357"/>
    <w:p w14:paraId="0946A020" w14:textId="77777777" w:rsidR="002616B7" w:rsidRDefault="002616B7" w:rsidP="00770357"/>
    <w:p w14:paraId="481FD2BE" w14:textId="1BA6C1B7" w:rsidR="00770357" w:rsidRDefault="00770357" w:rsidP="00770357">
      <w:r>
        <w:rPr>
          <w:noProof/>
          <w:lang w:eastAsia="en-GB"/>
        </w:rPr>
        <w:drawing>
          <wp:anchor distT="0" distB="0" distL="114300" distR="114300" simplePos="0" relativeHeight="251618816" behindDoc="0" locked="0" layoutInCell="1" allowOverlap="1" wp14:anchorId="063DD8D7" wp14:editId="14ACF13A">
            <wp:simplePos x="0" y="0"/>
            <wp:positionH relativeFrom="margin">
              <wp:align>left</wp:align>
            </wp:positionH>
            <wp:positionV relativeFrom="paragraph">
              <wp:posOffset>319836</wp:posOffset>
            </wp:positionV>
            <wp:extent cx="1468894" cy="1331367"/>
            <wp:effectExtent l="0" t="0" r="0" b="2540"/>
            <wp:wrapNone/>
            <wp:docPr id="1989630431" name="Picture 19896304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Put a tick in the box beside your answer.</w:t>
      </w:r>
    </w:p>
    <w:p w14:paraId="53FEEB73" w14:textId="77777777" w:rsidR="00243B37" w:rsidRDefault="00243B37" w:rsidP="00770357"/>
    <w:p w14:paraId="6790A62C" w14:textId="0A035348" w:rsidR="00243B37" w:rsidRDefault="00243B37" w:rsidP="00770357">
      <w:r>
        <w:t xml:space="preserve">You can choose more than </w:t>
      </w:r>
      <w:r w:rsidR="00D12390">
        <w:t>1 answer</w:t>
      </w:r>
      <w:r>
        <w:t>.</w:t>
      </w:r>
    </w:p>
    <w:p w14:paraId="07E48E41" w14:textId="77777777" w:rsidR="00770357" w:rsidRDefault="00770357" w:rsidP="00770357"/>
    <w:p w14:paraId="6632152C" w14:textId="79EE035E" w:rsidR="00770357" w:rsidRPr="00894B78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5C689C48" wp14:editId="3440656D">
                <wp:extent cx="285008" cy="285008"/>
                <wp:effectExtent l="0" t="0" r="20320" b="20320"/>
                <wp:docPr id="14619870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7CD147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Samoan</w:t>
      </w:r>
    </w:p>
    <w:p w14:paraId="2A6336B7" w14:textId="77777777" w:rsidR="00770357" w:rsidRPr="00894B78" w:rsidRDefault="00770357" w:rsidP="00770357"/>
    <w:p w14:paraId="3B36DC61" w14:textId="14ACBB4A" w:rsidR="00770357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257FD653" wp14:editId="344DEBD2">
                <wp:extent cx="285008" cy="285008"/>
                <wp:effectExtent l="0" t="0" r="20320" b="20320"/>
                <wp:docPr id="252164143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04DB0E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Tongan</w:t>
      </w:r>
    </w:p>
    <w:p w14:paraId="42B13D2B" w14:textId="77777777" w:rsidR="00770357" w:rsidRDefault="00770357" w:rsidP="00770357"/>
    <w:p w14:paraId="248482D9" w14:textId="19C6E35D" w:rsidR="00770357" w:rsidRPr="00894B78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2C5C9D93" wp14:editId="7815D269">
                <wp:extent cx="285008" cy="285008"/>
                <wp:effectExtent l="0" t="0" r="20320" b="20320"/>
                <wp:docPr id="39985771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57FECB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Cook Island</w:t>
      </w:r>
    </w:p>
    <w:p w14:paraId="0A9C8BB6" w14:textId="77777777" w:rsidR="00770357" w:rsidRPr="00894B78" w:rsidRDefault="00770357" w:rsidP="00770357"/>
    <w:p w14:paraId="32A88688" w14:textId="12E0562A" w:rsidR="00770357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78360751" wp14:editId="4BC3B452">
                <wp:extent cx="285008" cy="285008"/>
                <wp:effectExtent l="0" t="0" r="20320" b="20320"/>
                <wp:docPr id="127006920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115B8D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Fijian</w:t>
      </w:r>
    </w:p>
    <w:p w14:paraId="3FCAEF59" w14:textId="77777777" w:rsidR="00770357" w:rsidRDefault="00770357" w:rsidP="0087272E"/>
    <w:p w14:paraId="4E77FD71" w14:textId="09B04C13" w:rsidR="00770357" w:rsidRPr="00894B78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13125AE5" wp14:editId="4235C2BB">
                <wp:extent cx="285008" cy="285008"/>
                <wp:effectExtent l="0" t="0" r="20320" b="20320"/>
                <wp:docPr id="103520776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C59D8B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Kiribati</w:t>
      </w:r>
    </w:p>
    <w:p w14:paraId="6C42BCE7" w14:textId="77777777" w:rsidR="00770357" w:rsidRPr="00894B78" w:rsidRDefault="00770357" w:rsidP="00770357"/>
    <w:p w14:paraId="5755D67D" w14:textId="50206AA8" w:rsidR="00770357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237C5AF9" wp14:editId="74BAD088">
                <wp:extent cx="285008" cy="285008"/>
                <wp:effectExtent l="0" t="0" r="20320" b="20320"/>
                <wp:docPr id="73281545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395AD3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Niuean</w:t>
      </w:r>
      <w:r w:rsidR="00D12390">
        <w:t>.</w:t>
      </w:r>
    </w:p>
    <w:p w14:paraId="0D0D285D" w14:textId="77777777" w:rsidR="00D12390" w:rsidRDefault="00D12390" w:rsidP="00770357"/>
    <w:p w14:paraId="44EC06BB" w14:textId="77777777" w:rsidR="00D12390" w:rsidRDefault="00D12390" w:rsidP="00770357"/>
    <w:p w14:paraId="7DF60390" w14:textId="77777777" w:rsidR="00D12390" w:rsidRDefault="00D12390" w:rsidP="00D12390">
      <w:r>
        <w:t>There are more answers on the next page.</w:t>
      </w:r>
    </w:p>
    <w:p w14:paraId="16D2D27E" w14:textId="2F1A8F5B" w:rsidR="00D12390" w:rsidRPr="009C68B1" w:rsidRDefault="00D12390" w:rsidP="00D12390">
      <w:pPr>
        <w:rPr>
          <w:b/>
          <w:bCs/>
        </w:rPr>
      </w:pPr>
      <w:r w:rsidRPr="009C68B1">
        <w:rPr>
          <w:b/>
          <w:bCs/>
        </w:rPr>
        <w:br w:type="page"/>
      </w:r>
      <w:r w:rsidRPr="009C68B1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84704" behindDoc="0" locked="0" layoutInCell="1" allowOverlap="1" wp14:anchorId="42293722" wp14:editId="5DFA8A7F">
            <wp:simplePos x="0" y="0"/>
            <wp:positionH relativeFrom="margin">
              <wp:posOffset>0</wp:posOffset>
            </wp:positionH>
            <wp:positionV relativeFrom="paragraph">
              <wp:posOffset>-117475</wp:posOffset>
            </wp:positionV>
            <wp:extent cx="1214323" cy="1214323"/>
            <wp:effectExtent l="0" t="0" r="5080" b="5080"/>
            <wp:wrapNone/>
            <wp:docPr id="170222133" name="Picture 1702221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47928" name="Picture 3018479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3" cy="121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B1" w:rsidRPr="009C68B1">
        <w:rPr>
          <w:b/>
          <w:bCs/>
        </w:rPr>
        <w:t>More Question 3 answers</w:t>
      </w:r>
      <w:r w:rsidR="009C68B1">
        <w:rPr>
          <w:b/>
          <w:bCs/>
        </w:rPr>
        <w:t>:</w:t>
      </w:r>
    </w:p>
    <w:p w14:paraId="65E7D8C8" w14:textId="77777777" w:rsidR="00D12390" w:rsidRDefault="00D12390" w:rsidP="00D12390">
      <w:pPr>
        <w:spacing w:line="240" w:lineRule="auto"/>
        <w:ind w:left="0"/>
      </w:pPr>
    </w:p>
    <w:p w14:paraId="2ADEF5DC" w14:textId="614AB2FF" w:rsidR="00D12390" w:rsidRDefault="00D12390" w:rsidP="00D12390">
      <w:pPr>
        <w:spacing w:line="240" w:lineRule="auto"/>
        <w:ind w:left="0"/>
      </w:pPr>
    </w:p>
    <w:p w14:paraId="3130F297" w14:textId="28FA58F9" w:rsidR="00D12390" w:rsidRDefault="00D12390" w:rsidP="00D12390">
      <w:pPr>
        <w:spacing w:line="240" w:lineRule="auto"/>
      </w:pPr>
      <w:r>
        <w:rPr>
          <w:noProof/>
        </w:rPr>
        <mc:AlternateContent>
          <mc:Choice Requires="wps">
            <w:drawing>
              <wp:inline distT="0" distB="0" distL="0" distR="0" wp14:anchorId="4F697EAD" wp14:editId="1D2D839F">
                <wp:extent cx="285008" cy="285008"/>
                <wp:effectExtent l="0" t="0" r="20320" b="20320"/>
                <wp:docPr id="164550249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4DB9DC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</w:t>
      </w:r>
      <w:proofErr w:type="spellStart"/>
      <w:r w:rsidR="00770357">
        <w:t>Tokelauen</w:t>
      </w:r>
      <w:proofErr w:type="spellEnd"/>
    </w:p>
    <w:p w14:paraId="6B2C1CCA" w14:textId="77777777" w:rsidR="00D12390" w:rsidRPr="009C68B1" w:rsidRDefault="00D12390" w:rsidP="00770357">
      <w:pPr>
        <w:rPr>
          <w:sz w:val="14"/>
          <w:szCs w:val="6"/>
        </w:rPr>
      </w:pPr>
    </w:p>
    <w:p w14:paraId="63AFC855" w14:textId="77777777" w:rsidR="00770357" w:rsidRDefault="00770357" w:rsidP="00770357"/>
    <w:p w14:paraId="63C5D67A" w14:textId="72525ECA" w:rsidR="00770357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37C1EABA" wp14:editId="2556A455">
                <wp:extent cx="285008" cy="285008"/>
                <wp:effectExtent l="0" t="0" r="20320" b="20320"/>
                <wp:docPr id="103714544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9BE182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 xml:space="preserve">Tuvaluan </w:t>
      </w:r>
    </w:p>
    <w:p w14:paraId="7DF94C38" w14:textId="04F0BA11" w:rsidR="00D12390" w:rsidRDefault="00D12390" w:rsidP="00770357"/>
    <w:p w14:paraId="29328167" w14:textId="221EC25E" w:rsidR="00770357" w:rsidRDefault="00D12390" w:rsidP="00770357">
      <w:r>
        <w:rPr>
          <w:noProof/>
        </w:rPr>
        <mc:AlternateContent>
          <mc:Choice Requires="wps">
            <w:drawing>
              <wp:inline distT="0" distB="0" distL="0" distR="0" wp14:anchorId="11135FBA" wp14:editId="2F4C124D">
                <wp:extent cx="285008" cy="285008"/>
                <wp:effectExtent l="0" t="0" r="20320" b="20320"/>
                <wp:docPr id="16222508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738A5B7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ab/>
      </w:r>
      <w:r w:rsidR="00770357">
        <w:t>Māori</w:t>
      </w:r>
    </w:p>
    <w:p w14:paraId="5893FAB1" w14:textId="77777777" w:rsidR="002616B7" w:rsidRDefault="002616B7" w:rsidP="00770357"/>
    <w:p w14:paraId="463A7F60" w14:textId="0941878C" w:rsidR="002616B7" w:rsidRDefault="002616B7" w:rsidP="002616B7">
      <w:r>
        <w:rPr>
          <w:noProof/>
        </w:rPr>
        <mc:AlternateContent>
          <mc:Choice Requires="wps">
            <w:drawing>
              <wp:inline distT="0" distB="0" distL="0" distR="0" wp14:anchorId="4D355AC5" wp14:editId="12E809B1">
                <wp:extent cx="285008" cy="285008"/>
                <wp:effectExtent l="0" t="0" r="20320" b="20320"/>
                <wp:docPr id="204222798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AEEA2F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Rotuman</w:t>
      </w:r>
    </w:p>
    <w:p w14:paraId="0B0B2942" w14:textId="3539529C" w:rsidR="002616B7" w:rsidRDefault="002616B7" w:rsidP="00770357"/>
    <w:p w14:paraId="107E29BB" w14:textId="1182A3EC" w:rsidR="004F1658" w:rsidRDefault="002616B7" w:rsidP="00770357">
      <w:r>
        <w:rPr>
          <w:noProof/>
        </w:rPr>
        <mc:AlternateContent>
          <mc:Choice Requires="wps">
            <w:drawing>
              <wp:inline distT="0" distB="0" distL="0" distR="0" wp14:anchorId="0A0C65D4" wp14:editId="1BA6C93C">
                <wp:extent cx="285008" cy="285008"/>
                <wp:effectExtent l="0" t="0" r="20320" b="20320"/>
                <wp:docPr id="46761877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BBBEF2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Other</w:t>
      </w:r>
      <w:r w:rsidR="009C68B1">
        <w:t>.</w:t>
      </w:r>
    </w:p>
    <w:p w14:paraId="362C0BBA" w14:textId="13AD0930" w:rsidR="004F1658" w:rsidRDefault="004F1658" w:rsidP="00770357"/>
    <w:p w14:paraId="167F3575" w14:textId="4C36D570" w:rsidR="00770357" w:rsidRDefault="00243B37" w:rsidP="00F57DF2">
      <w:r>
        <w:t>If you chose other p</w:t>
      </w:r>
      <w:r w:rsidR="008E6C7B">
        <w:t>ut</w:t>
      </w:r>
      <w:r w:rsidR="00770357">
        <w:t xml:space="preserve"> your</w:t>
      </w:r>
      <w:r>
        <w:t xml:space="preserve"> a</w:t>
      </w:r>
      <w:r w:rsidR="00770357">
        <w:t>nswer in the box below.</w:t>
      </w:r>
    </w:p>
    <w:p w14:paraId="38DCEFF5" w14:textId="70461FA5" w:rsidR="00770357" w:rsidRDefault="00D2300D" w:rsidP="00770357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17BA51C" wp14:editId="49AEFA9D">
                <wp:simplePos x="0" y="0"/>
                <wp:positionH relativeFrom="margin">
                  <wp:align>left</wp:align>
                </wp:positionH>
                <wp:positionV relativeFrom="paragraph">
                  <wp:posOffset>119011</wp:posOffset>
                </wp:positionV>
                <wp:extent cx="5750212" cy="1622066"/>
                <wp:effectExtent l="0" t="0" r="22225" b="16510"/>
                <wp:wrapNone/>
                <wp:docPr id="48931958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212" cy="16220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3A190" id="Rectangle 7" o:spid="_x0000_s1026" alt="&quot;&quot;" style="position:absolute;margin-left:0;margin-top:9.35pt;width:452.75pt;height:127.7pt;z-index:25161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</w:p>
    <w:p w14:paraId="68B5DB71" w14:textId="0A6F9C17" w:rsidR="00770357" w:rsidRDefault="00770357" w:rsidP="00770357"/>
    <w:p w14:paraId="065AC861" w14:textId="4FC1A2DD" w:rsidR="00770357" w:rsidRDefault="00770357" w:rsidP="00770357"/>
    <w:p w14:paraId="761E4AE0" w14:textId="77777777" w:rsidR="00770357" w:rsidRDefault="00770357" w:rsidP="00770357"/>
    <w:p w14:paraId="40FCD35B" w14:textId="40052DCB" w:rsidR="002616B7" w:rsidRDefault="002616B7">
      <w:pPr>
        <w:spacing w:line="240" w:lineRule="auto"/>
        <w:ind w:left="0"/>
      </w:pPr>
      <w:r>
        <w:br w:type="page"/>
      </w:r>
    </w:p>
    <w:p w14:paraId="7B0C5C6B" w14:textId="641F671E" w:rsidR="00770357" w:rsidRPr="00243B37" w:rsidRDefault="001012CA" w:rsidP="00F57DF2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243B37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549184" behindDoc="0" locked="0" layoutInCell="1" allowOverlap="1" wp14:anchorId="14BE41C6" wp14:editId="169C199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04545" cy="804545"/>
            <wp:effectExtent l="0" t="0" r="0" b="0"/>
            <wp:wrapNone/>
            <wp:docPr id="93692251" name="Picture 93692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2251" name="Picture 93692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583" w:rsidRPr="00243B37">
        <w:rPr>
          <w:b/>
          <w:bCs/>
          <w:noProof/>
          <w:lang w:eastAsia="en-GB"/>
        </w:rPr>
        <w:drawing>
          <wp:anchor distT="0" distB="0" distL="114300" distR="114300" simplePos="0" relativeHeight="251550208" behindDoc="0" locked="0" layoutInCell="1" allowOverlap="1" wp14:anchorId="5BE2BDD4" wp14:editId="7D8D6F98">
            <wp:simplePos x="0" y="0"/>
            <wp:positionH relativeFrom="margin">
              <wp:posOffset>574675</wp:posOffset>
            </wp:positionH>
            <wp:positionV relativeFrom="paragraph">
              <wp:posOffset>229870</wp:posOffset>
            </wp:positionV>
            <wp:extent cx="923925" cy="923925"/>
            <wp:effectExtent l="0" t="0" r="9525" b="9525"/>
            <wp:wrapNone/>
            <wp:docPr id="1864335542" name="Picture 1864335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35542" name="Picture 1864335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57" w:rsidRPr="00243B37">
        <w:rPr>
          <w:b/>
          <w:bCs/>
        </w:rPr>
        <w:t>What is your gender?</w:t>
      </w:r>
    </w:p>
    <w:p w14:paraId="3B354601" w14:textId="6778A971" w:rsidR="00770357" w:rsidRDefault="00770357" w:rsidP="00770357"/>
    <w:p w14:paraId="69D52A8A" w14:textId="77777777" w:rsidR="002616B7" w:rsidRDefault="002616B7" w:rsidP="00770357"/>
    <w:p w14:paraId="686F4FD0" w14:textId="478704AB" w:rsidR="00770357" w:rsidRDefault="00770357" w:rsidP="00770357">
      <w:r>
        <w:rPr>
          <w:noProof/>
          <w:lang w:eastAsia="en-GB"/>
        </w:rPr>
        <w:drawing>
          <wp:anchor distT="0" distB="0" distL="114300" distR="114300" simplePos="0" relativeHeight="251620864" behindDoc="0" locked="0" layoutInCell="1" allowOverlap="1" wp14:anchorId="1155CDE9" wp14:editId="58D129E2">
            <wp:simplePos x="0" y="0"/>
            <wp:positionH relativeFrom="margin">
              <wp:align>left</wp:align>
            </wp:positionH>
            <wp:positionV relativeFrom="paragraph">
              <wp:posOffset>331191</wp:posOffset>
            </wp:positionV>
            <wp:extent cx="1238513" cy="1122556"/>
            <wp:effectExtent l="0" t="0" r="0" b="1905"/>
            <wp:wrapNone/>
            <wp:docPr id="315132912" name="Picture 3151329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513" cy="112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Put a tick in the box beside your answer.</w:t>
      </w:r>
    </w:p>
    <w:p w14:paraId="18B3DC7C" w14:textId="77777777" w:rsidR="00B769D6" w:rsidRDefault="00B769D6" w:rsidP="00324FAE">
      <w:pPr>
        <w:pStyle w:val="BodyText"/>
      </w:pPr>
    </w:p>
    <w:p w14:paraId="48E6E601" w14:textId="76A78278" w:rsidR="00770357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44B70D31" wp14:editId="3D81F13C">
                <wp:extent cx="285008" cy="285008"/>
                <wp:effectExtent l="0" t="0" r="20320" b="20320"/>
                <wp:docPr id="127473658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4B510A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 xml:space="preserve">I do not want to say my </w:t>
      </w:r>
      <w:proofErr w:type="gramStart"/>
      <w:r>
        <w:t>gender</w:t>
      </w:r>
      <w:proofErr w:type="gramEnd"/>
    </w:p>
    <w:p w14:paraId="5D129984" w14:textId="1A4EB61B" w:rsidR="00770357" w:rsidRDefault="001012CA" w:rsidP="00770357">
      <w:r w:rsidRPr="00243B37">
        <w:rPr>
          <w:b/>
          <w:bCs/>
          <w:noProof/>
          <w:lang w:eastAsia="en-GB"/>
        </w:rPr>
        <w:drawing>
          <wp:anchor distT="0" distB="0" distL="114300" distR="114300" simplePos="0" relativeHeight="251778560" behindDoc="0" locked="0" layoutInCell="1" allowOverlap="1" wp14:anchorId="668F385E" wp14:editId="6117241D">
            <wp:simplePos x="0" y="0"/>
            <wp:positionH relativeFrom="margin">
              <wp:align>left</wp:align>
            </wp:positionH>
            <wp:positionV relativeFrom="paragraph">
              <wp:posOffset>97124</wp:posOffset>
            </wp:positionV>
            <wp:extent cx="1104556" cy="1104556"/>
            <wp:effectExtent l="0" t="0" r="635" b="635"/>
            <wp:wrapNone/>
            <wp:docPr id="788394543" name="Picture 7883945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94543" name="Picture 7883945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56" cy="110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83F09" w14:textId="5D04C036" w:rsidR="00770357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3D105BDF" wp14:editId="37A14205">
                <wp:extent cx="285008" cy="285008"/>
                <wp:effectExtent l="0" t="0" r="20320" b="20320"/>
                <wp:docPr id="154981186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E21394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 w:rsidR="00243B37">
        <w:t>f</w:t>
      </w:r>
      <w:r>
        <w:t>emale</w:t>
      </w:r>
      <w:r w:rsidR="00243B37">
        <w:t xml:space="preserve"> / woman</w:t>
      </w:r>
    </w:p>
    <w:p w14:paraId="6AE1C6FD" w14:textId="61686814" w:rsidR="00770357" w:rsidRDefault="00770357" w:rsidP="00770357"/>
    <w:p w14:paraId="5DFA1823" w14:textId="7D6DB4E2" w:rsidR="00770357" w:rsidRDefault="001012CA" w:rsidP="00770357">
      <w:r w:rsidRPr="00243B37">
        <w:rPr>
          <w:b/>
          <w:bCs/>
          <w:noProof/>
          <w:lang w:eastAsia="en-GB"/>
        </w:rPr>
        <w:drawing>
          <wp:anchor distT="0" distB="0" distL="114300" distR="114300" simplePos="0" relativeHeight="251777536" behindDoc="0" locked="0" layoutInCell="1" allowOverlap="1" wp14:anchorId="55E6DB18" wp14:editId="606A1792">
            <wp:simplePos x="0" y="0"/>
            <wp:positionH relativeFrom="margin">
              <wp:align>left</wp:align>
            </wp:positionH>
            <wp:positionV relativeFrom="paragraph">
              <wp:posOffset>199529</wp:posOffset>
            </wp:positionV>
            <wp:extent cx="1085385" cy="1085385"/>
            <wp:effectExtent l="0" t="0" r="635" b="635"/>
            <wp:wrapNone/>
            <wp:docPr id="50704445" name="Picture 507044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35542" name="Picture 1864335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85" cy="10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57">
        <w:rPr>
          <w:noProof/>
        </w:rPr>
        <mc:AlternateContent>
          <mc:Choice Requires="wps">
            <w:drawing>
              <wp:inline distT="0" distB="0" distL="0" distR="0" wp14:anchorId="5E7CEE60" wp14:editId="79D1B5C8">
                <wp:extent cx="285008" cy="285008"/>
                <wp:effectExtent l="0" t="0" r="20320" b="20320"/>
                <wp:docPr id="85154149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BDE2A58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="00770357" w:rsidRPr="00894B78">
        <w:t xml:space="preserve"> </w:t>
      </w:r>
      <w:r w:rsidR="00243B37">
        <w:t>m</w:t>
      </w:r>
      <w:r w:rsidR="00770357">
        <w:t>ale</w:t>
      </w:r>
      <w:r w:rsidR="00243B37">
        <w:t xml:space="preserve"> / man</w:t>
      </w:r>
    </w:p>
    <w:p w14:paraId="5FDAD9C3" w14:textId="77777777" w:rsidR="00770357" w:rsidRDefault="00770357" w:rsidP="00770357"/>
    <w:p w14:paraId="1F602B3D" w14:textId="07085EB1" w:rsidR="008E6C7B" w:rsidRDefault="00770357" w:rsidP="00770357">
      <w:r>
        <w:rPr>
          <w:noProof/>
        </w:rPr>
        <mc:AlternateContent>
          <mc:Choice Requires="wps">
            <w:drawing>
              <wp:inline distT="0" distB="0" distL="0" distR="0" wp14:anchorId="0963A6C2" wp14:editId="634C006A">
                <wp:extent cx="285008" cy="285008"/>
                <wp:effectExtent l="0" t="0" r="20320" b="20320"/>
                <wp:docPr id="80738730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83590C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 w:rsidR="00243B37">
        <w:t>a</w:t>
      </w:r>
      <w:r>
        <w:t xml:space="preserve">nother gender </w:t>
      </w:r>
    </w:p>
    <w:p w14:paraId="4A928A8B" w14:textId="7E9C41F2" w:rsidR="008E6C7B" w:rsidRDefault="008E6C7B" w:rsidP="00770357">
      <w:r>
        <w:t xml:space="preserve">    </w:t>
      </w:r>
    </w:p>
    <w:p w14:paraId="33561B57" w14:textId="23A10A06" w:rsidR="00770357" w:rsidRDefault="00243B37" w:rsidP="00770357">
      <w:r>
        <w:t xml:space="preserve">If you chose another </w:t>
      </w:r>
      <w:proofErr w:type="gramStart"/>
      <w:r>
        <w:t>gender</w:t>
      </w:r>
      <w:proofErr w:type="gramEnd"/>
      <w:r>
        <w:t xml:space="preserve"> p</w:t>
      </w:r>
      <w:r w:rsidR="008E6C7B">
        <w:t>ut</w:t>
      </w:r>
      <w:r w:rsidR="00770357">
        <w:t xml:space="preserve"> </w:t>
      </w:r>
      <w:r>
        <w:t xml:space="preserve"> </w:t>
      </w:r>
      <w:r>
        <w:br/>
      </w:r>
      <w:r w:rsidR="00770357">
        <w:t>your answer in the box</w:t>
      </w:r>
      <w:r>
        <w:t xml:space="preserve"> </w:t>
      </w:r>
      <w:r w:rsidR="00770357">
        <w:t>below.</w:t>
      </w:r>
    </w:p>
    <w:p w14:paraId="754A02B0" w14:textId="4B9ACC70" w:rsidR="00770357" w:rsidRDefault="00D1325E" w:rsidP="00770357"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4ECF69C1" wp14:editId="6470225D">
                <wp:simplePos x="0" y="0"/>
                <wp:positionH relativeFrom="column">
                  <wp:posOffset>44245</wp:posOffset>
                </wp:positionH>
                <wp:positionV relativeFrom="paragraph">
                  <wp:posOffset>38488</wp:posOffset>
                </wp:positionV>
                <wp:extent cx="5705967" cy="1710813"/>
                <wp:effectExtent l="0" t="0" r="28575" b="22860"/>
                <wp:wrapNone/>
                <wp:docPr id="981017429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967" cy="17108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65275" id="Rectangle 7" o:spid="_x0000_s1026" alt="&quot;&quot;" style="position:absolute;margin-left:3.5pt;margin-top:3.05pt;width:449.3pt;height:134.7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" filled="f" strokecolor="#09101d [484]" strokeweight="1pt"/>
            </w:pict>
          </mc:Fallback>
        </mc:AlternateContent>
      </w:r>
    </w:p>
    <w:p w14:paraId="6EF9B185" w14:textId="0466B2A8" w:rsidR="00B769D6" w:rsidRPr="00324FAE" w:rsidRDefault="00B769D6" w:rsidP="00324FAE">
      <w:pPr>
        <w:pStyle w:val="BodyText"/>
      </w:pPr>
    </w:p>
    <w:p w14:paraId="444AA7C2" w14:textId="77777777" w:rsidR="002616B7" w:rsidRDefault="002616B7">
      <w:pPr>
        <w:spacing w:line="240" w:lineRule="auto"/>
        <w:ind w:left="0"/>
      </w:pPr>
      <w:r>
        <w:br w:type="page"/>
      </w:r>
    </w:p>
    <w:p w14:paraId="530DA966" w14:textId="094B69CB" w:rsidR="00324FAE" w:rsidRPr="00D1325E" w:rsidRDefault="00E93583" w:rsidP="009C68B1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D1325E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552256" behindDoc="0" locked="0" layoutInCell="1" allowOverlap="1" wp14:anchorId="30EA8487" wp14:editId="13135C1C">
            <wp:simplePos x="0" y="0"/>
            <wp:positionH relativeFrom="margin">
              <wp:posOffset>0</wp:posOffset>
            </wp:positionH>
            <wp:positionV relativeFrom="paragraph">
              <wp:posOffset>2485</wp:posOffset>
            </wp:positionV>
            <wp:extent cx="1468894" cy="1196768"/>
            <wp:effectExtent l="0" t="0" r="0" b="3810"/>
            <wp:wrapNone/>
            <wp:docPr id="1229415286" name="Picture 12294152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15286" name="Picture 12294152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19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A73" w:rsidRPr="00D1325E">
        <w:rPr>
          <w:b/>
          <w:bCs/>
        </w:rPr>
        <w:t>What types of services do you use?</w:t>
      </w:r>
    </w:p>
    <w:p w14:paraId="3BAD5BF5" w14:textId="77777777" w:rsidR="00DE1A73" w:rsidRDefault="00DE1A73" w:rsidP="005359CF"/>
    <w:p w14:paraId="01DC42D0" w14:textId="77777777" w:rsidR="003C260C" w:rsidRDefault="003C260C" w:rsidP="005359CF"/>
    <w:p w14:paraId="14BDBA69" w14:textId="77777777" w:rsidR="00DE1A73" w:rsidRDefault="00DE1A73" w:rsidP="00DE1A73">
      <w:r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4DA516AD" wp14:editId="6B409C90">
            <wp:simplePos x="0" y="0"/>
            <wp:positionH relativeFrom="margin">
              <wp:posOffset>23495</wp:posOffset>
            </wp:positionH>
            <wp:positionV relativeFrom="paragraph">
              <wp:posOffset>298450</wp:posOffset>
            </wp:positionV>
            <wp:extent cx="1468445" cy="1330960"/>
            <wp:effectExtent l="0" t="0" r="0" b="2540"/>
            <wp:wrapNone/>
            <wp:docPr id="837541227" name="Picture 837541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44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Put a tick in the box beside your answer.</w:t>
      </w:r>
    </w:p>
    <w:p w14:paraId="14DA4EDF" w14:textId="77777777" w:rsidR="003C260C" w:rsidRDefault="003C260C" w:rsidP="003C260C">
      <w:pPr>
        <w:pStyle w:val="BodyText"/>
      </w:pPr>
    </w:p>
    <w:p w14:paraId="161080C7" w14:textId="22E4FE70" w:rsidR="003C260C" w:rsidRDefault="003C260C" w:rsidP="003C260C">
      <w:r>
        <w:rPr>
          <w:noProof/>
        </w:rPr>
        <mc:AlternateContent>
          <mc:Choice Requires="wps">
            <w:drawing>
              <wp:inline distT="0" distB="0" distL="0" distR="0" wp14:anchorId="7B534032" wp14:editId="43D2BA8C">
                <wp:extent cx="285008" cy="285008"/>
                <wp:effectExtent l="0" t="0" r="20320" b="20320"/>
                <wp:docPr id="19336340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4DB7DC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Disability services</w:t>
      </w:r>
    </w:p>
    <w:p w14:paraId="12291BE0" w14:textId="77777777" w:rsidR="003C260C" w:rsidRDefault="003C260C" w:rsidP="003C260C"/>
    <w:p w14:paraId="4E1F2216" w14:textId="0E4E3394" w:rsidR="003C260C" w:rsidRDefault="003C260C" w:rsidP="003C260C">
      <w:r>
        <w:rPr>
          <w:noProof/>
        </w:rPr>
        <mc:AlternateContent>
          <mc:Choice Requires="wps">
            <w:drawing>
              <wp:inline distT="0" distB="0" distL="0" distR="0" wp14:anchorId="064B546B" wp14:editId="12F25242">
                <wp:extent cx="285008" cy="285008"/>
                <wp:effectExtent l="0" t="0" r="20320" b="20320"/>
                <wp:docPr id="155913175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0E0B3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Health services</w:t>
      </w:r>
    </w:p>
    <w:p w14:paraId="1B6B8B4C" w14:textId="77777777" w:rsidR="003C260C" w:rsidRDefault="003C260C" w:rsidP="003C260C"/>
    <w:p w14:paraId="07CBAC45" w14:textId="03D5CDC0" w:rsidR="003C260C" w:rsidRDefault="003C260C" w:rsidP="003C260C">
      <w:r>
        <w:rPr>
          <w:noProof/>
        </w:rPr>
        <mc:AlternateContent>
          <mc:Choice Requires="wps">
            <w:drawing>
              <wp:inline distT="0" distB="0" distL="0" distR="0" wp14:anchorId="754A6918" wp14:editId="42AEA39F">
                <wp:extent cx="285008" cy="285008"/>
                <wp:effectExtent l="0" t="0" r="20320" b="20320"/>
                <wp:docPr id="1303852963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53AB2C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 xml:space="preserve">Ministry of Social </w:t>
      </w:r>
      <w:r>
        <w:br/>
        <w:t xml:space="preserve">      </w:t>
      </w:r>
      <w:r w:rsidR="00D1325E">
        <w:t xml:space="preserve"> </w:t>
      </w:r>
      <w:r>
        <w:t>Development / MSD</w:t>
      </w:r>
    </w:p>
    <w:p w14:paraId="4C91880E" w14:textId="77777777" w:rsidR="003C260C" w:rsidRDefault="003C260C" w:rsidP="003C260C"/>
    <w:p w14:paraId="6363CB7A" w14:textId="3C42EC28" w:rsidR="003C260C" w:rsidRDefault="003C260C" w:rsidP="003C260C">
      <w:r>
        <w:rPr>
          <w:noProof/>
        </w:rPr>
        <mc:AlternateContent>
          <mc:Choice Requires="wps">
            <w:drawing>
              <wp:inline distT="0" distB="0" distL="0" distR="0" wp14:anchorId="0681FAF0" wp14:editId="43848714">
                <wp:extent cx="285008" cy="285008"/>
                <wp:effectExtent l="0" t="0" r="20320" b="20320"/>
                <wp:docPr id="88452396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A3DA29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 xml:space="preserve">Accident Compensation  </w:t>
      </w:r>
      <w:r>
        <w:br/>
        <w:t xml:space="preserve">      </w:t>
      </w:r>
      <w:r w:rsidR="00D1325E">
        <w:t xml:space="preserve"> </w:t>
      </w:r>
      <w:r>
        <w:t>Corporation / ACC</w:t>
      </w:r>
    </w:p>
    <w:p w14:paraId="14A5528B" w14:textId="77777777" w:rsidR="003C260C" w:rsidRDefault="003C260C" w:rsidP="003C260C"/>
    <w:p w14:paraId="43346F89" w14:textId="3D2DC9BE" w:rsidR="003C260C" w:rsidRDefault="003C260C" w:rsidP="000576CE">
      <w:pPr>
        <w:ind w:left="4253" w:hanging="567"/>
      </w:pPr>
      <w:r>
        <w:rPr>
          <w:noProof/>
        </w:rPr>
        <mc:AlternateContent>
          <mc:Choice Requires="wps">
            <w:drawing>
              <wp:inline distT="0" distB="0" distL="0" distR="0" wp14:anchorId="4DA7BC54" wp14:editId="36F0B769">
                <wp:extent cx="285008" cy="285008"/>
                <wp:effectExtent l="0" t="0" r="20320" b="20320"/>
                <wp:docPr id="1270222719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5F2662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 w:rsidR="000576CE">
        <w:t>S</w:t>
      </w:r>
      <w:r>
        <w:t>upports</w:t>
      </w:r>
      <w:r w:rsidR="000576CE">
        <w:t xml:space="preserve"> that are not paid like whānau / </w:t>
      </w:r>
      <w:proofErr w:type="gramStart"/>
      <w:r w:rsidR="000576CE">
        <w:t>family</w:t>
      </w:r>
      <w:proofErr w:type="gramEnd"/>
    </w:p>
    <w:p w14:paraId="2B9C7563" w14:textId="62AE132D" w:rsidR="003C260C" w:rsidRDefault="003C260C" w:rsidP="003C260C"/>
    <w:p w14:paraId="3E4B7378" w14:textId="25D43B53" w:rsidR="0072169A" w:rsidRDefault="003C260C" w:rsidP="003C260C">
      <w:r>
        <w:rPr>
          <w:noProof/>
        </w:rPr>
        <mc:AlternateContent>
          <mc:Choice Requires="wps">
            <w:drawing>
              <wp:inline distT="0" distB="0" distL="0" distR="0" wp14:anchorId="3BD95A0A" wp14:editId="1A83EFCE">
                <wp:extent cx="285008" cy="285008"/>
                <wp:effectExtent l="0" t="0" r="20320" b="20320"/>
                <wp:docPr id="115649204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4B021C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 xml:space="preserve">Other services </w:t>
      </w:r>
    </w:p>
    <w:p w14:paraId="71BFEF41" w14:textId="0F66E8BC" w:rsidR="00D1325E" w:rsidRDefault="00D1325E">
      <w:pPr>
        <w:spacing w:line="240" w:lineRule="auto"/>
        <w:ind w:left="0"/>
      </w:pPr>
      <w:r>
        <w:br w:type="page"/>
      </w:r>
    </w:p>
    <w:p w14:paraId="2C5011C9" w14:textId="0AE88C60" w:rsidR="003C260C" w:rsidRDefault="00D1325E" w:rsidP="00D1325E">
      <w:r>
        <w:lastRenderedPageBreak/>
        <w:t xml:space="preserve">If you chose other services </w:t>
      </w:r>
      <w:r w:rsidR="00287A57">
        <w:t>tell us about them</w:t>
      </w:r>
      <w:r w:rsidR="003C260C">
        <w:t xml:space="preserve"> in the box </w:t>
      </w:r>
      <w:r>
        <w:t>b</w:t>
      </w:r>
      <w:r w:rsidR="003C260C">
        <w:t>elow.</w:t>
      </w:r>
    </w:p>
    <w:p w14:paraId="16C7160D" w14:textId="4282E8DA" w:rsidR="003C260C" w:rsidRDefault="001012CA" w:rsidP="003C260C"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ACD5C54" wp14:editId="3CE327F8">
                <wp:simplePos x="0" y="0"/>
                <wp:positionH relativeFrom="margin">
                  <wp:align>right</wp:align>
                </wp:positionH>
                <wp:positionV relativeFrom="paragraph">
                  <wp:posOffset>139618</wp:posOffset>
                </wp:positionV>
                <wp:extent cx="5720715" cy="3480619"/>
                <wp:effectExtent l="0" t="0" r="13335" b="24765"/>
                <wp:wrapNone/>
                <wp:docPr id="154005946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5" cy="34806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53810" id="Rectangle 7" o:spid="_x0000_s1026" alt="&quot;&quot;" style="position:absolute;margin-left:399.25pt;margin-top:11pt;width:450.45pt;height:274.05pt;z-index:25154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</w:p>
    <w:p w14:paraId="3873F020" w14:textId="39C349AE" w:rsidR="00D1325E" w:rsidRDefault="00D1325E">
      <w:pPr>
        <w:spacing w:line="240" w:lineRule="auto"/>
        <w:ind w:left="0"/>
      </w:pPr>
      <w:r>
        <w:br w:type="page"/>
      </w:r>
    </w:p>
    <w:p w14:paraId="128F6204" w14:textId="58E89A30" w:rsidR="00DE1A73" w:rsidRPr="00D1325E" w:rsidRDefault="00E93583" w:rsidP="00F57DF2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D1325E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553280" behindDoc="0" locked="0" layoutInCell="1" allowOverlap="1" wp14:anchorId="5ADB92A3" wp14:editId="68C15E4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79220" cy="1379220"/>
            <wp:effectExtent l="0" t="0" r="0" b="0"/>
            <wp:wrapNone/>
            <wp:docPr id="189125953" name="Picture 1891259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5953" name="Picture 1891259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5F6" w:rsidRPr="00D1325E">
        <w:rPr>
          <w:b/>
          <w:bCs/>
        </w:rPr>
        <w:t xml:space="preserve">What are some of the things that make you feel good </w:t>
      </w:r>
      <w:r w:rsidR="00F022E6" w:rsidRPr="00D1325E">
        <w:rPr>
          <w:b/>
          <w:bCs/>
        </w:rPr>
        <w:t>about being</w:t>
      </w:r>
      <w:r w:rsidR="008A55F6" w:rsidRPr="00D1325E">
        <w:rPr>
          <w:b/>
          <w:bCs/>
        </w:rPr>
        <w:t xml:space="preserve"> a Pacific disabled person?</w:t>
      </w:r>
    </w:p>
    <w:p w14:paraId="5542EF8F" w14:textId="55D120C3" w:rsidR="008A55F6" w:rsidRDefault="008A55F6" w:rsidP="005359CF"/>
    <w:p w14:paraId="04697ACD" w14:textId="6D16C4A5" w:rsidR="008A55F6" w:rsidRDefault="006D1CBA" w:rsidP="008A55F6">
      <w:r>
        <w:t>Put</w:t>
      </w:r>
      <w:r w:rsidR="008A55F6">
        <w:t xml:space="preserve"> your answer in the box below.</w:t>
      </w:r>
    </w:p>
    <w:p w14:paraId="5D98B9AD" w14:textId="6B978F3B" w:rsidR="008A55F6" w:rsidRDefault="008A55F6" w:rsidP="008A55F6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7180C52" wp14:editId="28C33BDF">
                <wp:simplePos x="0" y="0"/>
                <wp:positionH relativeFrom="margin">
                  <wp:align>left</wp:align>
                </wp:positionH>
                <wp:positionV relativeFrom="paragraph">
                  <wp:posOffset>46703</wp:posOffset>
                </wp:positionV>
                <wp:extent cx="5750212" cy="7010400"/>
                <wp:effectExtent l="0" t="0" r="22225" b="19050"/>
                <wp:wrapNone/>
                <wp:docPr id="9557859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212" cy="7010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FB040" id="Rectangle 7" o:spid="_x0000_s1026" alt="&quot;&quot;" style="position:absolute;margin-left:0;margin-top:3.7pt;width:452.75pt;height:552pt;z-index:251622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" filled="f" strokecolor="#09101d [484]" strokeweight="1pt">
                <w10:wrap anchorx="margin"/>
              </v:rect>
            </w:pict>
          </mc:Fallback>
        </mc:AlternateContent>
      </w:r>
    </w:p>
    <w:p w14:paraId="3E009CD3" w14:textId="77777777" w:rsidR="008A55F6" w:rsidRDefault="008A55F6" w:rsidP="005359CF"/>
    <w:p w14:paraId="2C7B84AF" w14:textId="5D818D21" w:rsidR="00DE1A73" w:rsidRDefault="00DE1A73" w:rsidP="005359CF"/>
    <w:p w14:paraId="7632137F" w14:textId="1D82F171" w:rsidR="00DE1A73" w:rsidRDefault="00DE1A73" w:rsidP="005359CF"/>
    <w:p w14:paraId="60BB95CD" w14:textId="4AF4AA6A" w:rsidR="005359CF" w:rsidRDefault="005359CF" w:rsidP="00894B78"/>
    <w:p w14:paraId="7B426074" w14:textId="77777777" w:rsidR="005359CF" w:rsidRDefault="005359CF" w:rsidP="00894B78"/>
    <w:p w14:paraId="5DCCF13D" w14:textId="77777777" w:rsidR="005359CF" w:rsidRPr="00894B78" w:rsidRDefault="005359CF" w:rsidP="00894B78"/>
    <w:p w14:paraId="1425BA34" w14:textId="77777777" w:rsidR="00FF7F9D" w:rsidRDefault="00FF7F9D" w:rsidP="00284E39"/>
    <w:p w14:paraId="7239A964" w14:textId="77777777" w:rsidR="00FF7F9D" w:rsidRDefault="00FF7F9D" w:rsidP="00284E39"/>
    <w:p w14:paraId="182A6C03" w14:textId="77777777" w:rsidR="00284E39" w:rsidRDefault="00284E39" w:rsidP="00284E39"/>
    <w:p w14:paraId="45F933E9" w14:textId="77777777" w:rsidR="00284E39" w:rsidRDefault="00284E39" w:rsidP="00284E39"/>
    <w:p w14:paraId="0B6B9F84" w14:textId="77777777" w:rsidR="00284E39" w:rsidRPr="00284E39" w:rsidRDefault="00284E39" w:rsidP="00284E39"/>
    <w:p w14:paraId="2E2DA475" w14:textId="77777777" w:rsidR="00F51E0D" w:rsidRPr="00F51E0D" w:rsidRDefault="00F51E0D" w:rsidP="00F51E0D"/>
    <w:p w14:paraId="12368FF9" w14:textId="77777777" w:rsidR="00F51E0D" w:rsidRPr="00F51E0D" w:rsidRDefault="00F51E0D" w:rsidP="00F51E0D">
      <w:pPr>
        <w:rPr>
          <w:b/>
          <w:bCs/>
        </w:rPr>
      </w:pPr>
    </w:p>
    <w:p w14:paraId="4FD96F18" w14:textId="77777777" w:rsidR="00F51E0D" w:rsidRDefault="00F51E0D" w:rsidP="00F51E0D"/>
    <w:p w14:paraId="6E635612" w14:textId="77777777" w:rsidR="00F51E0D" w:rsidRDefault="00F51E0D" w:rsidP="00F51E0D"/>
    <w:p w14:paraId="2C54970A" w14:textId="77777777" w:rsidR="00471D49" w:rsidRDefault="00471D49" w:rsidP="00471D49"/>
    <w:p w14:paraId="78A7F7B3" w14:textId="77777777" w:rsidR="00471D49" w:rsidRDefault="00471D49" w:rsidP="00471D49"/>
    <w:p w14:paraId="65F917C0" w14:textId="77777777" w:rsidR="00471D49" w:rsidRPr="00471D49" w:rsidRDefault="00471D49" w:rsidP="00471D49"/>
    <w:p w14:paraId="4C38AC88" w14:textId="75114214" w:rsidR="008560D3" w:rsidRDefault="00E93583" w:rsidP="00F57DF2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D1325E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554304" behindDoc="0" locked="0" layoutInCell="1" allowOverlap="1" wp14:anchorId="03932EB7" wp14:editId="5D4BE91E">
            <wp:simplePos x="0" y="0"/>
            <wp:positionH relativeFrom="margin">
              <wp:align>left</wp:align>
            </wp:positionH>
            <wp:positionV relativeFrom="paragraph">
              <wp:posOffset>261047</wp:posOffset>
            </wp:positionV>
            <wp:extent cx="1620644" cy="1620644"/>
            <wp:effectExtent l="0" t="0" r="0" b="0"/>
            <wp:wrapNone/>
            <wp:docPr id="1488112475" name="Picture 14881124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12475" name="Picture 14881124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644" cy="162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5F6" w:rsidRPr="00D1325E">
        <w:rPr>
          <w:b/>
          <w:bCs/>
        </w:rPr>
        <w:t>What are your goals for the future?</w:t>
      </w:r>
    </w:p>
    <w:p w14:paraId="2508B894" w14:textId="77777777" w:rsidR="00D1325E" w:rsidRPr="00D1325E" w:rsidRDefault="00D1325E" w:rsidP="00D1325E"/>
    <w:p w14:paraId="0AE8929E" w14:textId="7EDF0E4E" w:rsidR="00D1325E" w:rsidRDefault="00876A79" w:rsidP="00D1325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64FD71EB" wp14:editId="3282D32C">
                <wp:simplePos x="0" y="0"/>
                <wp:positionH relativeFrom="margin">
                  <wp:align>right</wp:align>
                </wp:positionH>
                <wp:positionV relativeFrom="paragraph">
                  <wp:posOffset>275280</wp:posOffset>
                </wp:positionV>
                <wp:extent cx="3543300" cy="840685"/>
                <wp:effectExtent l="0" t="0" r="0" b="0"/>
                <wp:wrapNone/>
                <wp:docPr id="4375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40685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B5D32" id="Rectangle 1" o:spid="_x0000_s1026" style="position:absolute;margin-left:227.8pt;margin-top:21.7pt;width:279pt;height:66.2pt;z-index:-25155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" fillcolor="#e2d7f1" stroked="f" strokeweight="1pt">
                <w10:wrap anchorx="margin"/>
              </v:rect>
            </w:pict>
          </mc:Fallback>
        </mc:AlternateContent>
      </w:r>
    </w:p>
    <w:p w14:paraId="0EF72361" w14:textId="564A63AF" w:rsidR="00876A79" w:rsidRDefault="00876A79" w:rsidP="00876A79">
      <w:r>
        <w:t xml:space="preserve">A </w:t>
      </w:r>
      <w:r w:rsidRPr="006953F6">
        <w:rPr>
          <w:b/>
          <w:bCs/>
        </w:rPr>
        <w:t>goal</w:t>
      </w:r>
      <w:r>
        <w:t xml:space="preserve"> is something important you want to make happen.</w:t>
      </w:r>
    </w:p>
    <w:p w14:paraId="0E9CD579" w14:textId="20E0A569" w:rsidR="00D1325E" w:rsidRPr="00D1325E" w:rsidRDefault="00D1325E" w:rsidP="00D1325E"/>
    <w:p w14:paraId="530C8605" w14:textId="687B4AF9" w:rsidR="008A55F6" w:rsidRDefault="00876A79" w:rsidP="008560D3">
      <w:r>
        <w:rPr>
          <w:noProof/>
          <w:lang w:eastAsia="en-GB"/>
        </w:rPr>
        <w:drawing>
          <wp:anchor distT="0" distB="0" distL="114300" distR="114300" simplePos="0" relativeHeight="251555328" behindDoc="0" locked="0" layoutInCell="1" allowOverlap="1" wp14:anchorId="1AF7AA71" wp14:editId="443B1DBB">
            <wp:simplePos x="0" y="0"/>
            <wp:positionH relativeFrom="margin">
              <wp:align>left</wp:align>
            </wp:positionH>
            <wp:positionV relativeFrom="paragraph">
              <wp:posOffset>87769</wp:posOffset>
            </wp:positionV>
            <wp:extent cx="1338394" cy="1338394"/>
            <wp:effectExtent l="0" t="0" r="0" b="0"/>
            <wp:wrapNone/>
            <wp:docPr id="45124689" name="Picture 451246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4689" name="Picture 451246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394" cy="133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3A75C37F" wp14:editId="71813B4B">
                <wp:simplePos x="0" y="0"/>
                <wp:positionH relativeFrom="margin">
                  <wp:align>right</wp:align>
                </wp:positionH>
                <wp:positionV relativeFrom="paragraph">
                  <wp:posOffset>301331</wp:posOffset>
                </wp:positionV>
                <wp:extent cx="3543300" cy="840685"/>
                <wp:effectExtent l="0" t="0" r="0" b="0"/>
                <wp:wrapNone/>
                <wp:docPr id="5393004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40685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8BF05" id="Rectangle 1" o:spid="_x0000_s1026" style="position:absolute;margin-left:227.8pt;margin-top:23.75pt;width:279pt;height:66.2pt;z-index:-251771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" fillcolor="#e2d7f1" stroked="f" strokeweight="1pt">
                <w10:wrap anchorx="margin"/>
              </v:rect>
            </w:pict>
          </mc:Fallback>
        </mc:AlternateContent>
      </w:r>
    </w:p>
    <w:p w14:paraId="610E6F85" w14:textId="003753AC" w:rsidR="008A55F6" w:rsidRDefault="008A55F6" w:rsidP="008560D3">
      <w:r>
        <w:t xml:space="preserve">The </w:t>
      </w:r>
      <w:r w:rsidRPr="008A55F6">
        <w:rPr>
          <w:b/>
          <w:bCs/>
        </w:rPr>
        <w:t>future</w:t>
      </w:r>
      <w:r>
        <w:t xml:space="preserve"> is a time that is yet to happen.</w:t>
      </w:r>
    </w:p>
    <w:p w14:paraId="33692B08" w14:textId="38B58F8E" w:rsidR="008A55F6" w:rsidRDefault="008A55F6" w:rsidP="008560D3"/>
    <w:p w14:paraId="1A9484A0" w14:textId="4AAE47DA" w:rsidR="008A55F6" w:rsidRDefault="008A55F6" w:rsidP="008560D3"/>
    <w:p w14:paraId="7E2463A6" w14:textId="77777777" w:rsidR="009C68B1" w:rsidRDefault="009C68B1" w:rsidP="009C68B1">
      <w:r>
        <w:rPr>
          <w:noProof/>
          <w:lang w:eastAsia="en-GB"/>
        </w:rPr>
        <w:drawing>
          <wp:anchor distT="0" distB="0" distL="114300" distR="114300" simplePos="0" relativeHeight="251823616" behindDoc="0" locked="0" layoutInCell="1" allowOverlap="1" wp14:anchorId="00F2A52A" wp14:editId="35D2426B">
            <wp:simplePos x="0" y="0"/>
            <wp:positionH relativeFrom="margin">
              <wp:align>left</wp:align>
            </wp:positionH>
            <wp:positionV relativeFrom="paragraph">
              <wp:posOffset>-59473</wp:posOffset>
            </wp:positionV>
            <wp:extent cx="1494155" cy="1494155"/>
            <wp:effectExtent l="0" t="0" r="0" b="0"/>
            <wp:wrapNone/>
            <wp:docPr id="1224950664" name="Picture 12249506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50664" name="Picture 12249506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question is about the support you get from:</w:t>
      </w:r>
    </w:p>
    <w:p w14:paraId="550FE36B" w14:textId="77777777" w:rsidR="009C68B1" w:rsidRDefault="009C68B1" w:rsidP="009C68B1">
      <w:pPr>
        <w:pStyle w:val="ListParagraph"/>
      </w:pPr>
      <w:r>
        <w:t xml:space="preserve">communities </w:t>
      </w:r>
    </w:p>
    <w:p w14:paraId="5D94737C" w14:textId="77777777" w:rsidR="009C68B1" w:rsidRDefault="009C68B1" w:rsidP="009C68B1">
      <w:pPr>
        <w:pStyle w:val="ListParagraph"/>
        <w:numPr>
          <w:ilvl w:val="0"/>
          <w:numId w:val="0"/>
        </w:numPr>
        <w:ind w:left="4167"/>
      </w:pPr>
      <w:r>
        <w:rPr>
          <w:noProof/>
          <w:lang w:eastAsia="en-GB"/>
        </w:rPr>
        <w:drawing>
          <wp:anchor distT="0" distB="0" distL="114300" distR="114300" simplePos="0" relativeHeight="251824640" behindDoc="0" locked="0" layoutInCell="1" allowOverlap="1" wp14:anchorId="406B2D38" wp14:editId="5E4AC75B">
            <wp:simplePos x="0" y="0"/>
            <wp:positionH relativeFrom="margin">
              <wp:posOffset>0</wp:posOffset>
            </wp:positionH>
            <wp:positionV relativeFrom="paragraph">
              <wp:posOffset>167920</wp:posOffset>
            </wp:positionV>
            <wp:extent cx="1494155" cy="1428825"/>
            <wp:effectExtent l="0" t="0" r="0" b="0"/>
            <wp:wrapNone/>
            <wp:docPr id="846836776" name="Picture 8468367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36776" name="Picture 8468367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and </w:t>
      </w:r>
    </w:p>
    <w:p w14:paraId="231F404E" w14:textId="77777777" w:rsidR="009C68B1" w:rsidRDefault="009C68B1" w:rsidP="009C68B1">
      <w:pPr>
        <w:pStyle w:val="ListParagraph"/>
      </w:pPr>
      <w:r>
        <w:t>organisations.</w:t>
      </w:r>
    </w:p>
    <w:p w14:paraId="6533E60D" w14:textId="77777777" w:rsidR="009C68B1" w:rsidRDefault="009C68B1" w:rsidP="008560D3"/>
    <w:p w14:paraId="717D2DEF" w14:textId="77777777" w:rsidR="009C68B1" w:rsidRDefault="009C68B1" w:rsidP="008560D3"/>
    <w:p w14:paraId="50E15C6D" w14:textId="36178FF0" w:rsidR="009C68B1" w:rsidRDefault="009C68B1" w:rsidP="008560D3">
      <w:r>
        <w:t>Put your answer in the box on the next page.</w:t>
      </w:r>
    </w:p>
    <w:p w14:paraId="0737AE3F" w14:textId="77777777" w:rsidR="009C68B1" w:rsidRDefault="009C68B1" w:rsidP="008560D3"/>
    <w:p w14:paraId="2D589AF6" w14:textId="6142B40B" w:rsidR="008A55F6" w:rsidRDefault="00D1325E" w:rsidP="008A55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66A6AB1F" wp14:editId="05CCA329">
                <wp:simplePos x="0" y="0"/>
                <wp:positionH relativeFrom="margin">
                  <wp:posOffset>294968</wp:posOffset>
                </wp:positionH>
                <wp:positionV relativeFrom="paragraph">
                  <wp:posOffset>353961</wp:posOffset>
                </wp:positionV>
                <wp:extent cx="5410999" cy="8037871"/>
                <wp:effectExtent l="0" t="0" r="18415" b="20320"/>
                <wp:wrapNone/>
                <wp:docPr id="556919768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999" cy="80378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A89E4" id="Rectangle 7" o:spid="_x0000_s1026" alt="&quot;&quot;" style="position:absolute;margin-left:23.25pt;margin-top:27.85pt;width:426.05pt;height:632.9pt;z-index:25154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" filled="f" strokecolor="#09101d [484]" strokeweight="1pt">
                <w10:wrap anchorx="margin"/>
              </v:rect>
            </w:pict>
          </mc:Fallback>
        </mc:AlternateContent>
      </w:r>
      <w:r w:rsidR="006D1CBA">
        <w:t>Put</w:t>
      </w:r>
      <w:r w:rsidR="008A55F6">
        <w:t xml:space="preserve"> your answer in the box below.</w:t>
      </w:r>
    </w:p>
    <w:p w14:paraId="3B3DAAB5" w14:textId="43BD91D1" w:rsidR="008A55F6" w:rsidRDefault="008A55F6" w:rsidP="008A55F6"/>
    <w:p w14:paraId="47CAA557" w14:textId="77777777" w:rsidR="008A55F6" w:rsidRDefault="008A55F6" w:rsidP="008A55F6"/>
    <w:p w14:paraId="4435CE4D" w14:textId="77777777" w:rsidR="008A55F6" w:rsidRDefault="008A55F6" w:rsidP="008A55F6"/>
    <w:p w14:paraId="5F3835B0" w14:textId="5701F60B" w:rsidR="008A55F6" w:rsidRDefault="008A55F6" w:rsidP="008A55F6"/>
    <w:p w14:paraId="0A70995A" w14:textId="08CEA1BB" w:rsidR="008A55F6" w:rsidRDefault="008A55F6" w:rsidP="008A55F6"/>
    <w:p w14:paraId="1CB7C134" w14:textId="77777777" w:rsidR="008A55F6" w:rsidRDefault="008A55F6" w:rsidP="008A55F6"/>
    <w:p w14:paraId="507BA183" w14:textId="77777777" w:rsidR="008A55F6" w:rsidRPr="00894B78" w:rsidRDefault="008A55F6" w:rsidP="008A55F6"/>
    <w:p w14:paraId="31EFEC37" w14:textId="77777777" w:rsidR="008A55F6" w:rsidRDefault="008A55F6" w:rsidP="008A55F6"/>
    <w:p w14:paraId="5C45DAB6" w14:textId="77777777" w:rsidR="008A55F6" w:rsidRDefault="008A55F6" w:rsidP="008A55F6"/>
    <w:p w14:paraId="7EE4650F" w14:textId="77777777" w:rsidR="008A55F6" w:rsidRDefault="008A55F6" w:rsidP="008A55F6"/>
    <w:p w14:paraId="1B05F4B3" w14:textId="77777777" w:rsidR="008A55F6" w:rsidRDefault="008A55F6" w:rsidP="008A55F6"/>
    <w:p w14:paraId="4E89416E" w14:textId="77777777" w:rsidR="008A55F6" w:rsidRPr="00284E39" w:rsidRDefault="008A55F6" w:rsidP="008A55F6"/>
    <w:p w14:paraId="58DE2702" w14:textId="75BFF1A1" w:rsidR="005070B1" w:rsidRDefault="005070B1" w:rsidP="008A55F6"/>
    <w:p w14:paraId="0BC9188B" w14:textId="77777777" w:rsidR="003142B5" w:rsidRDefault="003142B5">
      <w:pPr>
        <w:spacing w:line="240" w:lineRule="auto"/>
        <w:ind w:left="0"/>
        <w:rPr>
          <w:rFonts w:eastAsiaTheme="minorHAnsi"/>
          <w:b/>
          <w:bCs/>
          <w:szCs w:val="22"/>
          <w:lang w:val="en-GB"/>
        </w:rPr>
      </w:pPr>
      <w:r>
        <w:rPr>
          <w:b/>
          <w:bCs/>
        </w:rPr>
        <w:br w:type="page"/>
      </w:r>
    </w:p>
    <w:p w14:paraId="0804AA8C" w14:textId="689DE0E1" w:rsidR="008A55F6" w:rsidRPr="00876A79" w:rsidRDefault="00876A79" w:rsidP="00F57DF2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304" behindDoc="0" locked="0" layoutInCell="1" allowOverlap="1" wp14:anchorId="47AD89A4" wp14:editId="2C25CC3E">
            <wp:simplePos x="0" y="0"/>
            <wp:positionH relativeFrom="margin">
              <wp:align>left</wp:align>
            </wp:positionH>
            <wp:positionV relativeFrom="paragraph">
              <wp:posOffset>32261</wp:posOffset>
            </wp:positionV>
            <wp:extent cx="1409700" cy="1428750"/>
            <wp:effectExtent l="0" t="0" r="0" b="0"/>
            <wp:wrapNone/>
            <wp:docPr id="347581223" name="Picture 347581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81223" name="Picture 3475812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B1" w:rsidRPr="00876A79">
        <w:rPr>
          <w:b/>
          <w:bCs/>
        </w:rPr>
        <w:t xml:space="preserve">How can these </w:t>
      </w:r>
      <w:r w:rsidR="00760B10" w:rsidRPr="00876A79">
        <w:rPr>
          <w:b/>
          <w:bCs/>
        </w:rPr>
        <w:t>groups</w:t>
      </w:r>
      <w:r w:rsidR="005070B1" w:rsidRPr="00876A79">
        <w:rPr>
          <w:b/>
          <w:bCs/>
        </w:rPr>
        <w:t xml:space="preserve"> support you better </w:t>
      </w:r>
      <w:r w:rsidR="00E93583" w:rsidRPr="00876A79">
        <w:rPr>
          <w:b/>
          <w:bCs/>
        </w:rPr>
        <w:t>to reach</w:t>
      </w:r>
      <w:r w:rsidR="005070B1" w:rsidRPr="00876A79">
        <w:rPr>
          <w:b/>
          <w:bCs/>
        </w:rPr>
        <w:t xml:space="preserve"> your goals?</w:t>
      </w:r>
    </w:p>
    <w:p w14:paraId="360F70C9" w14:textId="1DD2AEDB" w:rsidR="008A55F6" w:rsidRDefault="008A55F6" w:rsidP="008A55F6"/>
    <w:p w14:paraId="546EFD3B" w14:textId="77777777" w:rsidR="003142B5" w:rsidRDefault="003142B5" w:rsidP="008A55F6"/>
    <w:p w14:paraId="196C7563" w14:textId="77777777" w:rsidR="003142B5" w:rsidRDefault="003142B5" w:rsidP="003142B5">
      <w:r>
        <w:rPr>
          <w:noProof/>
          <w:lang w:eastAsia="en-GB"/>
        </w:rPr>
        <w:drawing>
          <wp:anchor distT="0" distB="0" distL="114300" distR="114300" simplePos="0" relativeHeight="251789824" behindDoc="0" locked="0" layoutInCell="1" allowOverlap="1" wp14:anchorId="5C7D09D8" wp14:editId="6C269890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1609090" cy="1609090"/>
            <wp:effectExtent l="0" t="0" r="0" b="0"/>
            <wp:wrapNone/>
            <wp:docPr id="1607822372" name="Picture 16078223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22372" name="Picture 16078223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question is about:</w:t>
      </w:r>
    </w:p>
    <w:p w14:paraId="70E00798" w14:textId="77777777" w:rsidR="003142B5" w:rsidRDefault="003142B5" w:rsidP="003142B5">
      <w:pPr>
        <w:pStyle w:val="ListParagraph"/>
      </w:pPr>
      <w:r>
        <w:t>disability services</w:t>
      </w:r>
    </w:p>
    <w:p w14:paraId="5D903323" w14:textId="77777777" w:rsidR="003142B5" w:rsidRDefault="003142B5" w:rsidP="003142B5">
      <w:pPr>
        <w:pStyle w:val="ListParagraph"/>
      </w:pPr>
      <w:r>
        <w:t>health services</w:t>
      </w:r>
    </w:p>
    <w:p w14:paraId="0006B0F1" w14:textId="77777777" w:rsidR="003142B5" w:rsidRDefault="003142B5" w:rsidP="003142B5">
      <w:pPr>
        <w:pStyle w:val="ListParagraph"/>
      </w:pPr>
      <w:r>
        <w:t>social services like:</w:t>
      </w:r>
    </w:p>
    <w:p w14:paraId="1BBEBE42" w14:textId="77777777" w:rsidR="003142B5" w:rsidRDefault="003142B5" w:rsidP="003142B5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1788800" behindDoc="0" locked="0" layoutInCell="1" allowOverlap="1" wp14:anchorId="5A7DF9A1" wp14:editId="6FA01A87">
            <wp:simplePos x="0" y="0"/>
            <wp:positionH relativeFrom="margin">
              <wp:align>left</wp:align>
            </wp:positionH>
            <wp:positionV relativeFrom="paragraph">
              <wp:posOffset>53294</wp:posOffset>
            </wp:positionV>
            <wp:extent cx="1838960" cy="1498275"/>
            <wp:effectExtent l="0" t="0" r="8890" b="6985"/>
            <wp:wrapNone/>
            <wp:docPr id="547491104" name="Picture 547491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15286" name="Picture 12294152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49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housing</w:t>
      </w:r>
    </w:p>
    <w:p w14:paraId="7F959FFF" w14:textId="77777777" w:rsidR="003142B5" w:rsidRDefault="003142B5" w:rsidP="003142B5">
      <w:pPr>
        <w:pStyle w:val="Listsecondlevel"/>
      </w:pPr>
      <w:r>
        <w:t>getting a job</w:t>
      </w:r>
    </w:p>
    <w:p w14:paraId="2A28060E" w14:textId="77777777" w:rsidR="003142B5" w:rsidRPr="00421F37" w:rsidRDefault="003142B5" w:rsidP="003142B5">
      <w:pPr>
        <w:pStyle w:val="Listsecondlevel"/>
      </w:pPr>
      <w:r>
        <w:t>getting money to live on.</w:t>
      </w:r>
    </w:p>
    <w:p w14:paraId="799F579E" w14:textId="7D5A0D55" w:rsidR="005070B1" w:rsidRDefault="005070B1" w:rsidP="008A55F6"/>
    <w:p w14:paraId="2A00F788" w14:textId="77777777" w:rsidR="003142B5" w:rsidRDefault="003142B5" w:rsidP="005070B1"/>
    <w:p w14:paraId="5F411DF8" w14:textId="5C40F43C" w:rsidR="003142B5" w:rsidRDefault="003142B5" w:rsidP="005070B1">
      <w:r>
        <w:t xml:space="preserve">Put your answer in the box </w:t>
      </w:r>
      <w:r w:rsidR="009C68B1">
        <w:t>o</w:t>
      </w:r>
      <w:r>
        <w:t>n the next page.</w:t>
      </w:r>
    </w:p>
    <w:p w14:paraId="6D2A9DE3" w14:textId="77777777" w:rsidR="003142B5" w:rsidRDefault="003142B5" w:rsidP="005070B1"/>
    <w:p w14:paraId="42AA680B" w14:textId="77777777" w:rsidR="003142B5" w:rsidRDefault="003142B5" w:rsidP="005070B1"/>
    <w:p w14:paraId="521E6E19" w14:textId="77777777" w:rsidR="003142B5" w:rsidRDefault="003142B5" w:rsidP="005070B1"/>
    <w:p w14:paraId="6BA5111A" w14:textId="77777777" w:rsidR="003142B5" w:rsidRDefault="003142B5" w:rsidP="005070B1"/>
    <w:p w14:paraId="3B9BF785" w14:textId="368DF115" w:rsidR="005070B1" w:rsidRDefault="006D1CBA" w:rsidP="005070B1">
      <w:r>
        <w:lastRenderedPageBreak/>
        <w:t>Put</w:t>
      </w:r>
      <w:r w:rsidR="005070B1">
        <w:t xml:space="preserve"> your answer in the box below.</w:t>
      </w:r>
    </w:p>
    <w:p w14:paraId="69736A47" w14:textId="3BAA2121" w:rsidR="005070B1" w:rsidRDefault="005070B1" w:rsidP="005070B1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84843C1" wp14:editId="64DCA1B7">
                <wp:simplePos x="0" y="0"/>
                <wp:positionH relativeFrom="column">
                  <wp:posOffset>103239</wp:posOffset>
                </wp:positionH>
                <wp:positionV relativeFrom="paragraph">
                  <wp:posOffset>32938</wp:posOffset>
                </wp:positionV>
                <wp:extent cx="5558482" cy="8332839"/>
                <wp:effectExtent l="0" t="0" r="23495" b="11430"/>
                <wp:wrapNone/>
                <wp:docPr id="70823503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482" cy="83328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19ADA" id="Rectangle 7" o:spid="_x0000_s1026" alt="&quot;&quot;" style="position:absolute;margin-left:8.15pt;margin-top:2.6pt;width:437.7pt;height:656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" filled="f" strokecolor="#09101d [484]" strokeweight="1pt"/>
            </w:pict>
          </mc:Fallback>
        </mc:AlternateContent>
      </w:r>
    </w:p>
    <w:p w14:paraId="0BC11225" w14:textId="77777777" w:rsidR="005070B1" w:rsidRDefault="005070B1" w:rsidP="005070B1"/>
    <w:p w14:paraId="08E1BB95" w14:textId="77777777" w:rsidR="005070B1" w:rsidRDefault="005070B1" w:rsidP="005070B1"/>
    <w:p w14:paraId="56E60810" w14:textId="7619047F" w:rsidR="005070B1" w:rsidRDefault="005070B1" w:rsidP="005070B1"/>
    <w:p w14:paraId="51D02BD9" w14:textId="65FB34AD" w:rsidR="005070B1" w:rsidRDefault="005070B1" w:rsidP="005070B1"/>
    <w:p w14:paraId="3A2EFC19" w14:textId="08BE11F7" w:rsidR="005070B1" w:rsidRDefault="005070B1" w:rsidP="005070B1"/>
    <w:p w14:paraId="378A23DF" w14:textId="77777777" w:rsidR="005070B1" w:rsidRPr="00894B78" w:rsidRDefault="005070B1" w:rsidP="005070B1"/>
    <w:p w14:paraId="498F0537" w14:textId="77777777" w:rsidR="005070B1" w:rsidRDefault="005070B1" w:rsidP="005070B1"/>
    <w:p w14:paraId="0EC7FBB4" w14:textId="77777777" w:rsidR="005070B1" w:rsidRDefault="005070B1" w:rsidP="005070B1"/>
    <w:p w14:paraId="290FF15F" w14:textId="77777777" w:rsidR="005070B1" w:rsidRDefault="005070B1" w:rsidP="005070B1"/>
    <w:p w14:paraId="59C9E121" w14:textId="78DFA014" w:rsidR="005070B1" w:rsidRDefault="005070B1" w:rsidP="005070B1"/>
    <w:p w14:paraId="3511580B" w14:textId="2317C5CE" w:rsidR="003142B5" w:rsidRDefault="003142B5">
      <w:pPr>
        <w:spacing w:line="240" w:lineRule="auto"/>
        <w:ind w:left="0"/>
        <w:rPr>
          <w:rFonts w:eastAsiaTheme="minorHAnsi"/>
          <w:b/>
          <w:bCs/>
          <w:szCs w:val="22"/>
          <w:lang w:val="en-GB"/>
        </w:rPr>
      </w:pPr>
      <w:r>
        <w:rPr>
          <w:b/>
          <w:bCs/>
        </w:rPr>
        <w:br w:type="page"/>
      </w:r>
    </w:p>
    <w:p w14:paraId="6F0114F5" w14:textId="3BC95010" w:rsidR="00421F37" w:rsidRPr="00876A79" w:rsidRDefault="00876A79" w:rsidP="003142B5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400" behindDoc="0" locked="0" layoutInCell="1" allowOverlap="1" wp14:anchorId="3336BB84" wp14:editId="41193C2B">
            <wp:simplePos x="0" y="0"/>
            <wp:positionH relativeFrom="margin">
              <wp:align>left</wp:align>
            </wp:positionH>
            <wp:positionV relativeFrom="paragraph">
              <wp:posOffset>97960</wp:posOffset>
            </wp:positionV>
            <wp:extent cx="1264285" cy="1264285"/>
            <wp:effectExtent l="0" t="0" r="0" b="0"/>
            <wp:wrapNone/>
            <wp:docPr id="1096820674" name="Picture 10968206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20674" name="Picture 10968206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F37" w:rsidRPr="00876A79">
        <w:rPr>
          <w:b/>
          <w:bCs/>
        </w:rPr>
        <w:t>What are some of the problems you have getting these services?</w:t>
      </w:r>
    </w:p>
    <w:p w14:paraId="3ADFC98A" w14:textId="795BF58A" w:rsidR="00421F37" w:rsidRDefault="00421F37" w:rsidP="001759B8"/>
    <w:p w14:paraId="4D0CA95B" w14:textId="77777777" w:rsidR="003142B5" w:rsidRDefault="003142B5" w:rsidP="001759B8"/>
    <w:p w14:paraId="79E13726" w14:textId="77777777" w:rsidR="003142B5" w:rsidRDefault="003142B5" w:rsidP="003142B5">
      <w:pPr>
        <w:rPr>
          <w:rFonts w:eastAsia="Times New Roman"/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91872" behindDoc="0" locked="0" layoutInCell="1" allowOverlap="1" wp14:anchorId="054D0322" wp14:editId="1FB7BF54">
            <wp:simplePos x="0" y="0"/>
            <wp:positionH relativeFrom="margin">
              <wp:posOffset>0</wp:posOffset>
            </wp:positionH>
            <wp:positionV relativeFrom="paragraph">
              <wp:posOffset>-2540</wp:posOffset>
            </wp:positionV>
            <wp:extent cx="1838960" cy="1498275"/>
            <wp:effectExtent l="0" t="0" r="8890" b="6985"/>
            <wp:wrapNone/>
            <wp:docPr id="108565877" name="Picture 1085658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15286" name="Picture 12294152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49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This question is about:</w:t>
      </w:r>
    </w:p>
    <w:p w14:paraId="500DAE81" w14:textId="77777777" w:rsidR="003142B5" w:rsidRDefault="003142B5" w:rsidP="003142B5">
      <w:pPr>
        <w:pStyle w:val="ListParagraph"/>
        <w:rPr>
          <w:lang w:eastAsia="en-NZ"/>
        </w:rPr>
      </w:pPr>
      <w:r>
        <w:rPr>
          <w:lang w:eastAsia="en-NZ"/>
        </w:rPr>
        <w:t>disability services</w:t>
      </w:r>
    </w:p>
    <w:p w14:paraId="37EC74E3" w14:textId="77777777" w:rsidR="003142B5" w:rsidRDefault="003142B5" w:rsidP="003142B5">
      <w:pPr>
        <w:pStyle w:val="ListParagraph"/>
        <w:rPr>
          <w:lang w:eastAsia="en-NZ"/>
        </w:rPr>
      </w:pPr>
      <w:r>
        <w:rPr>
          <w:lang w:eastAsia="en-NZ"/>
        </w:rPr>
        <w:t>health services.</w:t>
      </w:r>
    </w:p>
    <w:p w14:paraId="5D566C42" w14:textId="331CDA74" w:rsidR="00E93583" w:rsidRDefault="00E93583" w:rsidP="001759B8"/>
    <w:p w14:paraId="6BA6BDD4" w14:textId="77777777" w:rsidR="003142B5" w:rsidRDefault="003142B5" w:rsidP="001759B8"/>
    <w:p w14:paraId="6B1112BC" w14:textId="359E5013" w:rsidR="001759B8" w:rsidRDefault="006D1CBA" w:rsidP="001759B8">
      <w:r>
        <w:t>Put</w:t>
      </w:r>
      <w:r w:rsidR="001759B8">
        <w:t xml:space="preserve"> your answer in the box below.</w:t>
      </w:r>
    </w:p>
    <w:p w14:paraId="0908B035" w14:textId="57E794E2" w:rsidR="001759B8" w:rsidRDefault="00421F37" w:rsidP="001759B8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2DCF229" wp14:editId="7F34E329">
                <wp:simplePos x="0" y="0"/>
                <wp:positionH relativeFrom="column">
                  <wp:posOffset>73742</wp:posOffset>
                </wp:positionH>
                <wp:positionV relativeFrom="paragraph">
                  <wp:posOffset>64627</wp:posOffset>
                </wp:positionV>
                <wp:extent cx="5661721" cy="4055806"/>
                <wp:effectExtent l="0" t="0" r="15240" b="20955"/>
                <wp:wrapNone/>
                <wp:docPr id="126844804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721" cy="40558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91085" id="Rectangle 7" o:spid="_x0000_s1026" alt="&quot;&quot;" style="position:absolute;margin-left:5.8pt;margin-top:5.1pt;width:445.8pt;height:319.3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" filled="f" strokecolor="#09101d [484]" strokeweight="1pt"/>
            </w:pict>
          </mc:Fallback>
        </mc:AlternateContent>
      </w:r>
    </w:p>
    <w:p w14:paraId="2D5CA91D" w14:textId="74F55EC4" w:rsidR="001759B8" w:rsidRDefault="001759B8" w:rsidP="001759B8"/>
    <w:p w14:paraId="56D0786D" w14:textId="4CE6D825" w:rsidR="001759B8" w:rsidRDefault="001759B8" w:rsidP="001759B8"/>
    <w:p w14:paraId="16A8E4F6" w14:textId="64C3C9D8" w:rsidR="001759B8" w:rsidRDefault="001759B8" w:rsidP="001759B8"/>
    <w:p w14:paraId="68647267" w14:textId="77777777" w:rsidR="001759B8" w:rsidRDefault="001759B8" w:rsidP="001759B8"/>
    <w:p w14:paraId="7085CCBB" w14:textId="4034F199" w:rsidR="001759B8" w:rsidRDefault="001759B8" w:rsidP="001759B8"/>
    <w:p w14:paraId="02023B8C" w14:textId="7B2AF27D" w:rsidR="00D218F4" w:rsidRDefault="00D218F4" w:rsidP="00D218F4">
      <w:pPr>
        <w:rPr>
          <w:rFonts w:eastAsia="Times New Roman"/>
          <w:lang w:eastAsia="en-NZ"/>
        </w:rPr>
      </w:pPr>
      <w:bookmarkStart w:id="28" w:name="_Hlk53559738"/>
    </w:p>
    <w:p w14:paraId="3DAEDE45" w14:textId="27CA696A" w:rsidR="003142B5" w:rsidRDefault="003142B5">
      <w:pPr>
        <w:spacing w:line="240" w:lineRule="auto"/>
        <w:ind w:left="0"/>
        <w:rPr>
          <w:rFonts w:eastAsia="Times New Roman"/>
          <w:b/>
          <w:bCs/>
          <w:szCs w:val="22"/>
          <w:lang w:val="en-GB"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595680C9" w14:textId="39A59368" w:rsidR="00D218F4" w:rsidRPr="00876A79" w:rsidRDefault="003142B5" w:rsidP="003142B5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b/>
          <w:bCs/>
          <w:lang w:eastAsia="en-NZ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448" behindDoc="0" locked="0" layoutInCell="1" allowOverlap="1" wp14:anchorId="23A7B3C3" wp14:editId="002608B4">
            <wp:simplePos x="0" y="0"/>
            <wp:positionH relativeFrom="margin">
              <wp:posOffset>157500</wp:posOffset>
            </wp:positionH>
            <wp:positionV relativeFrom="paragraph">
              <wp:posOffset>80604</wp:posOffset>
            </wp:positionV>
            <wp:extent cx="1235710" cy="1497965"/>
            <wp:effectExtent l="0" t="0" r="2540" b="6985"/>
            <wp:wrapNone/>
            <wp:docPr id="1056008044" name="Picture 10560080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8044" name="Picture 10560080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8F4" w:rsidRPr="00876A79">
        <w:rPr>
          <w:rFonts w:eastAsia="Times New Roman"/>
          <w:b/>
          <w:bCs/>
          <w:lang w:eastAsia="en-NZ"/>
        </w:rPr>
        <w:t>How can these services be made better to support:</w:t>
      </w:r>
    </w:p>
    <w:p w14:paraId="5C9F9A9C" w14:textId="52E11B97" w:rsidR="00D218F4" w:rsidRPr="00876A79" w:rsidRDefault="00C75405" w:rsidP="00D218F4">
      <w:pPr>
        <w:pStyle w:val="ListParagraph"/>
        <w:rPr>
          <w:b/>
          <w:bCs/>
          <w:lang w:eastAsia="en-NZ"/>
        </w:rPr>
      </w:pPr>
      <w:r w:rsidRPr="00876A79">
        <w:rPr>
          <w:b/>
          <w:bCs/>
          <w:noProof/>
          <w:lang w:eastAsia="en-GB"/>
        </w:rPr>
        <w:drawing>
          <wp:anchor distT="0" distB="0" distL="114300" distR="114300" simplePos="0" relativeHeight="251689472" behindDoc="0" locked="0" layoutInCell="1" allowOverlap="1" wp14:anchorId="12B986AC" wp14:editId="4E289504">
            <wp:simplePos x="0" y="0"/>
            <wp:positionH relativeFrom="margin">
              <wp:posOffset>-3175</wp:posOffset>
            </wp:positionH>
            <wp:positionV relativeFrom="paragraph">
              <wp:posOffset>450215</wp:posOffset>
            </wp:positionV>
            <wp:extent cx="1050925" cy="1497965"/>
            <wp:effectExtent l="0" t="0" r="0" b="6985"/>
            <wp:wrapNone/>
            <wp:docPr id="875719469" name="Picture 875719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19469" name="Picture 875719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8F4" w:rsidRPr="00876A79">
        <w:rPr>
          <w:b/>
          <w:bCs/>
          <w:lang w:eastAsia="en-NZ"/>
        </w:rPr>
        <w:t>your wellbeing?</w:t>
      </w:r>
    </w:p>
    <w:p w14:paraId="436D05A7" w14:textId="0954D471" w:rsidR="00D218F4" w:rsidRPr="00876A79" w:rsidRDefault="00D218F4" w:rsidP="00D218F4">
      <w:pPr>
        <w:pStyle w:val="ListParagraph"/>
        <w:rPr>
          <w:b/>
          <w:bCs/>
          <w:lang w:eastAsia="en-NZ"/>
        </w:rPr>
      </w:pPr>
      <w:r w:rsidRPr="00876A79">
        <w:rPr>
          <w:b/>
          <w:bCs/>
          <w:lang w:eastAsia="en-NZ"/>
        </w:rPr>
        <w:t>the wellbeing of your family?</w:t>
      </w:r>
    </w:p>
    <w:p w14:paraId="67448244" w14:textId="7ADC0882" w:rsidR="00D218F4" w:rsidRDefault="00D218F4" w:rsidP="00D218F4">
      <w:pPr>
        <w:rPr>
          <w:rFonts w:eastAsia="Times New Roman"/>
          <w:lang w:eastAsia="en-NZ"/>
        </w:rPr>
      </w:pPr>
    </w:p>
    <w:p w14:paraId="06B7638A" w14:textId="663F65D3" w:rsidR="00D218F4" w:rsidRDefault="00D218F4" w:rsidP="00D218F4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A12C377" wp14:editId="5917223F">
                <wp:simplePos x="0" y="0"/>
                <wp:positionH relativeFrom="column">
                  <wp:posOffset>2143124</wp:posOffset>
                </wp:positionH>
                <wp:positionV relativeFrom="paragraph">
                  <wp:posOffset>259715</wp:posOffset>
                </wp:positionV>
                <wp:extent cx="3603625" cy="3248025"/>
                <wp:effectExtent l="0" t="0" r="0" b="9525"/>
                <wp:wrapNone/>
                <wp:docPr id="16338077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5" cy="3248025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66EE8" id="Rectangle 1" o:spid="_x0000_s1026" style="position:absolute;margin-left:168.75pt;margin-top:20.45pt;width:283.75pt;height:255.7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" fillcolor="#e2d7f1" stroked="f" strokeweight="1pt"/>
            </w:pict>
          </mc:Fallback>
        </mc:AlternateContent>
      </w:r>
    </w:p>
    <w:p w14:paraId="62588817" w14:textId="7F3D695D" w:rsidR="00D218F4" w:rsidRPr="00065324" w:rsidRDefault="00C75405" w:rsidP="00D218F4"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30B6FF25" wp14:editId="05E99A11">
            <wp:simplePos x="0" y="0"/>
            <wp:positionH relativeFrom="margin">
              <wp:posOffset>27305</wp:posOffset>
            </wp:positionH>
            <wp:positionV relativeFrom="paragraph">
              <wp:posOffset>42545</wp:posOffset>
            </wp:positionV>
            <wp:extent cx="1497965" cy="1497965"/>
            <wp:effectExtent l="0" t="0" r="6985" b="6985"/>
            <wp:wrapNone/>
            <wp:docPr id="237560761" name="Picture 2375607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60761" name="Picture 2375607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8F4" w:rsidRPr="00D218F4">
        <w:rPr>
          <w:rFonts w:eastAsia="Times New Roman"/>
          <w:b/>
          <w:bCs/>
          <w:lang w:eastAsia="en-NZ"/>
        </w:rPr>
        <w:t>Wellbeing</w:t>
      </w:r>
      <w:r w:rsidR="00D218F4">
        <w:rPr>
          <w:rFonts w:eastAsia="Times New Roman"/>
          <w:lang w:eastAsia="en-NZ"/>
        </w:rPr>
        <w:t xml:space="preserve"> means</w:t>
      </w:r>
      <w:r w:rsidR="00D218F4" w:rsidRPr="00D218F4">
        <w:t xml:space="preserve"> </w:t>
      </w:r>
      <w:r w:rsidR="00D218F4" w:rsidRPr="001D647E">
        <w:t>things like:</w:t>
      </w:r>
      <w:r w:rsidR="00D218F4" w:rsidRPr="00142E9E">
        <w:rPr>
          <w:noProof/>
          <w:lang w:eastAsia="en-NZ"/>
        </w:rPr>
        <w:t xml:space="preserve"> </w:t>
      </w:r>
    </w:p>
    <w:p w14:paraId="6C9675C2" w14:textId="7C7713BE" w:rsidR="00D218F4" w:rsidRPr="00D218F4" w:rsidRDefault="00D218F4" w:rsidP="00D218F4">
      <w:pPr>
        <w:pStyle w:val="ListParagraph"/>
      </w:pPr>
      <w:r w:rsidRPr="00D218F4">
        <w:t>how we feel about ourselves</w:t>
      </w:r>
    </w:p>
    <w:p w14:paraId="5656F1B8" w14:textId="07F839D9" w:rsidR="00D218F4" w:rsidRPr="00D218F4" w:rsidRDefault="00D218F4" w:rsidP="00D218F4">
      <w:pPr>
        <w:pStyle w:val="ListParagraph"/>
      </w:pPr>
      <w:r w:rsidRPr="00D218F4">
        <w:rPr>
          <w:noProof/>
        </w:rPr>
        <w:drawing>
          <wp:anchor distT="0" distB="0" distL="114300" distR="114300" simplePos="0" relativeHeight="251631104" behindDoc="0" locked="0" layoutInCell="1" allowOverlap="1" wp14:anchorId="36FE8A36" wp14:editId="11893DDE">
            <wp:simplePos x="0" y="0"/>
            <wp:positionH relativeFrom="column">
              <wp:posOffset>3810</wp:posOffset>
            </wp:positionH>
            <wp:positionV relativeFrom="paragraph">
              <wp:posOffset>861695</wp:posOffset>
            </wp:positionV>
            <wp:extent cx="1494155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205" y="21273"/>
                <wp:lineTo x="21205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upport_each_other_over.gif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3" t="7692" r="5983" b="6838"/>
                    <a:stretch/>
                  </pic:blipFill>
                  <pic:spPr bwMode="auto">
                    <a:xfrm>
                      <a:off x="0" y="0"/>
                      <a:ext cx="149415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8F4">
        <w:t>looking after our bodies with good food and exercise</w:t>
      </w:r>
    </w:p>
    <w:p w14:paraId="60840E49" w14:textId="77777777" w:rsidR="00D218F4" w:rsidRPr="00D218F4" w:rsidRDefault="00D218F4" w:rsidP="00D218F4">
      <w:pPr>
        <w:pStyle w:val="ListParagraph"/>
      </w:pPr>
      <w:r w:rsidRPr="00D218F4">
        <w:t xml:space="preserve">getting support when we are feeling sad or worried. </w:t>
      </w:r>
    </w:p>
    <w:p w14:paraId="72D4FDCC" w14:textId="4524FCAE" w:rsidR="00D218F4" w:rsidRDefault="00D218F4" w:rsidP="00D218F4">
      <w:pPr>
        <w:rPr>
          <w:rFonts w:eastAsia="Times New Roman"/>
          <w:lang w:eastAsia="en-NZ"/>
        </w:rPr>
      </w:pPr>
    </w:p>
    <w:p w14:paraId="5CCBB883" w14:textId="77777777" w:rsidR="003142B5" w:rsidRDefault="003142B5" w:rsidP="00D218F4">
      <w:pPr>
        <w:rPr>
          <w:rFonts w:eastAsia="Times New Roman"/>
          <w:lang w:eastAsia="en-NZ"/>
        </w:rPr>
      </w:pPr>
    </w:p>
    <w:p w14:paraId="52A13883" w14:textId="41F7800F" w:rsidR="003142B5" w:rsidRDefault="003142B5" w:rsidP="00D218F4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Put your answer in the box on the next </w:t>
      </w:r>
      <w:proofErr w:type="gramStart"/>
      <w:r>
        <w:rPr>
          <w:rFonts w:eastAsia="Times New Roman"/>
          <w:lang w:eastAsia="en-NZ"/>
        </w:rPr>
        <w:t>page</w:t>
      </w:r>
      <w:proofErr w:type="gramEnd"/>
    </w:p>
    <w:p w14:paraId="3337F6C7" w14:textId="77777777" w:rsidR="003142B5" w:rsidRDefault="003142B5">
      <w:pPr>
        <w:spacing w:line="240" w:lineRule="auto"/>
        <w:ind w:left="0"/>
      </w:pPr>
      <w:r>
        <w:br w:type="page"/>
      </w:r>
    </w:p>
    <w:p w14:paraId="4E9608E8" w14:textId="50ADB650" w:rsidR="00D218F4" w:rsidRDefault="006D1CBA" w:rsidP="00D218F4">
      <w:r>
        <w:lastRenderedPageBreak/>
        <w:t>Put</w:t>
      </w:r>
      <w:r w:rsidR="00D218F4">
        <w:t xml:space="preserve"> your answer in the box below.</w:t>
      </w:r>
    </w:p>
    <w:p w14:paraId="6CE0788E" w14:textId="77777777" w:rsidR="00D218F4" w:rsidRDefault="00D218F4" w:rsidP="00D218F4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3FCCF93" wp14:editId="2AFB9B80">
                <wp:simplePos x="0" y="0"/>
                <wp:positionH relativeFrom="margin">
                  <wp:align>left</wp:align>
                </wp:positionH>
                <wp:positionV relativeFrom="paragraph">
                  <wp:posOffset>62435</wp:posOffset>
                </wp:positionV>
                <wp:extent cx="5735463" cy="8200103"/>
                <wp:effectExtent l="0" t="0" r="17780" b="10795"/>
                <wp:wrapNone/>
                <wp:docPr id="1728765483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463" cy="82001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E18AE" id="Rectangle 7" o:spid="_x0000_s1026" alt="&quot;&quot;" style="position:absolute;margin-left:0;margin-top:4.9pt;width:451.6pt;height:645.7pt;z-index:251629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" filled="f" strokecolor="#09101d [484]" strokeweight="1pt">
                <w10:wrap anchorx="margin"/>
              </v:rect>
            </w:pict>
          </mc:Fallback>
        </mc:AlternateContent>
      </w:r>
    </w:p>
    <w:p w14:paraId="7A7DDC57" w14:textId="77777777" w:rsidR="00D218F4" w:rsidRDefault="00D218F4" w:rsidP="004B1466"/>
    <w:p w14:paraId="497AE014" w14:textId="6F02E047" w:rsidR="00D218F4" w:rsidRDefault="00D218F4" w:rsidP="004B1466"/>
    <w:p w14:paraId="09F33D74" w14:textId="6E6FDCAC" w:rsidR="00D218F4" w:rsidRDefault="00D218F4" w:rsidP="004B1466"/>
    <w:p w14:paraId="53894AFB" w14:textId="31D181E3" w:rsidR="00D218F4" w:rsidRDefault="00D218F4" w:rsidP="004B1466"/>
    <w:p w14:paraId="550E4FBB" w14:textId="7156F54F" w:rsidR="00D218F4" w:rsidRDefault="00D218F4" w:rsidP="004B1466"/>
    <w:p w14:paraId="5348FD97" w14:textId="4CD69BBF" w:rsidR="00C52D4E" w:rsidRDefault="00C52D4E" w:rsidP="004B146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AD637A1" w14:textId="45FA5A59" w:rsidR="002D306B" w:rsidRPr="004B1466" w:rsidRDefault="004772CA" w:rsidP="003142B5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876A79"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4CD92FC3" wp14:editId="6DC83758">
            <wp:simplePos x="0" y="0"/>
            <wp:positionH relativeFrom="margin">
              <wp:align>left</wp:align>
            </wp:positionH>
            <wp:positionV relativeFrom="paragraph">
              <wp:posOffset>1574</wp:posOffset>
            </wp:positionV>
            <wp:extent cx="1264285" cy="1570010"/>
            <wp:effectExtent l="0" t="0" r="0" b="0"/>
            <wp:wrapNone/>
            <wp:docPr id="620332828" name="Picture 6203328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32828" name="Picture 6203328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5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06B" w:rsidRPr="004B1466">
        <w:rPr>
          <w:b/>
          <w:bCs/>
        </w:rPr>
        <w:t>What other support would</w:t>
      </w:r>
      <w:r w:rsidR="004B1466" w:rsidRPr="004B1466">
        <w:rPr>
          <w:b/>
          <w:bCs/>
        </w:rPr>
        <w:t xml:space="preserve"> </w:t>
      </w:r>
      <w:r w:rsidR="004B1466" w:rsidRPr="004B1466">
        <w:rPr>
          <w:b/>
          <w:bCs/>
        </w:rPr>
        <w:br/>
      </w:r>
      <w:r w:rsidR="00876A79" w:rsidRPr="004B1466">
        <w:rPr>
          <w:b/>
          <w:bCs/>
        </w:rPr>
        <w:t>make your life better?</w:t>
      </w:r>
    </w:p>
    <w:p w14:paraId="74569847" w14:textId="47A89B3B" w:rsidR="002D306B" w:rsidRDefault="002D306B" w:rsidP="00D218F4">
      <w:pPr>
        <w:rPr>
          <w:rFonts w:eastAsia="Times New Roman"/>
          <w:lang w:eastAsia="en-NZ"/>
        </w:rPr>
      </w:pPr>
    </w:p>
    <w:p w14:paraId="0124C66E" w14:textId="1B052E7A" w:rsidR="003142B5" w:rsidRDefault="003142B5" w:rsidP="003142B5">
      <w:pPr>
        <w:rPr>
          <w:rFonts w:eastAsia="Times New Roman"/>
          <w:lang w:eastAsia="en-NZ"/>
        </w:rPr>
      </w:pPr>
    </w:p>
    <w:p w14:paraId="7ADD15F1" w14:textId="30D4C3C8" w:rsidR="003142B5" w:rsidRDefault="003142B5" w:rsidP="003142B5">
      <w:pPr>
        <w:rPr>
          <w:rFonts w:eastAsia="Times New Roman"/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99040" behindDoc="0" locked="0" layoutInCell="1" allowOverlap="1" wp14:anchorId="4D7E8FD6" wp14:editId="35A768DC">
            <wp:simplePos x="0" y="0"/>
            <wp:positionH relativeFrom="margin">
              <wp:posOffset>-309717</wp:posOffset>
            </wp:positionH>
            <wp:positionV relativeFrom="paragraph">
              <wp:posOffset>280220</wp:posOffset>
            </wp:positionV>
            <wp:extent cx="1724025" cy="1639202"/>
            <wp:effectExtent l="0" t="0" r="0" b="0"/>
            <wp:wrapNone/>
            <wp:docPr id="1045594969" name="Picture 10455949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94969" name="Picture 10455949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3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This question is about Pacific:</w:t>
      </w:r>
    </w:p>
    <w:p w14:paraId="0E9FB04C" w14:textId="77777777" w:rsidR="003142B5" w:rsidRPr="00876A79" w:rsidRDefault="003142B5" w:rsidP="003142B5">
      <w:pPr>
        <w:pStyle w:val="ListParagraph"/>
      </w:pPr>
      <w:r w:rsidRPr="00876A79">
        <w:t>cultural values</w:t>
      </w:r>
    </w:p>
    <w:p w14:paraId="1F3B0849" w14:textId="77777777" w:rsidR="003142B5" w:rsidRPr="00876A79" w:rsidRDefault="003142B5" w:rsidP="003142B5">
      <w:pPr>
        <w:pStyle w:val="ListParagraph"/>
      </w:pPr>
      <w:r w:rsidRPr="00876A79">
        <w:t>traditions.</w:t>
      </w:r>
    </w:p>
    <w:p w14:paraId="36B9A699" w14:textId="77777777" w:rsidR="003142B5" w:rsidRDefault="003142B5" w:rsidP="003142B5">
      <w:pPr>
        <w:rPr>
          <w:rFonts w:eastAsia="Times New Roman"/>
          <w:lang w:eastAsia="en-NZ"/>
        </w:rPr>
      </w:pPr>
    </w:p>
    <w:p w14:paraId="0B38F967" w14:textId="77777777" w:rsidR="003142B5" w:rsidRDefault="003142B5" w:rsidP="003142B5">
      <w:pPr>
        <w:rPr>
          <w:rFonts w:eastAsia="Times New Roman"/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95968" behindDoc="0" locked="0" layoutInCell="1" allowOverlap="1" wp14:anchorId="1EFCE3A8" wp14:editId="7726A061">
            <wp:simplePos x="0" y="0"/>
            <wp:positionH relativeFrom="margin">
              <wp:posOffset>38100</wp:posOffset>
            </wp:positionH>
            <wp:positionV relativeFrom="paragraph">
              <wp:posOffset>27940</wp:posOffset>
            </wp:positionV>
            <wp:extent cx="1341120" cy="1647834"/>
            <wp:effectExtent l="0" t="0" r="0" b="9525"/>
            <wp:wrapNone/>
            <wp:docPr id="1901965013" name="Picture 19019650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65013" name="Picture 19019650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6" cy="164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7D8CB948" wp14:editId="6733CC76">
                <wp:simplePos x="0" y="0"/>
                <wp:positionH relativeFrom="column">
                  <wp:posOffset>2219325</wp:posOffset>
                </wp:positionH>
                <wp:positionV relativeFrom="paragraph">
                  <wp:posOffset>256540</wp:posOffset>
                </wp:positionV>
                <wp:extent cx="3543300" cy="838200"/>
                <wp:effectExtent l="0" t="0" r="0" b="0"/>
                <wp:wrapNone/>
                <wp:docPr id="12051619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38200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C828C" id="Rectangle 1" o:spid="_x0000_s1026" style="position:absolute;margin-left:174.75pt;margin-top:20.2pt;width:279pt;height:66pt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" fillcolor="#e2d7f1" stroked="f" strokeweight="1pt"/>
            </w:pict>
          </mc:Fallback>
        </mc:AlternateContent>
      </w:r>
    </w:p>
    <w:p w14:paraId="23C49247" w14:textId="77777777" w:rsidR="003142B5" w:rsidRDefault="003142B5" w:rsidP="003142B5">
      <w:pPr>
        <w:rPr>
          <w:rFonts w:eastAsia="Times New Roman"/>
          <w:lang w:eastAsia="en-NZ"/>
        </w:rPr>
      </w:pPr>
      <w:r w:rsidRPr="003819BF">
        <w:rPr>
          <w:rFonts w:eastAsia="Times New Roman"/>
          <w:b/>
          <w:bCs/>
          <w:lang w:eastAsia="en-NZ"/>
        </w:rPr>
        <w:t>Cultural values</w:t>
      </w:r>
      <w:r>
        <w:rPr>
          <w:rFonts w:eastAsia="Times New Roman"/>
          <w:lang w:eastAsia="en-NZ"/>
        </w:rPr>
        <w:t xml:space="preserve"> </w:t>
      </w:r>
      <w:proofErr w:type="gramStart"/>
      <w:r>
        <w:rPr>
          <w:rFonts w:eastAsia="Times New Roman"/>
          <w:lang w:eastAsia="en-NZ"/>
        </w:rPr>
        <w:t>are things that are</w:t>
      </w:r>
      <w:proofErr w:type="gramEnd"/>
      <w:r>
        <w:rPr>
          <w:rFonts w:eastAsia="Times New Roman"/>
          <w:lang w:eastAsia="en-NZ"/>
        </w:rPr>
        <w:t xml:space="preserve"> important to a group of people.</w:t>
      </w:r>
    </w:p>
    <w:p w14:paraId="472C6790" w14:textId="77777777" w:rsidR="003142B5" w:rsidRDefault="003142B5" w:rsidP="003142B5">
      <w:pPr>
        <w:rPr>
          <w:rFonts w:eastAsia="Times New Roman"/>
          <w:lang w:eastAsia="en-NZ"/>
        </w:rPr>
      </w:pPr>
    </w:p>
    <w:p w14:paraId="437AB1E6" w14:textId="145FADD7" w:rsidR="003142B5" w:rsidRDefault="003142B5" w:rsidP="003142B5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78EFE833" wp14:editId="4937A7A1">
                <wp:simplePos x="0" y="0"/>
                <wp:positionH relativeFrom="column">
                  <wp:posOffset>2211705</wp:posOffset>
                </wp:positionH>
                <wp:positionV relativeFrom="paragraph">
                  <wp:posOffset>241157</wp:posOffset>
                </wp:positionV>
                <wp:extent cx="3543300" cy="3389630"/>
                <wp:effectExtent l="0" t="0" r="0" b="1270"/>
                <wp:wrapNone/>
                <wp:docPr id="1578479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389630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D508A" id="Rectangle 1" o:spid="_x0000_s1026" style="position:absolute;margin-left:174.15pt;margin-top:19pt;width:279pt;height:266.9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" fillcolor="#e2d7f1" stroked="f" strokeweight="1pt"/>
            </w:pict>
          </mc:Fallback>
        </mc:AlternateContent>
      </w:r>
    </w:p>
    <w:p w14:paraId="0D8DDAE1" w14:textId="73014FCF" w:rsidR="003142B5" w:rsidRDefault="003142B5" w:rsidP="003142B5">
      <w:pPr>
        <w:rPr>
          <w:rFonts w:eastAsia="Times New Roman"/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96992" behindDoc="0" locked="0" layoutInCell="1" allowOverlap="1" wp14:anchorId="2A7ACCB8" wp14:editId="1FE3A1BA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1838960" cy="990535"/>
            <wp:effectExtent l="0" t="0" r="0" b="635"/>
            <wp:wrapNone/>
            <wp:docPr id="1133613527" name="Picture 11336135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13527" name="Picture 11336135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99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9BF">
        <w:rPr>
          <w:rFonts w:eastAsia="Times New Roman"/>
          <w:b/>
          <w:bCs/>
          <w:lang w:eastAsia="en-NZ"/>
        </w:rPr>
        <w:t>Traditions</w:t>
      </w:r>
      <w:r>
        <w:rPr>
          <w:rFonts w:eastAsia="Times New Roman"/>
          <w:lang w:eastAsia="en-NZ"/>
        </w:rPr>
        <w:t xml:space="preserve"> are important things that:</w:t>
      </w:r>
    </w:p>
    <w:p w14:paraId="16129BDE" w14:textId="77777777" w:rsidR="003142B5" w:rsidRPr="004B1466" w:rsidRDefault="003142B5" w:rsidP="003142B5">
      <w:pPr>
        <w:pStyle w:val="ListParagraph"/>
      </w:pPr>
      <w:r w:rsidRPr="004B1466">
        <w:t xml:space="preserve">have been done for a long time </w:t>
      </w:r>
    </w:p>
    <w:p w14:paraId="62F25AFA" w14:textId="77777777" w:rsidR="003142B5" w:rsidRPr="004B1466" w:rsidRDefault="003142B5" w:rsidP="003142B5">
      <w:pPr>
        <w:pStyle w:val="ListParagraph"/>
      </w:pPr>
      <w:r w:rsidRPr="004B1466">
        <w:rPr>
          <w:noProof/>
        </w:rPr>
        <w:drawing>
          <wp:anchor distT="0" distB="0" distL="114300" distR="114300" simplePos="0" relativeHeight="251798016" behindDoc="0" locked="0" layoutInCell="1" allowOverlap="1" wp14:anchorId="2AA04FE7" wp14:editId="7AC0130A">
            <wp:simplePos x="0" y="0"/>
            <wp:positionH relativeFrom="margin">
              <wp:align>left</wp:align>
            </wp:positionH>
            <wp:positionV relativeFrom="paragraph">
              <wp:posOffset>474386</wp:posOffset>
            </wp:positionV>
            <wp:extent cx="1724025" cy="1738063"/>
            <wp:effectExtent l="0" t="0" r="0" b="0"/>
            <wp:wrapNone/>
            <wp:docPr id="499570458" name="Picture 4995704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70458" name="Picture 4995704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3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466">
        <w:t>are used by:</w:t>
      </w:r>
    </w:p>
    <w:p w14:paraId="06992608" w14:textId="77777777" w:rsidR="003142B5" w:rsidRDefault="003142B5" w:rsidP="003142B5">
      <w:pPr>
        <w:pStyle w:val="Listsecondlevel"/>
        <w:rPr>
          <w:lang w:eastAsia="en-NZ"/>
        </w:rPr>
      </w:pPr>
      <w:r>
        <w:rPr>
          <w:lang w:eastAsia="en-NZ"/>
        </w:rPr>
        <w:t>families</w:t>
      </w:r>
    </w:p>
    <w:p w14:paraId="3C54A206" w14:textId="77777777" w:rsidR="003142B5" w:rsidRPr="003819BF" w:rsidRDefault="003142B5" w:rsidP="003142B5">
      <w:pPr>
        <w:pStyle w:val="Listsecondlevel"/>
        <w:rPr>
          <w:lang w:eastAsia="en-NZ"/>
        </w:rPr>
      </w:pPr>
      <w:r>
        <w:rPr>
          <w:lang w:eastAsia="en-NZ"/>
        </w:rPr>
        <w:t>groups of people.</w:t>
      </w:r>
    </w:p>
    <w:p w14:paraId="15D8A4F6" w14:textId="77777777" w:rsidR="003142B5" w:rsidRDefault="003142B5" w:rsidP="003142B5">
      <w:pPr>
        <w:rPr>
          <w:rFonts w:eastAsia="Times New Roman"/>
          <w:lang w:eastAsia="en-NZ"/>
        </w:rPr>
      </w:pPr>
    </w:p>
    <w:p w14:paraId="333D309C" w14:textId="77777777" w:rsidR="003142B5" w:rsidRDefault="003142B5" w:rsidP="003142B5">
      <w:pPr>
        <w:spacing w:line="240" w:lineRule="auto"/>
        <w:ind w:left="0"/>
        <w:rPr>
          <w:rFonts w:eastAsia="Times New Roman"/>
          <w:lang w:eastAsia="en-NZ"/>
        </w:rPr>
      </w:pPr>
    </w:p>
    <w:p w14:paraId="549B1ADE" w14:textId="4C7F6F3C" w:rsidR="002D306B" w:rsidRDefault="006D1CBA" w:rsidP="002D306B">
      <w:r>
        <w:lastRenderedPageBreak/>
        <w:t>Put</w:t>
      </w:r>
      <w:r w:rsidR="002D306B">
        <w:t xml:space="preserve"> your answer in the box below.</w:t>
      </w:r>
    </w:p>
    <w:p w14:paraId="5D629A4D" w14:textId="568EE01C" w:rsidR="002D306B" w:rsidRDefault="002D306B" w:rsidP="002D306B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A24F776" wp14:editId="6789B85B">
                <wp:simplePos x="0" y="0"/>
                <wp:positionH relativeFrom="margin">
                  <wp:align>right</wp:align>
                </wp:positionH>
                <wp:positionV relativeFrom="paragraph">
                  <wp:posOffset>120445</wp:posOffset>
                </wp:positionV>
                <wp:extent cx="5720715" cy="8111613"/>
                <wp:effectExtent l="0" t="0" r="13335" b="22860"/>
                <wp:wrapNone/>
                <wp:docPr id="561822425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5" cy="81116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06591" id="Rectangle 7" o:spid="_x0000_s1026" alt="&quot;&quot;" style="position:absolute;margin-left:399.25pt;margin-top:9.5pt;width:450.45pt;height:638.7pt;z-index:251633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" filled="f" strokecolor="#09101d [484]" strokeweight="1pt">
                <w10:wrap anchorx="margin"/>
              </v:rect>
            </w:pict>
          </mc:Fallback>
        </mc:AlternateContent>
      </w:r>
    </w:p>
    <w:p w14:paraId="2AC66C24" w14:textId="1EA88F65" w:rsidR="002D306B" w:rsidRDefault="002D306B" w:rsidP="002D306B"/>
    <w:p w14:paraId="192F77B3" w14:textId="6760937F" w:rsidR="002D306B" w:rsidRDefault="002D306B" w:rsidP="002D306B"/>
    <w:p w14:paraId="4D0FC09A" w14:textId="158463B4" w:rsidR="002D306B" w:rsidRDefault="002D306B" w:rsidP="002D306B"/>
    <w:p w14:paraId="705CC516" w14:textId="4391E723" w:rsidR="002D306B" w:rsidRDefault="002D306B" w:rsidP="002D306B"/>
    <w:p w14:paraId="237C6B34" w14:textId="1EF539F2" w:rsidR="002D306B" w:rsidRDefault="002D306B" w:rsidP="00D218F4">
      <w:pPr>
        <w:rPr>
          <w:rFonts w:eastAsia="Times New Roman"/>
          <w:lang w:eastAsia="en-NZ"/>
        </w:rPr>
      </w:pPr>
    </w:p>
    <w:p w14:paraId="305B5226" w14:textId="1930D3FF" w:rsidR="00D218F4" w:rsidRDefault="00D218F4" w:rsidP="00D218F4">
      <w:pPr>
        <w:rPr>
          <w:rFonts w:eastAsia="Times New Roman"/>
          <w:lang w:eastAsia="en-NZ"/>
        </w:rPr>
      </w:pPr>
    </w:p>
    <w:p w14:paraId="4B93F544" w14:textId="77777777" w:rsidR="00F57DF2" w:rsidRDefault="00F57DF2" w:rsidP="00D218F4">
      <w:pPr>
        <w:rPr>
          <w:rFonts w:eastAsia="Times New Roman"/>
          <w:lang w:eastAsia="en-NZ"/>
        </w:rPr>
      </w:pPr>
    </w:p>
    <w:p w14:paraId="3E3377AC" w14:textId="77777777" w:rsidR="00F57DF2" w:rsidRDefault="00F57DF2" w:rsidP="00D218F4">
      <w:pPr>
        <w:rPr>
          <w:rFonts w:eastAsia="Times New Roman"/>
          <w:lang w:eastAsia="en-NZ"/>
        </w:rPr>
      </w:pPr>
    </w:p>
    <w:p w14:paraId="05667308" w14:textId="77777777" w:rsidR="003142B5" w:rsidRDefault="003142B5">
      <w:pPr>
        <w:spacing w:line="240" w:lineRule="auto"/>
        <w:ind w:left="0"/>
        <w:rPr>
          <w:rFonts w:eastAsia="Times New Roman"/>
          <w:b/>
          <w:bCs/>
          <w:szCs w:val="22"/>
          <w:lang w:val="en-GB"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4A290F4D" w14:textId="2CDBC021" w:rsidR="004772CA" w:rsidRPr="004B1466" w:rsidRDefault="004772CA" w:rsidP="00F57DF2">
      <w:pPr>
        <w:pStyle w:val="ListParagraph"/>
        <w:numPr>
          <w:ilvl w:val="0"/>
          <w:numId w:val="16"/>
        </w:numPr>
        <w:spacing w:before="0"/>
        <w:ind w:left="4253" w:hanging="567"/>
        <w:rPr>
          <w:rFonts w:eastAsia="Times New Roman"/>
          <w:b/>
          <w:bCs/>
          <w:lang w:eastAsia="en-NZ"/>
        </w:rPr>
      </w:pPr>
      <w:r w:rsidRPr="004B1466">
        <w:rPr>
          <w:noProof/>
          <w:lang w:eastAsia="en-GB"/>
        </w:rPr>
        <w:lastRenderedPageBreak/>
        <w:drawing>
          <wp:anchor distT="0" distB="0" distL="114300" distR="114300" simplePos="0" relativeHeight="251699712" behindDoc="0" locked="0" layoutInCell="1" allowOverlap="1" wp14:anchorId="27DDACB1" wp14:editId="35001B83">
            <wp:simplePos x="0" y="0"/>
            <wp:positionH relativeFrom="margin">
              <wp:posOffset>-1</wp:posOffset>
            </wp:positionH>
            <wp:positionV relativeFrom="paragraph">
              <wp:posOffset>228600</wp:posOffset>
            </wp:positionV>
            <wp:extent cx="1494155" cy="1514346"/>
            <wp:effectExtent l="0" t="0" r="0" b="0"/>
            <wp:wrapNone/>
            <wp:docPr id="491715258" name="Picture 4917152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81223" name="Picture 3475812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53" cy="151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8B8" w:rsidRPr="004B1466">
        <w:rPr>
          <w:rFonts w:eastAsia="Times New Roman"/>
          <w:b/>
          <w:bCs/>
          <w:lang w:eastAsia="en-NZ"/>
        </w:rPr>
        <w:t>How can disability services</w:t>
      </w:r>
      <w:r w:rsidR="003819BF" w:rsidRPr="004B1466">
        <w:rPr>
          <w:rFonts w:eastAsia="Times New Roman"/>
          <w:b/>
          <w:bCs/>
          <w:lang w:eastAsia="en-NZ"/>
        </w:rPr>
        <w:t xml:space="preserve"> for </w:t>
      </w:r>
      <w:r w:rsidR="004B1466">
        <w:rPr>
          <w:rFonts w:eastAsia="Times New Roman"/>
          <w:b/>
          <w:bCs/>
          <w:lang w:eastAsia="en-NZ"/>
        </w:rPr>
        <w:br/>
      </w:r>
      <w:r w:rsidR="003819BF" w:rsidRPr="004B1466">
        <w:rPr>
          <w:rFonts w:eastAsia="Times New Roman"/>
          <w:b/>
          <w:bCs/>
          <w:lang w:eastAsia="en-NZ"/>
        </w:rPr>
        <w:t xml:space="preserve">Pacific disabled people </w:t>
      </w:r>
      <w:r w:rsidRPr="004B1466">
        <w:rPr>
          <w:rFonts w:eastAsia="Times New Roman"/>
          <w:b/>
          <w:bCs/>
          <w:lang w:eastAsia="en-NZ"/>
        </w:rPr>
        <w:t>get</w:t>
      </w:r>
      <w:r w:rsidR="00064FB4" w:rsidRPr="004B1466">
        <w:rPr>
          <w:rFonts w:eastAsia="Times New Roman"/>
          <w:b/>
          <w:bCs/>
          <w:lang w:eastAsia="en-NZ"/>
        </w:rPr>
        <w:t xml:space="preserve"> </w:t>
      </w:r>
      <w:r w:rsidR="004B1466">
        <w:rPr>
          <w:rFonts w:eastAsia="Times New Roman"/>
          <w:b/>
          <w:bCs/>
          <w:lang w:eastAsia="en-NZ"/>
        </w:rPr>
        <w:br/>
      </w:r>
      <w:r w:rsidR="00064FB4" w:rsidRPr="004B1466">
        <w:rPr>
          <w:rFonts w:eastAsia="Times New Roman"/>
          <w:b/>
          <w:bCs/>
          <w:lang w:eastAsia="en-NZ"/>
        </w:rPr>
        <w:t>better at using</w:t>
      </w:r>
      <w:r w:rsidR="008242D2" w:rsidRPr="004B1466">
        <w:rPr>
          <w:rFonts w:eastAsia="Times New Roman"/>
          <w:b/>
          <w:bCs/>
          <w:lang w:eastAsia="en-NZ"/>
        </w:rPr>
        <w:t>:</w:t>
      </w:r>
      <w:r w:rsidR="00064FB4" w:rsidRPr="004B1466">
        <w:rPr>
          <w:rFonts w:eastAsia="Times New Roman"/>
          <w:b/>
          <w:bCs/>
          <w:lang w:eastAsia="en-NZ"/>
        </w:rPr>
        <w:t xml:space="preserve"> </w:t>
      </w:r>
    </w:p>
    <w:p w14:paraId="0346253E" w14:textId="77777777" w:rsidR="00F57DF2" w:rsidRPr="00F57DF2" w:rsidRDefault="00F57DF2" w:rsidP="00F57DF2">
      <w:pPr>
        <w:pStyle w:val="ListParagraph"/>
        <w:numPr>
          <w:ilvl w:val="0"/>
          <w:numId w:val="0"/>
        </w:numPr>
        <w:spacing w:before="0"/>
        <w:ind w:left="4820"/>
        <w:rPr>
          <w:b/>
          <w:bCs/>
          <w:sz w:val="16"/>
          <w:szCs w:val="6"/>
        </w:rPr>
      </w:pPr>
    </w:p>
    <w:p w14:paraId="4D7AFEEE" w14:textId="3B7B4656" w:rsidR="004772CA" w:rsidRPr="004B1466" w:rsidRDefault="004772CA" w:rsidP="00F57DF2">
      <w:pPr>
        <w:pStyle w:val="ListParagraph"/>
        <w:spacing w:before="0"/>
        <w:ind w:left="4820"/>
        <w:rPr>
          <w:b/>
          <w:bCs/>
        </w:rPr>
      </w:pPr>
      <w:r w:rsidRPr="004B1466">
        <w:rPr>
          <w:b/>
          <w:bCs/>
        </w:rPr>
        <w:t>cultural values?</w:t>
      </w:r>
    </w:p>
    <w:p w14:paraId="24E3F2EB" w14:textId="77777777" w:rsidR="00F57DF2" w:rsidRPr="00F57DF2" w:rsidRDefault="00F57DF2" w:rsidP="00F57DF2">
      <w:pPr>
        <w:pStyle w:val="ListParagraph"/>
        <w:numPr>
          <w:ilvl w:val="0"/>
          <w:numId w:val="0"/>
        </w:numPr>
        <w:spacing w:before="0"/>
        <w:ind w:left="4820"/>
        <w:rPr>
          <w:b/>
          <w:bCs/>
          <w:sz w:val="20"/>
          <w:szCs w:val="10"/>
        </w:rPr>
      </w:pPr>
    </w:p>
    <w:p w14:paraId="78AAFC50" w14:textId="2EBD07E0" w:rsidR="003819BF" w:rsidRPr="004B1466" w:rsidRDefault="004772CA" w:rsidP="00F57DF2">
      <w:pPr>
        <w:pStyle w:val="ListParagraph"/>
        <w:spacing w:before="0"/>
        <w:ind w:left="4820"/>
        <w:rPr>
          <w:b/>
          <w:bCs/>
        </w:rPr>
      </w:pPr>
      <w:r w:rsidRPr="004B1466">
        <w:rPr>
          <w:b/>
          <w:bCs/>
        </w:rPr>
        <w:t>traditions</w:t>
      </w:r>
      <w:r w:rsidR="007D48B8" w:rsidRPr="004B1466">
        <w:rPr>
          <w:b/>
          <w:bCs/>
        </w:rPr>
        <w:t>?</w:t>
      </w:r>
    </w:p>
    <w:p w14:paraId="0397CB91" w14:textId="3EDC6A40" w:rsidR="00A72439" w:rsidRPr="003142B5" w:rsidRDefault="00A72439" w:rsidP="00064FB4">
      <w:pPr>
        <w:rPr>
          <w:rFonts w:eastAsia="Times New Roman"/>
          <w:szCs w:val="32"/>
          <w:lang w:eastAsia="en-NZ"/>
        </w:rPr>
      </w:pPr>
    </w:p>
    <w:p w14:paraId="14F1EC2E" w14:textId="77777777" w:rsidR="003142B5" w:rsidRPr="003142B5" w:rsidRDefault="003142B5" w:rsidP="00064FB4">
      <w:pPr>
        <w:rPr>
          <w:rFonts w:eastAsia="Times New Roman"/>
          <w:szCs w:val="32"/>
          <w:lang w:eastAsia="en-NZ"/>
        </w:rPr>
      </w:pPr>
    </w:p>
    <w:p w14:paraId="529E8897" w14:textId="083D725D" w:rsidR="007D48B8" w:rsidRDefault="006D1CBA" w:rsidP="007D48B8">
      <w:r>
        <w:t>Put</w:t>
      </w:r>
      <w:r w:rsidR="007D48B8">
        <w:t xml:space="preserve"> your answer in the box below.</w:t>
      </w:r>
    </w:p>
    <w:p w14:paraId="26EAE8B1" w14:textId="681259B6" w:rsidR="007D48B8" w:rsidRDefault="00F57DF2" w:rsidP="007D48B8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3E9BA0" wp14:editId="2972635C">
                <wp:simplePos x="0" y="0"/>
                <wp:positionH relativeFrom="margin">
                  <wp:posOffset>88490</wp:posOffset>
                </wp:positionH>
                <wp:positionV relativeFrom="paragraph">
                  <wp:posOffset>151581</wp:posOffset>
                </wp:positionV>
                <wp:extent cx="5617476" cy="5427406"/>
                <wp:effectExtent l="0" t="0" r="21590" b="20955"/>
                <wp:wrapNone/>
                <wp:docPr id="43866856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476" cy="54274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F5CDB" id="Rectangle 7" o:spid="_x0000_s1026" alt="&quot;&quot;" style="position:absolute;margin-left:6.95pt;margin-top:11.95pt;width:442.3pt;height:427.3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" filled="f" strokecolor="#09101d [484]" strokeweight="1pt">
                <w10:wrap anchorx="margin"/>
              </v:rect>
            </w:pict>
          </mc:Fallback>
        </mc:AlternateContent>
      </w:r>
    </w:p>
    <w:p w14:paraId="1CED8DFE" w14:textId="77777777" w:rsidR="007D48B8" w:rsidRDefault="007D48B8" w:rsidP="007D48B8"/>
    <w:p w14:paraId="606D0BE2" w14:textId="6752FE5E" w:rsidR="007D48B8" w:rsidRDefault="007D48B8" w:rsidP="007D48B8"/>
    <w:p w14:paraId="526DC94C" w14:textId="7256C9DF" w:rsidR="007D48B8" w:rsidRDefault="007D48B8" w:rsidP="007D48B8"/>
    <w:p w14:paraId="670F87C3" w14:textId="77777777" w:rsidR="003142B5" w:rsidRDefault="003142B5" w:rsidP="007D48B8"/>
    <w:p w14:paraId="5610CA30" w14:textId="77777777" w:rsidR="003142B5" w:rsidRDefault="003142B5" w:rsidP="007D48B8"/>
    <w:p w14:paraId="58D04D89" w14:textId="665FEFBC" w:rsidR="007D48B8" w:rsidRDefault="007D48B8" w:rsidP="007D48B8"/>
    <w:p w14:paraId="1B4637F7" w14:textId="77777777" w:rsidR="003142B5" w:rsidRDefault="003142B5">
      <w:pPr>
        <w:spacing w:line="240" w:lineRule="auto"/>
        <w:ind w:left="0"/>
        <w:rPr>
          <w:rFonts w:eastAsia="Times New Roman"/>
          <w:b/>
          <w:bCs/>
          <w:szCs w:val="22"/>
          <w:lang w:val="en-GB"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78960804" w14:textId="6099B42C" w:rsidR="003819BF" w:rsidRPr="004B1466" w:rsidRDefault="004772CA" w:rsidP="00F57DF2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b/>
          <w:bCs/>
          <w:lang w:eastAsia="en-NZ"/>
        </w:rPr>
      </w:pPr>
      <w:r w:rsidRPr="004B1466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02784" behindDoc="0" locked="0" layoutInCell="1" allowOverlap="1" wp14:anchorId="68797F21" wp14:editId="1D333B04">
            <wp:simplePos x="0" y="0"/>
            <wp:positionH relativeFrom="margin">
              <wp:posOffset>-1</wp:posOffset>
            </wp:positionH>
            <wp:positionV relativeFrom="paragraph">
              <wp:posOffset>-1</wp:posOffset>
            </wp:positionV>
            <wp:extent cx="1494155" cy="1494155"/>
            <wp:effectExtent l="0" t="0" r="0" b="0"/>
            <wp:wrapNone/>
            <wp:docPr id="1692602167" name="Picture 1692602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02167" name="Picture 1692602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9BF" w:rsidRPr="004B1466">
        <w:rPr>
          <w:rFonts w:eastAsia="Times New Roman"/>
          <w:b/>
          <w:bCs/>
          <w:lang w:eastAsia="en-NZ"/>
        </w:rPr>
        <w:t xml:space="preserve">How can disability services for </w:t>
      </w:r>
      <w:r w:rsidR="004B1466">
        <w:rPr>
          <w:rFonts w:eastAsia="Times New Roman"/>
          <w:b/>
          <w:bCs/>
          <w:lang w:eastAsia="en-NZ"/>
        </w:rPr>
        <w:br/>
      </w:r>
      <w:r w:rsidR="003819BF" w:rsidRPr="004B1466">
        <w:rPr>
          <w:rFonts w:eastAsia="Times New Roman"/>
          <w:b/>
          <w:bCs/>
          <w:lang w:eastAsia="en-NZ"/>
        </w:rPr>
        <w:t xml:space="preserve">Pacific disabled people </w:t>
      </w:r>
      <w:r w:rsidR="00A55C1B">
        <w:rPr>
          <w:rFonts w:eastAsia="Times New Roman"/>
          <w:b/>
          <w:bCs/>
          <w:lang w:eastAsia="en-NZ"/>
        </w:rPr>
        <w:t>have less bias</w:t>
      </w:r>
      <w:r w:rsidR="003819BF" w:rsidRPr="004B1466">
        <w:rPr>
          <w:rFonts w:eastAsia="Times New Roman"/>
          <w:b/>
          <w:bCs/>
          <w:lang w:eastAsia="en-NZ"/>
        </w:rPr>
        <w:t>?</w:t>
      </w:r>
    </w:p>
    <w:p w14:paraId="6113CDF3" w14:textId="0C5A50A9" w:rsidR="003819BF" w:rsidRDefault="003819BF" w:rsidP="003819BF">
      <w:pPr>
        <w:rPr>
          <w:rFonts w:eastAsia="Times New Roman"/>
          <w:lang w:eastAsia="en-NZ"/>
        </w:rPr>
      </w:pPr>
    </w:p>
    <w:p w14:paraId="1849DEAC" w14:textId="281D9562" w:rsidR="003819BF" w:rsidRDefault="004C3297" w:rsidP="003819BF">
      <w:pPr>
        <w:rPr>
          <w:rFonts w:eastAsia="Times New Roman"/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08A7DF41" wp14:editId="41F6D85C">
                <wp:simplePos x="0" y="0"/>
                <wp:positionH relativeFrom="column">
                  <wp:posOffset>2247900</wp:posOffset>
                </wp:positionH>
                <wp:positionV relativeFrom="paragraph">
                  <wp:posOffset>274320</wp:posOffset>
                </wp:positionV>
                <wp:extent cx="3543300" cy="1133475"/>
                <wp:effectExtent l="0" t="0" r="0" b="9525"/>
                <wp:wrapNone/>
                <wp:docPr id="10517018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133475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F865C" id="Rectangle 1" o:spid="_x0000_s1026" style="position:absolute;margin-left:177pt;margin-top:21.6pt;width:279pt;height:89.2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" fillcolor="#e2d7f1" stroked="f" strokeweight="1pt"/>
            </w:pict>
          </mc:Fallback>
        </mc:AlternateContent>
      </w:r>
    </w:p>
    <w:p w14:paraId="5E74CFFA" w14:textId="11F89457" w:rsidR="004C3297" w:rsidRDefault="004772CA" w:rsidP="004C3297">
      <w:pPr>
        <w:rPr>
          <w:rFonts w:eastAsia="Times New Roman"/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19AF14E3" wp14:editId="602C43D5">
            <wp:simplePos x="0" y="0"/>
            <wp:positionH relativeFrom="margin">
              <wp:posOffset>9525</wp:posOffset>
            </wp:positionH>
            <wp:positionV relativeFrom="paragraph">
              <wp:posOffset>5715</wp:posOffset>
            </wp:positionV>
            <wp:extent cx="1724025" cy="1076128"/>
            <wp:effectExtent l="0" t="0" r="0" b="0"/>
            <wp:wrapNone/>
            <wp:docPr id="1425519846" name="Picture 1425519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19846" name="Picture 1425519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7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9BF" w:rsidRPr="004C3297">
        <w:rPr>
          <w:rFonts w:eastAsia="Times New Roman"/>
          <w:b/>
          <w:bCs/>
          <w:lang w:eastAsia="en-NZ"/>
        </w:rPr>
        <w:t>Bias</w:t>
      </w:r>
      <w:r w:rsidR="003819BF">
        <w:rPr>
          <w:rFonts w:eastAsia="Times New Roman"/>
          <w:lang w:eastAsia="en-NZ"/>
        </w:rPr>
        <w:t xml:space="preserve"> means treating someone unfairly</w:t>
      </w:r>
      <w:r w:rsidR="004C3297">
        <w:rPr>
          <w:rFonts w:eastAsia="Times New Roman"/>
          <w:lang w:eastAsia="en-NZ"/>
        </w:rPr>
        <w:t xml:space="preserve"> because of things like their race</w:t>
      </w:r>
      <w:r w:rsidR="004C3297">
        <w:rPr>
          <w:lang w:eastAsia="en-NZ"/>
        </w:rPr>
        <w:t>.</w:t>
      </w:r>
    </w:p>
    <w:p w14:paraId="1E1BAEF1" w14:textId="751D5F8B" w:rsidR="003819BF" w:rsidRDefault="003819BF" w:rsidP="003819BF">
      <w:pPr>
        <w:rPr>
          <w:rFonts w:eastAsia="Times New Roman"/>
          <w:lang w:eastAsia="en-NZ"/>
        </w:rPr>
      </w:pPr>
    </w:p>
    <w:p w14:paraId="35BA7E26" w14:textId="77777777" w:rsidR="00A55C1B" w:rsidRDefault="00A55C1B" w:rsidP="00A55C1B">
      <w:r>
        <w:t>Put your answer in the box below.</w:t>
      </w:r>
    </w:p>
    <w:p w14:paraId="4E8650AB" w14:textId="77777777" w:rsidR="00A55C1B" w:rsidRDefault="00A55C1B" w:rsidP="00A55C1B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FF24F6E" wp14:editId="5AEFF51E">
                <wp:simplePos x="0" y="0"/>
                <wp:positionH relativeFrom="margin">
                  <wp:posOffset>88490</wp:posOffset>
                </wp:positionH>
                <wp:positionV relativeFrom="paragraph">
                  <wp:posOffset>151581</wp:posOffset>
                </wp:positionV>
                <wp:extent cx="5617476" cy="5427406"/>
                <wp:effectExtent l="0" t="0" r="21590" b="20955"/>
                <wp:wrapNone/>
                <wp:docPr id="932856620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476" cy="54274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CB386" id="Rectangle 7" o:spid="_x0000_s1026" alt="&quot;&quot;" style="position:absolute;margin-left:6.95pt;margin-top:11.95pt;width:442.3pt;height:427.35pt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" filled="f" strokecolor="#09101d [484]" strokeweight="1pt">
                <w10:wrap anchorx="margin"/>
              </v:rect>
            </w:pict>
          </mc:Fallback>
        </mc:AlternateContent>
      </w:r>
    </w:p>
    <w:p w14:paraId="11D19A4C" w14:textId="77777777" w:rsidR="00A55C1B" w:rsidRDefault="00A55C1B" w:rsidP="00A55C1B"/>
    <w:p w14:paraId="311917D9" w14:textId="77777777" w:rsidR="00A55C1B" w:rsidRDefault="00A55C1B" w:rsidP="00A55C1B"/>
    <w:p w14:paraId="2AB4A930" w14:textId="77777777" w:rsidR="00A55C1B" w:rsidRDefault="00A55C1B" w:rsidP="00A55C1B"/>
    <w:p w14:paraId="6FCB699B" w14:textId="77777777" w:rsidR="00A55C1B" w:rsidRDefault="00A55C1B" w:rsidP="00A55C1B"/>
    <w:p w14:paraId="699F50F9" w14:textId="77777777" w:rsidR="00A55C1B" w:rsidRDefault="00A55C1B" w:rsidP="00A55C1B"/>
    <w:p w14:paraId="52D6779F" w14:textId="77777777" w:rsidR="004C3297" w:rsidRDefault="004C3297" w:rsidP="003819BF">
      <w:pPr>
        <w:rPr>
          <w:rFonts w:eastAsia="Times New Roman"/>
          <w:lang w:eastAsia="en-NZ"/>
        </w:rPr>
      </w:pPr>
    </w:p>
    <w:p w14:paraId="72281843" w14:textId="77777777" w:rsidR="00A55C1B" w:rsidRDefault="00A55C1B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4EBBF65B" w14:textId="66ED4964" w:rsidR="00A55C1B" w:rsidRPr="00A55C1B" w:rsidRDefault="00A55C1B" w:rsidP="00A55C1B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b/>
          <w:bCs/>
          <w:lang w:eastAsia="en-NZ"/>
        </w:rPr>
      </w:pPr>
      <w:r w:rsidRPr="00A55C1B">
        <w:rPr>
          <w:rFonts w:eastAsia="Times New Roman"/>
          <w:b/>
          <w:bCs/>
          <w:lang w:eastAsia="en-NZ"/>
        </w:rPr>
        <w:lastRenderedPageBreak/>
        <w:t xml:space="preserve">How can support services </w:t>
      </w:r>
      <w:r w:rsidR="00565FB0">
        <w:rPr>
          <w:rFonts w:eastAsia="Times New Roman"/>
          <w:b/>
          <w:bCs/>
          <w:lang w:eastAsia="en-NZ"/>
        </w:rPr>
        <w:t xml:space="preserve">better </w:t>
      </w:r>
      <w:r w:rsidRPr="00A55C1B">
        <w:rPr>
          <w:rFonts w:eastAsia="Times New Roman"/>
          <w:b/>
          <w:bCs/>
          <w:lang w:eastAsia="en-NZ"/>
        </w:rPr>
        <w:t>meet the needs of communities like:</w:t>
      </w:r>
    </w:p>
    <w:p w14:paraId="02455D3F" w14:textId="37681810" w:rsidR="003142B5" w:rsidRPr="00A55C1B" w:rsidRDefault="0038299E" w:rsidP="00A55C1B">
      <w:pPr>
        <w:pStyle w:val="Listtoplevel"/>
        <w:rPr>
          <w:b/>
          <w:bCs/>
          <w:lang w:eastAsia="en-NZ"/>
        </w:rPr>
      </w:pPr>
      <w:r w:rsidRPr="00A55C1B">
        <w:rPr>
          <w:b/>
          <w:bCs/>
          <w:lang w:eastAsia="en-GB"/>
        </w:rPr>
        <w:drawing>
          <wp:anchor distT="0" distB="0" distL="114300" distR="114300" simplePos="0" relativeHeight="251802112" behindDoc="0" locked="0" layoutInCell="1" allowOverlap="1" wp14:anchorId="5E607F54" wp14:editId="164D33B0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380490" cy="1380490"/>
            <wp:effectExtent l="0" t="0" r="0" b="0"/>
            <wp:wrapNone/>
            <wp:docPr id="461297345" name="Picture 4612973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97345" name="Picture 4612973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B5" w:rsidRPr="00A55C1B">
        <w:rPr>
          <w:b/>
          <w:bCs/>
          <w:lang w:eastAsia="en-NZ"/>
        </w:rPr>
        <w:t>MVPFAFF+</w:t>
      </w:r>
    </w:p>
    <w:p w14:paraId="3A16F3E2" w14:textId="7564CF0D" w:rsidR="003142B5" w:rsidRPr="00A55C1B" w:rsidRDefault="003142B5" w:rsidP="00A55C1B">
      <w:pPr>
        <w:pStyle w:val="Listtoplevel"/>
        <w:rPr>
          <w:b/>
          <w:bCs/>
          <w:lang w:eastAsia="en-NZ"/>
        </w:rPr>
      </w:pPr>
      <w:r w:rsidRPr="00A55C1B">
        <w:rPr>
          <w:b/>
          <w:bCs/>
          <w:lang w:eastAsia="en-NZ"/>
        </w:rPr>
        <w:t>rainbow / LGBTQIA+</w:t>
      </w:r>
    </w:p>
    <w:p w14:paraId="1D96EF36" w14:textId="77777777" w:rsidR="003142B5" w:rsidRPr="00A55C1B" w:rsidRDefault="003142B5" w:rsidP="00A55C1B">
      <w:pPr>
        <w:pStyle w:val="Listtoplevel"/>
        <w:rPr>
          <w:b/>
          <w:bCs/>
          <w:lang w:eastAsia="en-NZ"/>
        </w:rPr>
      </w:pPr>
      <w:r w:rsidRPr="00A55C1B">
        <w:rPr>
          <w:b/>
          <w:bCs/>
          <w:lang w:eastAsia="en-NZ"/>
        </w:rPr>
        <w:t>takatāpui.</w:t>
      </w:r>
    </w:p>
    <w:p w14:paraId="01CD8F71" w14:textId="3EE4AD2D" w:rsidR="003142B5" w:rsidRPr="00A55C1B" w:rsidRDefault="003142B5">
      <w:pPr>
        <w:spacing w:line="240" w:lineRule="auto"/>
        <w:ind w:left="0"/>
        <w:rPr>
          <w:rFonts w:eastAsia="Times New Roman"/>
          <w:b/>
          <w:bCs/>
          <w:lang w:eastAsia="en-NZ"/>
        </w:rPr>
      </w:pPr>
      <w:r w:rsidRPr="00A55C1B">
        <w:rPr>
          <w:rFonts w:eastAsia="Times New Roman"/>
          <w:b/>
          <w:bCs/>
          <w:lang w:eastAsia="en-NZ"/>
        </w:rPr>
        <w:br w:type="page"/>
      </w:r>
    </w:p>
    <w:p w14:paraId="57C6B029" w14:textId="1F44DA74" w:rsidR="003142B5" w:rsidRDefault="003142B5" w:rsidP="003142B5">
      <w:pPr>
        <w:rPr>
          <w:rFonts w:eastAsia="Times New Roman"/>
          <w:lang w:eastAsia="en-N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537050DE" wp14:editId="726E8E12">
                <wp:simplePos x="0" y="0"/>
                <wp:positionH relativeFrom="column">
                  <wp:posOffset>2140585</wp:posOffset>
                </wp:positionH>
                <wp:positionV relativeFrom="paragraph">
                  <wp:posOffset>-26813</wp:posOffset>
                </wp:positionV>
                <wp:extent cx="3543300" cy="5037796"/>
                <wp:effectExtent l="0" t="0" r="0" b="0"/>
                <wp:wrapNone/>
                <wp:docPr id="7570670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5037796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99668" id="Rectangle 1" o:spid="_x0000_s1026" style="position:absolute;margin-left:168.55pt;margin-top:-2.1pt;width:279pt;height:396.7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" fillcolor="#e2d7f1" stroked="f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5184" behindDoc="0" locked="0" layoutInCell="1" allowOverlap="1" wp14:anchorId="715F8568" wp14:editId="57B47484">
            <wp:simplePos x="0" y="0"/>
            <wp:positionH relativeFrom="margin">
              <wp:align>left</wp:align>
            </wp:positionH>
            <wp:positionV relativeFrom="paragraph">
              <wp:posOffset>9464</wp:posOffset>
            </wp:positionV>
            <wp:extent cx="1254760" cy="1749742"/>
            <wp:effectExtent l="0" t="0" r="2540" b="3175"/>
            <wp:wrapNone/>
            <wp:docPr id="109531797" name="Picture 109531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1797" name="Picture 109531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74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58C">
        <w:rPr>
          <w:rFonts w:eastAsia="Times New Roman"/>
          <w:b/>
          <w:bCs/>
          <w:lang w:eastAsia="en-NZ"/>
        </w:rPr>
        <w:t>MVPFAFF+</w:t>
      </w:r>
      <w:r>
        <w:rPr>
          <w:rFonts w:eastAsia="Times New Roman"/>
          <w:lang w:eastAsia="en-NZ"/>
        </w:rPr>
        <w:t xml:space="preserve"> stands for:</w:t>
      </w:r>
    </w:p>
    <w:p w14:paraId="7C60EB35" w14:textId="54C194CC" w:rsidR="003142B5" w:rsidRDefault="003142B5" w:rsidP="003142B5">
      <w:pPr>
        <w:pStyle w:val="ListParagraph"/>
        <w:numPr>
          <w:ilvl w:val="0"/>
          <w:numId w:val="17"/>
        </w:numPr>
        <w:rPr>
          <w:lang w:eastAsia="en-NZ"/>
        </w:rPr>
      </w:pPr>
      <w:r>
        <w:rPr>
          <w:lang w:eastAsia="en-NZ"/>
        </w:rPr>
        <w:t>Mahu</w:t>
      </w:r>
    </w:p>
    <w:p w14:paraId="2D2C5A0C" w14:textId="77777777" w:rsidR="003142B5" w:rsidRDefault="003142B5" w:rsidP="003142B5">
      <w:pPr>
        <w:pStyle w:val="ListParagraph"/>
        <w:numPr>
          <w:ilvl w:val="0"/>
          <w:numId w:val="17"/>
        </w:numPr>
        <w:rPr>
          <w:lang w:eastAsia="en-NZ"/>
        </w:rPr>
      </w:pPr>
      <w:proofErr w:type="spellStart"/>
      <w:r>
        <w:rPr>
          <w:lang w:eastAsia="en-NZ"/>
        </w:rPr>
        <w:t>Vakasalewalewa</w:t>
      </w:r>
      <w:proofErr w:type="spellEnd"/>
    </w:p>
    <w:p w14:paraId="198759B3" w14:textId="77777777" w:rsidR="003142B5" w:rsidRDefault="003142B5" w:rsidP="003142B5">
      <w:pPr>
        <w:pStyle w:val="ListParagraph"/>
        <w:numPr>
          <w:ilvl w:val="0"/>
          <w:numId w:val="17"/>
        </w:num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04160" behindDoc="0" locked="0" layoutInCell="1" allowOverlap="1" wp14:anchorId="76702877" wp14:editId="2AC4B730">
            <wp:simplePos x="0" y="0"/>
            <wp:positionH relativeFrom="margin">
              <wp:posOffset>7620</wp:posOffset>
            </wp:positionH>
            <wp:positionV relativeFrom="paragraph">
              <wp:posOffset>306705</wp:posOffset>
            </wp:positionV>
            <wp:extent cx="1380490" cy="1380490"/>
            <wp:effectExtent l="0" t="0" r="0" b="0"/>
            <wp:wrapNone/>
            <wp:docPr id="2056405598" name="Picture 2056405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05598" name="Picture 2056405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eastAsia="en-NZ"/>
        </w:rPr>
        <w:t>Palopa</w:t>
      </w:r>
      <w:proofErr w:type="spellEnd"/>
    </w:p>
    <w:p w14:paraId="7888EB9C" w14:textId="77777777" w:rsidR="003142B5" w:rsidRDefault="003142B5" w:rsidP="003142B5">
      <w:pPr>
        <w:pStyle w:val="ListParagraph"/>
        <w:numPr>
          <w:ilvl w:val="0"/>
          <w:numId w:val="17"/>
        </w:numPr>
        <w:rPr>
          <w:lang w:eastAsia="en-NZ"/>
        </w:rPr>
      </w:pPr>
      <w:r>
        <w:rPr>
          <w:lang w:eastAsia="en-NZ"/>
        </w:rPr>
        <w:t>Fa’afafine</w:t>
      </w:r>
    </w:p>
    <w:p w14:paraId="37C3B9BB" w14:textId="77777777" w:rsidR="003142B5" w:rsidRDefault="003142B5" w:rsidP="003142B5">
      <w:pPr>
        <w:pStyle w:val="ListParagraph"/>
        <w:numPr>
          <w:ilvl w:val="0"/>
          <w:numId w:val="17"/>
        </w:numPr>
        <w:rPr>
          <w:lang w:eastAsia="en-NZ"/>
        </w:rPr>
      </w:pPr>
      <w:proofErr w:type="spellStart"/>
      <w:r>
        <w:rPr>
          <w:lang w:eastAsia="en-NZ"/>
        </w:rPr>
        <w:t>Akava’ine</w:t>
      </w:r>
      <w:proofErr w:type="spellEnd"/>
    </w:p>
    <w:p w14:paraId="6AB910B9" w14:textId="77777777" w:rsidR="003142B5" w:rsidRDefault="003142B5" w:rsidP="003142B5">
      <w:pPr>
        <w:pStyle w:val="ListParagraph"/>
        <w:numPr>
          <w:ilvl w:val="0"/>
          <w:numId w:val="17"/>
        </w:num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06208" behindDoc="0" locked="0" layoutInCell="1" allowOverlap="1" wp14:anchorId="29786040" wp14:editId="40E6E21E">
            <wp:simplePos x="0" y="0"/>
            <wp:positionH relativeFrom="margin">
              <wp:posOffset>0</wp:posOffset>
            </wp:positionH>
            <wp:positionV relativeFrom="paragraph">
              <wp:posOffset>39370</wp:posOffset>
            </wp:positionV>
            <wp:extent cx="1552773" cy="1476375"/>
            <wp:effectExtent l="0" t="0" r="0" b="0"/>
            <wp:wrapNone/>
            <wp:docPr id="1548827684" name="Picture 15488276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27684" name="Picture 15488276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34" cy="147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Fakaleiti</w:t>
      </w:r>
    </w:p>
    <w:p w14:paraId="58C38895" w14:textId="77777777" w:rsidR="003142B5" w:rsidRDefault="003142B5" w:rsidP="003142B5">
      <w:pPr>
        <w:pStyle w:val="ListParagraph"/>
        <w:numPr>
          <w:ilvl w:val="0"/>
          <w:numId w:val="17"/>
        </w:numPr>
        <w:rPr>
          <w:lang w:eastAsia="en-NZ"/>
        </w:rPr>
      </w:pPr>
      <w:proofErr w:type="spellStart"/>
      <w:r>
        <w:rPr>
          <w:lang w:eastAsia="en-NZ"/>
        </w:rPr>
        <w:t>Fakafifine</w:t>
      </w:r>
      <w:proofErr w:type="spellEnd"/>
      <w:r>
        <w:rPr>
          <w:lang w:eastAsia="en-NZ"/>
        </w:rPr>
        <w:t>.</w:t>
      </w:r>
    </w:p>
    <w:p w14:paraId="605BB43D" w14:textId="77777777" w:rsidR="003142B5" w:rsidRDefault="003142B5" w:rsidP="003142B5">
      <w:pPr>
        <w:rPr>
          <w:lang w:eastAsia="en-NZ"/>
        </w:rPr>
      </w:pPr>
    </w:p>
    <w:p w14:paraId="56A6A947" w14:textId="77777777" w:rsidR="003142B5" w:rsidRDefault="003142B5">
      <w:pPr>
        <w:spacing w:line="240" w:lineRule="auto"/>
        <w:ind w:left="0"/>
        <w:rPr>
          <w:rFonts w:cs="Arial"/>
          <w:b/>
          <w:bCs/>
          <w:color w:val="000000" w:themeColor="text1"/>
          <w:szCs w:val="32"/>
        </w:rPr>
      </w:pPr>
      <w:r>
        <w:rPr>
          <w:rFonts w:cs="Arial"/>
          <w:b/>
          <w:bCs/>
          <w:color w:val="000000" w:themeColor="text1"/>
          <w:szCs w:val="32"/>
        </w:rPr>
        <w:br w:type="page"/>
      </w:r>
    </w:p>
    <w:p w14:paraId="391E6885" w14:textId="4260BD50" w:rsidR="003142B5" w:rsidRPr="00B32C65" w:rsidRDefault="003142B5" w:rsidP="003142B5">
      <w:pPr>
        <w:rPr>
          <w:rFonts w:cs="Arial"/>
          <w:szCs w:val="32"/>
        </w:rPr>
      </w:pPr>
      <w:r w:rsidRPr="001012CA">
        <w:rPr>
          <w:rFonts w:cs="Arial"/>
          <w:b/>
          <w:bCs/>
          <w:noProof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51DCF981" wp14:editId="3C815A77">
                <wp:simplePos x="0" y="0"/>
                <wp:positionH relativeFrom="column">
                  <wp:posOffset>2222810</wp:posOffset>
                </wp:positionH>
                <wp:positionV relativeFrom="paragraph">
                  <wp:posOffset>-156117</wp:posOffset>
                </wp:positionV>
                <wp:extent cx="3716655" cy="6667825"/>
                <wp:effectExtent l="0" t="0" r="0" b="0"/>
                <wp:wrapNone/>
                <wp:docPr id="98414897" name="Rectangle 98414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655" cy="666782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39D66" id="Rectangle 98414897" o:spid="_x0000_s1026" style="position:absolute;margin-left:175pt;margin-top:-12.3pt;width:292.65pt;height:525.05pt;z-index:-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" fillcolor="#e8d9f3" stroked="f" strokeweight="1pt"/>
            </w:pict>
          </mc:Fallback>
        </mc:AlternateContent>
      </w:r>
      <w:r w:rsidRPr="001012CA">
        <w:rPr>
          <w:rFonts w:cs="Arial"/>
          <w:b/>
          <w:bCs/>
          <w:noProof/>
          <w:szCs w:val="32"/>
          <w:lang w:eastAsia="en-NZ"/>
        </w:rPr>
        <w:drawing>
          <wp:anchor distT="0" distB="0" distL="114300" distR="114300" simplePos="0" relativeHeight="251810304" behindDoc="0" locked="0" layoutInCell="1" allowOverlap="1" wp14:anchorId="7184B995" wp14:editId="66B157C7">
            <wp:simplePos x="0" y="0"/>
            <wp:positionH relativeFrom="margin">
              <wp:posOffset>6169</wp:posOffset>
            </wp:positionH>
            <wp:positionV relativeFrom="paragraph">
              <wp:posOffset>-245563</wp:posOffset>
            </wp:positionV>
            <wp:extent cx="1435608" cy="1435608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2CA">
        <w:rPr>
          <w:rFonts w:cs="Arial"/>
          <w:b/>
          <w:bCs/>
          <w:color w:val="000000" w:themeColor="text1"/>
          <w:szCs w:val="32"/>
        </w:rPr>
        <w:t>Rainbow /</w:t>
      </w:r>
      <w:r>
        <w:rPr>
          <w:rFonts w:cs="Arial"/>
          <w:color w:val="000000" w:themeColor="text1"/>
          <w:szCs w:val="32"/>
        </w:rPr>
        <w:t xml:space="preserve"> </w:t>
      </w:r>
      <w:r w:rsidRPr="00B32C65">
        <w:rPr>
          <w:rFonts w:cs="Arial"/>
          <w:b/>
          <w:bCs/>
          <w:szCs w:val="32"/>
        </w:rPr>
        <w:t>LGBTQIA+</w:t>
      </w:r>
      <w:r w:rsidRPr="00B32C65">
        <w:rPr>
          <w:rFonts w:cs="Arial"/>
          <w:szCs w:val="32"/>
        </w:rPr>
        <w:t xml:space="preserve"> stands for people who are:</w:t>
      </w:r>
    </w:p>
    <w:p w14:paraId="5E9C806B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 xml:space="preserve">Lesbian </w:t>
      </w:r>
    </w:p>
    <w:p w14:paraId="34F77B5D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1809280" behindDoc="0" locked="0" layoutInCell="1" allowOverlap="1" wp14:anchorId="568B1DBB" wp14:editId="4E351D49">
            <wp:simplePos x="0" y="0"/>
            <wp:positionH relativeFrom="margin">
              <wp:posOffset>35033</wp:posOffset>
            </wp:positionH>
            <wp:positionV relativeFrom="paragraph">
              <wp:posOffset>76819</wp:posOffset>
            </wp:positionV>
            <wp:extent cx="1435608" cy="1353602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35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65">
        <w:rPr>
          <w:rFonts w:cs="Arial"/>
          <w:szCs w:val="32"/>
        </w:rPr>
        <w:t xml:space="preserve">Gay </w:t>
      </w:r>
    </w:p>
    <w:p w14:paraId="1544673E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 xml:space="preserve">Bisexual </w:t>
      </w:r>
    </w:p>
    <w:p w14:paraId="7C3981CC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1807232" behindDoc="0" locked="0" layoutInCell="1" allowOverlap="1" wp14:anchorId="56445424" wp14:editId="747D5D88">
            <wp:simplePos x="0" y="0"/>
            <wp:positionH relativeFrom="margin">
              <wp:posOffset>-37171</wp:posOffset>
            </wp:positionH>
            <wp:positionV relativeFrom="paragraph">
              <wp:posOffset>310236</wp:posOffset>
            </wp:positionV>
            <wp:extent cx="1435608" cy="1435608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C65">
        <w:rPr>
          <w:rFonts w:cs="Arial"/>
          <w:szCs w:val="32"/>
        </w:rPr>
        <w:t>Transgender</w:t>
      </w:r>
    </w:p>
    <w:p w14:paraId="45356BDD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>Queer</w:t>
      </w:r>
    </w:p>
    <w:p w14:paraId="2D77E7C2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>Intersex</w:t>
      </w:r>
    </w:p>
    <w:p w14:paraId="6C02DB96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  <w:lang w:val="en-NZ" w:eastAsia="en-NZ"/>
        </w:rPr>
        <w:drawing>
          <wp:anchor distT="0" distB="0" distL="114300" distR="114300" simplePos="0" relativeHeight="251808256" behindDoc="0" locked="0" layoutInCell="1" allowOverlap="1" wp14:anchorId="027A42D8" wp14:editId="087A12EF">
            <wp:simplePos x="0" y="0"/>
            <wp:positionH relativeFrom="margin">
              <wp:align>left</wp:align>
            </wp:positionH>
            <wp:positionV relativeFrom="paragraph">
              <wp:posOffset>107888</wp:posOffset>
            </wp:positionV>
            <wp:extent cx="1435608" cy="1435608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C65">
        <w:rPr>
          <w:rFonts w:cs="Arial"/>
          <w:szCs w:val="32"/>
        </w:rPr>
        <w:t>Asexual</w:t>
      </w:r>
    </w:p>
    <w:p w14:paraId="44AEE8BA" w14:textId="77777777" w:rsidR="003142B5" w:rsidRPr="00B32C65" w:rsidRDefault="003142B5" w:rsidP="003142B5">
      <w:pPr>
        <w:pStyle w:val="Listtoplevel"/>
        <w:numPr>
          <w:ilvl w:val="0"/>
          <w:numId w:val="28"/>
        </w:numPr>
        <w:ind w:left="4167"/>
        <w:rPr>
          <w:rFonts w:cs="Arial"/>
          <w:szCs w:val="32"/>
        </w:rPr>
      </w:pPr>
      <w:r w:rsidRPr="00B32C65">
        <w:rPr>
          <w:rFonts w:cs="Arial"/>
          <w:szCs w:val="32"/>
        </w:rPr>
        <w:t>+ is for other people who fit in similar groups.</w:t>
      </w:r>
    </w:p>
    <w:p w14:paraId="0522FC51" w14:textId="77777777" w:rsidR="003142B5" w:rsidRDefault="003142B5" w:rsidP="003142B5">
      <w:pPr>
        <w:rPr>
          <w:lang w:eastAsia="en-NZ"/>
        </w:rPr>
      </w:pPr>
    </w:p>
    <w:p w14:paraId="2A36739D" w14:textId="77777777" w:rsidR="003142B5" w:rsidRDefault="003142B5" w:rsidP="003142B5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A260B6B" w14:textId="0C6F2F10" w:rsidR="003819BF" w:rsidRDefault="006D1CBA" w:rsidP="003819BF">
      <w:r>
        <w:lastRenderedPageBreak/>
        <w:t>Put</w:t>
      </w:r>
      <w:r w:rsidR="003819BF">
        <w:t xml:space="preserve"> your answer </w:t>
      </w:r>
      <w:r w:rsidR="003142B5">
        <w:t>to question 1</w:t>
      </w:r>
      <w:r w:rsidR="00565FB0">
        <w:t>3</w:t>
      </w:r>
      <w:r w:rsidR="003142B5">
        <w:t xml:space="preserve"> </w:t>
      </w:r>
      <w:r w:rsidR="003819BF">
        <w:t>in the box below.</w:t>
      </w:r>
    </w:p>
    <w:p w14:paraId="7090BB45" w14:textId="46ED7BD1" w:rsidR="003819BF" w:rsidRDefault="004C3297" w:rsidP="003819BF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36F1B83" wp14:editId="245A9445">
                <wp:simplePos x="0" y="0"/>
                <wp:positionH relativeFrom="margin">
                  <wp:align>left</wp:align>
                </wp:positionH>
                <wp:positionV relativeFrom="paragraph">
                  <wp:posOffset>136177</wp:posOffset>
                </wp:positionV>
                <wp:extent cx="5735463" cy="5486400"/>
                <wp:effectExtent l="0" t="0" r="17780" b="19050"/>
                <wp:wrapNone/>
                <wp:docPr id="1525218189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463" cy="5486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4BA0D" id="Rectangle 7" o:spid="_x0000_s1026" alt="&quot;&quot;" style="position:absolute;margin-left:0;margin-top:10.7pt;width:451.6pt;height:6in;z-index:25163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" filled="f" strokecolor="#09101d [484]" strokeweight="1pt">
                <w10:wrap anchorx="margin"/>
              </v:rect>
            </w:pict>
          </mc:Fallback>
        </mc:AlternateContent>
      </w:r>
    </w:p>
    <w:p w14:paraId="7B6D3721" w14:textId="77777777" w:rsidR="003819BF" w:rsidRDefault="003819BF" w:rsidP="003819BF"/>
    <w:p w14:paraId="27E8F0F0" w14:textId="07CD8BA8" w:rsidR="003819BF" w:rsidRDefault="003819BF" w:rsidP="003819BF"/>
    <w:p w14:paraId="2E6FFC15" w14:textId="224E7AB3" w:rsidR="003819BF" w:rsidRDefault="003819BF" w:rsidP="003819BF"/>
    <w:p w14:paraId="192683C1" w14:textId="1850D952" w:rsidR="003819BF" w:rsidRDefault="003819BF" w:rsidP="003819BF"/>
    <w:p w14:paraId="75993995" w14:textId="4A431769" w:rsidR="003819BF" w:rsidRDefault="003819BF" w:rsidP="003819BF">
      <w:pPr>
        <w:rPr>
          <w:rFonts w:eastAsia="Times New Roman"/>
          <w:lang w:eastAsia="en-NZ"/>
        </w:rPr>
      </w:pPr>
    </w:p>
    <w:p w14:paraId="12430B5B" w14:textId="6262C3CC" w:rsidR="003819BF" w:rsidRDefault="003819BF" w:rsidP="003819BF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C0FB9A5" w14:textId="6E82054E" w:rsidR="00E2258C" w:rsidRPr="004B1466" w:rsidRDefault="00E01AB6" w:rsidP="003142B5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b/>
          <w:bCs/>
          <w:lang w:eastAsia="en-NZ"/>
        </w:rPr>
      </w:pPr>
      <w:r w:rsidRPr="004B1466">
        <w:rPr>
          <w:noProof/>
          <w:lang w:eastAsia="en-GB"/>
        </w:rPr>
        <w:lastRenderedPageBreak/>
        <w:drawing>
          <wp:anchor distT="0" distB="0" distL="114300" distR="114300" simplePos="0" relativeHeight="251709952" behindDoc="0" locked="0" layoutInCell="1" allowOverlap="1" wp14:anchorId="7E405B09" wp14:editId="516BCCDD">
            <wp:simplePos x="0" y="0"/>
            <wp:positionH relativeFrom="margin">
              <wp:align>left</wp:align>
            </wp:positionH>
            <wp:positionV relativeFrom="paragraph">
              <wp:posOffset>-127221</wp:posOffset>
            </wp:positionV>
            <wp:extent cx="1233214" cy="1380490"/>
            <wp:effectExtent l="0" t="0" r="0" b="0"/>
            <wp:wrapNone/>
            <wp:docPr id="716390893" name="Picture 7163908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90893" name="Picture 7163908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14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8C" w:rsidRPr="004B1466">
        <w:rPr>
          <w:rFonts w:eastAsia="Times New Roman"/>
          <w:b/>
          <w:bCs/>
          <w:lang w:eastAsia="en-NZ"/>
        </w:rPr>
        <w:t xml:space="preserve">How can disability services </w:t>
      </w:r>
      <w:r w:rsidR="004B1466">
        <w:rPr>
          <w:rFonts w:eastAsia="Times New Roman"/>
          <w:b/>
          <w:bCs/>
          <w:lang w:eastAsia="en-NZ"/>
        </w:rPr>
        <w:br/>
      </w:r>
      <w:r w:rsidR="00D255F0" w:rsidRPr="004B1466">
        <w:rPr>
          <w:rFonts w:eastAsia="Times New Roman"/>
          <w:b/>
          <w:bCs/>
          <w:lang w:eastAsia="en-NZ"/>
        </w:rPr>
        <w:t>get</w:t>
      </w:r>
      <w:r w:rsidR="00E2258C" w:rsidRPr="004B1466">
        <w:rPr>
          <w:rFonts w:eastAsia="Times New Roman"/>
          <w:b/>
          <w:bCs/>
          <w:lang w:eastAsia="en-NZ"/>
        </w:rPr>
        <w:t xml:space="preserve"> better </w:t>
      </w:r>
      <w:r w:rsidR="00D255F0" w:rsidRPr="004B1466">
        <w:rPr>
          <w:rFonts w:eastAsia="Times New Roman"/>
          <w:b/>
          <w:bCs/>
          <w:lang w:eastAsia="en-NZ"/>
        </w:rPr>
        <w:t>at doing what</w:t>
      </w:r>
      <w:r w:rsidR="00E2258C" w:rsidRPr="004B1466">
        <w:rPr>
          <w:rFonts w:eastAsia="Times New Roman"/>
          <w:b/>
          <w:bCs/>
          <w:lang w:eastAsia="en-NZ"/>
        </w:rPr>
        <w:t xml:space="preserve"> these </w:t>
      </w:r>
      <w:r w:rsidR="004B1466">
        <w:rPr>
          <w:rFonts w:eastAsia="Times New Roman"/>
          <w:b/>
          <w:bCs/>
          <w:lang w:eastAsia="en-NZ"/>
        </w:rPr>
        <w:br/>
      </w:r>
      <w:r w:rsidR="00E2258C" w:rsidRPr="004B1466">
        <w:rPr>
          <w:rFonts w:eastAsia="Times New Roman"/>
          <w:b/>
          <w:bCs/>
          <w:lang w:eastAsia="en-NZ"/>
        </w:rPr>
        <w:t>people need?</w:t>
      </w:r>
    </w:p>
    <w:p w14:paraId="1FFEDDFC" w14:textId="77777777" w:rsidR="00E2258C" w:rsidRDefault="00E2258C" w:rsidP="003819BF">
      <w:pPr>
        <w:rPr>
          <w:rFonts w:eastAsia="Times New Roman"/>
          <w:lang w:eastAsia="en-NZ"/>
        </w:rPr>
      </w:pPr>
    </w:p>
    <w:p w14:paraId="65EB32B8" w14:textId="77777777" w:rsidR="003142B5" w:rsidRDefault="003142B5" w:rsidP="003142B5">
      <w:pPr>
        <w:rPr>
          <w:rFonts w:eastAsia="Times New Roman"/>
          <w:lang w:eastAsia="en-NZ"/>
        </w:rPr>
      </w:pPr>
    </w:p>
    <w:p w14:paraId="69FA1A40" w14:textId="1918C285" w:rsidR="003142B5" w:rsidRDefault="003142B5" w:rsidP="003142B5">
      <w:pPr>
        <w:rPr>
          <w:rFonts w:eastAsia="Times New Roman"/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13376" behindDoc="0" locked="0" layoutInCell="1" allowOverlap="1" wp14:anchorId="44D3A644" wp14:editId="497853A8">
            <wp:simplePos x="0" y="0"/>
            <wp:positionH relativeFrom="margin">
              <wp:align>left</wp:align>
            </wp:positionH>
            <wp:positionV relativeFrom="paragraph">
              <wp:posOffset>206733</wp:posOffset>
            </wp:positionV>
            <wp:extent cx="1648621" cy="1653871"/>
            <wp:effectExtent l="0" t="0" r="8890" b="3810"/>
            <wp:wrapNone/>
            <wp:docPr id="1219436935" name="Picture 12194369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36935" name="Picture 12194369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21" cy="165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This question is about the things you do:</w:t>
      </w:r>
    </w:p>
    <w:p w14:paraId="3ACE088E" w14:textId="77777777" w:rsidR="003142B5" w:rsidRDefault="003142B5" w:rsidP="003142B5">
      <w:pPr>
        <w:pStyle w:val="ListParagraph"/>
        <w:numPr>
          <w:ilvl w:val="0"/>
          <w:numId w:val="21"/>
        </w:numPr>
        <w:rPr>
          <w:lang w:eastAsia="en-NZ"/>
        </w:rPr>
      </w:pPr>
      <w:r>
        <w:rPr>
          <w:lang w:eastAsia="en-NZ"/>
        </w:rPr>
        <w:t>every day</w:t>
      </w:r>
    </w:p>
    <w:p w14:paraId="0D2AFA5E" w14:textId="4E3A08FD" w:rsidR="003142B5" w:rsidRDefault="003142B5" w:rsidP="003142B5">
      <w:pPr>
        <w:pStyle w:val="ListParagraph"/>
        <w:numPr>
          <w:ilvl w:val="0"/>
          <w:numId w:val="21"/>
        </w:numPr>
        <w:rPr>
          <w:lang w:eastAsia="en-NZ"/>
        </w:rPr>
      </w:pPr>
      <w:r>
        <w:rPr>
          <w:lang w:eastAsia="en-NZ"/>
        </w:rPr>
        <w:t xml:space="preserve">in your community. </w:t>
      </w:r>
    </w:p>
    <w:p w14:paraId="4C395B13" w14:textId="604F1571" w:rsidR="00E2258C" w:rsidRDefault="00E2258C" w:rsidP="003819BF">
      <w:pPr>
        <w:rPr>
          <w:rFonts w:eastAsia="Times New Roman"/>
          <w:lang w:eastAsia="en-NZ"/>
        </w:rPr>
      </w:pPr>
    </w:p>
    <w:p w14:paraId="27B871FF" w14:textId="3983F82E" w:rsidR="003142B5" w:rsidRDefault="003142B5" w:rsidP="003819BF">
      <w:pPr>
        <w:rPr>
          <w:rFonts w:eastAsia="Times New Roman"/>
          <w:lang w:eastAsia="en-NZ"/>
        </w:rPr>
      </w:pPr>
    </w:p>
    <w:p w14:paraId="0F96DFDF" w14:textId="095810AD" w:rsidR="00E2258C" w:rsidRDefault="006D1CBA" w:rsidP="00E2258C">
      <w:r>
        <w:t>Put</w:t>
      </w:r>
      <w:r w:rsidR="00E2258C">
        <w:t xml:space="preserve"> your answer in the box below.</w:t>
      </w:r>
    </w:p>
    <w:p w14:paraId="2A1720E4" w14:textId="2377B950" w:rsidR="00E2258C" w:rsidRDefault="003142B5" w:rsidP="00E2258C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B8C82E9" wp14:editId="35D70B3A">
                <wp:simplePos x="0" y="0"/>
                <wp:positionH relativeFrom="margin">
                  <wp:posOffset>162232</wp:posOffset>
                </wp:positionH>
                <wp:positionV relativeFrom="paragraph">
                  <wp:posOffset>127060</wp:posOffset>
                </wp:positionV>
                <wp:extent cx="5528945" cy="3760839"/>
                <wp:effectExtent l="0" t="0" r="14605" b="11430"/>
                <wp:wrapNone/>
                <wp:docPr id="275202288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5" cy="37608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A4EF3" id="Rectangle 7" o:spid="_x0000_s1026" alt="&quot;&quot;" style="position:absolute;margin-left:12.75pt;margin-top:10pt;width:435.35pt;height:296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" filled="f" strokecolor="#09101d [484]" strokeweight="1pt">
                <w10:wrap anchorx="margin"/>
              </v:rect>
            </w:pict>
          </mc:Fallback>
        </mc:AlternateContent>
      </w:r>
    </w:p>
    <w:p w14:paraId="54558B1E" w14:textId="77777777" w:rsidR="00E2258C" w:rsidRDefault="00E2258C" w:rsidP="00E2258C"/>
    <w:p w14:paraId="70C6D1E4" w14:textId="21216305" w:rsidR="00E2258C" w:rsidRDefault="00E2258C" w:rsidP="00E2258C"/>
    <w:p w14:paraId="166F096C" w14:textId="1676E58C" w:rsidR="00E2258C" w:rsidRDefault="00E2258C" w:rsidP="00E2258C"/>
    <w:p w14:paraId="3CC935CC" w14:textId="3DB718AD" w:rsidR="00E2258C" w:rsidRDefault="00E2258C" w:rsidP="00E2258C"/>
    <w:p w14:paraId="0E21AA7B" w14:textId="6A5CAD7D" w:rsidR="00E2258C" w:rsidRDefault="00E2258C" w:rsidP="00E2258C">
      <w:pPr>
        <w:rPr>
          <w:rFonts w:eastAsia="Times New Roman"/>
          <w:lang w:eastAsia="en-NZ"/>
        </w:rPr>
      </w:pPr>
    </w:p>
    <w:p w14:paraId="35CA7B10" w14:textId="77777777" w:rsidR="005747E0" w:rsidRDefault="005747E0" w:rsidP="005747E0">
      <w:pPr>
        <w:rPr>
          <w:rFonts w:eastAsia="Times New Roman"/>
          <w:lang w:eastAsia="en-NZ"/>
        </w:rPr>
      </w:pPr>
    </w:p>
    <w:p w14:paraId="7E81B90F" w14:textId="77777777" w:rsidR="003142B5" w:rsidRDefault="003142B5">
      <w:pPr>
        <w:spacing w:line="240" w:lineRule="auto"/>
        <w:ind w:left="0"/>
        <w:rPr>
          <w:rFonts w:eastAsia="Times New Roman"/>
          <w:b/>
          <w:bCs/>
          <w:szCs w:val="22"/>
          <w:lang w:val="en-GB"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139AA111" w14:textId="3B211079" w:rsidR="00594D8A" w:rsidRPr="004B1466" w:rsidRDefault="005747E0" w:rsidP="00565FB0">
      <w:pPr>
        <w:pStyle w:val="ListParagraph"/>
        <w:numPr>
          <w:ilvl w:val="0"/>
          <w:numId w:val="16"/>
        </w:numPr>
        <w:ind w:left="4253" w:hanging="568"/>
        <w:rPr>
          <w:rFonts w:eastAsia="Times New Roman"/>
          <w:b/>
          <w:bCs/>
          <w:lang w:eastAsia="en-NZ"/>
        </w:rPr>
      </w:pPr>
      <w:r w:rsidRPr="004B1466">
        <w:rPr>
          <w:rFonts w:eastAsia="Times New Roman"/>
          <w:b/>
          <w:bCs/>
          <w:lang w:eastAsia="en-NZ"/>
        </w:rPr>
        <w:lastRenderedPageBreak/>
        <w:t>What are</w:t>
      </w:r>
      <w:r w:rsidR="00594D8A" w:rsidRPr="004B1466">
        <w:rPr>
          <w:rFonts w:eastAsia="Times New Roman"/>
          <w:b/>
          <w:bCs/>
          <w:lang w:eastAsia="en-NZ"/>
        </w:rPr>
        <w:t>:</w:t>
      </w:r>
    </w:p>
    <w:p w14:paraId="58107BA8" w14:textId="3CAD4BFF" w:rsidR="005747E0" w:rsidRPr="0038299E" w:rsidRDefault="000F0BD9" w:rsidP="0038299E">
      <w:pPr>
        <w:pStyle w:val="ListParagraph"/>
        <w:numPr>
          <w:ilvl w:val="0"/>
          <w:numId w:val="22"/>
        </w:numPr>
        <w:rPr>
          <w:b/>
          <w:bCs/>
          <w:lang w:eastAsia="en-NZ"/>
        </w:rPr>
      </w:pPr>
      <w:r w:rsidRPr="004B1466">
        <w:rPr>
          <w:b/>
          <w:bCs/>
          <w:noProof/>
          <w:lang w:eastAsia="en-GB"/>
        </w:rPr>
        <w:drawing>
          <wp:anchor distT="0" distB="0" distL="114300" distR="114300" simplePos="0" relativeHeight="251715072" behindDoc="0" locked="0" layoutInCell="1" allowOverlap="1" wp14:anchorId="4C64E14B" wp14:editId="0EA2A514">
            <wp:simplePos x="0" y="0"/>
            <wp:positionH relativeFrom="margin">
              <wp:align>left</wp:align>
            </wp:positionH>
            <wp:positionV relativeFrom="paragraph">
              <wp:posOffset>316451</wp:posOffset>
            </wp:positionV>
            <wp:extent cx="1898177" cy="1121134"/>
            <wp:effectExtent l="0" t="0" r="6985" b="3175"/>
            <wp:wrapNone/>
            <wp:docPr id="1380043614" name="Picture 13800436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43614" name="Picture 13800436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352" cy="112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7E0" w:rsidRPr="004B1466">
        <w:rPr>
          <w:b/>
          <w:bCs/>
          <w:lang w:eastAsia="en-NZ"/>
        </w:rPr>
        <w:t xml:space="preserve">the problems you have doing </w:t>
      </w:r>
      <w:r w:rsidR="0038299E">
        <w:rPr>
          <w:b/>
          <w:bCs/>
          <w:lang w:eastAsia="en-NZ"/>
        </w:rPr>
        <w:t xml:space="preserve">the things written on the next  </w:t>
      </w:r>
      <w:r w:rsidR="0038299E">
        <w:rPr>
          <w:b/>
          <w:bCs/>
          <w:lang w:eastAsia="en-NZ"/>
        </w:rPr>
        <w:br/>
        <w:t>4</w:t>
      </w:r>
      <w:r w:rsidR="0038299E" w:rsidRPr="0038299E">
        <w:rPr>
          <w:b/>
          <w:bCs/>
          <w:lang w:eastAsia="en-NZ"/>
        </w:rPr>
        <w:t xml:space="preserve"> pages</w:t>
      </w:r>
    </w:p>
    <w:p w14:paraId="3203B22A" w14:textId="2BCBEF32" w:rsidR="00D91F25" w:rsidRPr="004B1466" w:rsidRDefault="00D91F25" w:rsidP="00D91F25">
      <w:pPr>
        <w:pStyle w:val="ListParagraph"/>
        <w:numPr>
          <w:ilvl w:val="0"/>
          <w:numId w:val="0"/>
        </w:numPr>
        <w:ind w:left="4046"/>
        <w:rPr>
          <w:b/>
          <w:bCs/>
          <w:lang w:eastAsia="en-NZ"/>
        </w:rPr>
      </w:pPr>
      <w:r>
        <w:rPr>
          <w:b/>
          <w:bCs/>
          <w:lang w:eastAsia="en-NZ"/>
        </w:rPr>
        <w:t>and</w:t>
      </w:r>
    </w:p>
    <w:p w14:paraId="607A16E3" w14:textId="2A4D67F2" w:rsidR="00594D8A" w:rsidRPr="004B1466" w:rsidRDefault="00594D8A" w:rsidP="004B1466">
      <w:pPr>
        <w:pStyle w:val="ListParagraph"/>
        <w:numPr>
          <w:ilvl w:val="0"/>
          <w:numId w:val="22"/>
        </w:numPr>
        <w:rPr>
          <w:b/>
          <w:bCs/>
          <w:lang w:eastAsia="en-NZ"/>
        </w:rPr>
      </w:pPr>
      <w:r w:rsidRPr="004B1466">
        <w:rPr>
          <w:b/>
          <w:bCs/>
          <w:lang w:eastAsia="en-NZ"/>
        </w:rPr>
        <w:t xml:space="preserve">the things you would like done to change </w:t>
      </w:r>
      <w:proofErr w:type="gramStart"/>
      <w:r w:rsidR="004B1466" w:rsidRPr="004B1466">
        <w:rPr>
          <w:b/>
          <w:bCs/>
          <w:lang w:eastAsia="en-NZ"/>
        </w:rPr>
        <w:t>them</w:t>
      </w:r>
      <w:r w:rsidRPr="004B1466">
        <w:rPr>
          <w:b/>
          <w:bCs/>
          <w:lang w:eastAsia="en-NZ"/>
        </w:rPr>
        <w:t>?</w:t>
      </w:r>
      <w:proofErr w:type="gramEnd"/>
    </w:p>
    <w:p w14:paraId="322357DD" w14:textId="12E71475" w:rsidR="005747E0" w:rsidRDefault="00415CAC" w:rsidP="005747E0">
      <w:pPr>
        <w:rPr>
          <w:rFonts w:eastAsia="Times New Roman"/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16096" behindDoc="0" locked="0" layoutInCell="1" allowOverlap="1" wp14:anchorId="6D031B9D" wp14:editId="10A39F66">
            <wp:simplePos x="0" y="0"/>
            <wp:positionH relativeFrom="margin">
              <wp:posOffset>7620</wp:posOffset>
            </wp:positionH>
            <wp:positionV relativeFrom="paragraph">
              <wp:posOffset>231775</wp:posOffset>
            </wp:positionV>
            <wp:extent cx="1468120" cy="1330960"/>
            <wp:effectExtent l="0" t="0" r="0" b="2540"/>
            <wp:wrapNone/>
            <wp:docPr id="2012655888" name="Picture 20126558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21A15" w14:textId="0E8EAF48" w:rsidR="005747E0" w:rsidRDefault="005747E0" w:rsidP="005747E0">
      <w:pPr>
        <w:rPr>
          <w:rFonts w:eastAsia="Times New Roman"/>
          <w:lang w:eastAsia="en-NZ"/>
        </w:rPr>
      </w:pPr>
    </w:p>
    <w:p w14:paraId="577F7141" w14:textId="4AC7D61B" w:rsidR="0068788B" w:rsidRDefault="005747E0" w:rsidP="005747E0">
      <w:r>
        <w:t xml:space="preserve">Put a tick in the box beside </w:t>
      </w:r>
      <w:r w:rsidR="0068788B">
        <w:t>any you want to</w:t>
      </w:r>
      <w:r>
        <w:t xml:space="preserve"> answer</w:t>
      </w:r>
      <w:r w:rsidR="00BC1C46">
        <w:t>.</w:t>
      </w:r>
    </w:p>
    <w:p w14:paraId="68FCBC7C" w14:textId="77777777" w:rsidR="0068788B" w:rsidRDefault="0068788B" w:rsidP="005747E0"/>
    <w:p w14:paraId="35775539" w14:textId="77777777" w:rsidR="005D3CD1" w:rsidRDefault="005D3CD1" w:rsidP="005747E0"/>
    <w:p w14:paraId="3C36A57C" w14:textId="055C59D9" w:rsidR="005747E0" w:rsidRDefault="00225629" w:rsidP="005747E0">
      <w:r>
        <w:rPr>
          <w:noProof/>
          <w:lang w:eastAsia="en-GB"/>
        </w:rPr>
        <w:drawing>
          <wp:anchor distT="0" distB="0" distL="114300" distR="114300" simplePos="0" relativeHeight="251762176" behindDoc="0" locked="0" layoutInCell="1" allowOverlap="1" wp14:anchorId="10A17B5D" wp14:editId="5FEC044B">
            <wp:simplePos x="0" y="0"/>
            <wp:positionH relativeFrom="margin">
              <wp:align>left</wp:align>
            </wp:positionH>
            <wp:positionV relativeFrom="paragraph">
              <wp:posOffset>169647</wp:posOffset>
            </wp:positionV>
            <wp:extent cx="1330960" cy="1330960"/>
            <wp:effectExtent l="0" t="0" r="2540" b="2540"/>
            <wp:wrapNone/>
            <wp:docPr id="622734145" name="Picture 622734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34145" name="Picture 622734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8B">
        <w:t>After you have ticked the box</w:t>
      </w:r>
      <w:r w:rsidR="00594D8A">
        <w:t xml:space="preserve"> </w:t>
      </w:r>
      <w:r w:rsidR="00415CAC">
        <w:t>put</w:t>
      </w:r>
      <w:r w:rsidR="00594D8A">
        <w:t xml:space="preserve"> the changes you want in the box below it.</w:t>
      </w:r>
    </w:p>
    <w:p w14:paraId="48008753" w14:textId="41AE1F45" w:rsidR="00415CAC" w:rsidRDefault="00415CAC" w:rsidP="005747E0"/>
    <w:p w14:paraId="1975D95B" w14:textId="6B826B54" w:rsidR="00612ADD" w:rsidRDefault="003142B5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A25F25" wp14:editId="61F9E6E0">
                <wp:simplePos x="0" y="0"/>
                <wp:positionH relativeFrom="margin">
                  <wp:align>left</wp:align>
                </wp:positionH>
                <wp:positionV relativeFrom="paragraph">
                  <wp:posOffset>791865</wp:posOffset>
                </wp:positionV>
                <wp:extent cx="5764960" cy="1548581"/>
                <wp:effectExtent l="0" t="0" r="26670" b="13970"/>
                <wp:wrapNone/>
                <wp:docPr id="95006354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4960" cy="15485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C232" id="Rectangle 7" o:spid="_x0000_s1026" alt="&quot;&quot;" style="position:absolute;margin-left:0;margin-top:62.35pt;width:453.95pt;height:121.9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" filled="f" strokecolor="#09101d [484]" strokeweight="1pt">
                <w10:wrap anchorx="margin"/>
              </v:rect>
            </w:pict>
          </mc:Fallback>
        </mc:AlternateContent>
      </w:r>
      <w:r w:rsidR="00612ADD">
        <w:rPr>
          <w:noProof/>
        </w:rPr>
        <mc:AlternateContent>
          <mc:Choice Requires="wps">
            <w:drawing>
              <wp:inline distT="0" distB="0" distL="0" distR="0" wp14:anchorId="31C44B65" wp14:editId="3E08A5B7">
                <wp:extent cx="285008" cy="285008"/>
                <wp:effectExtent l="0" t="0" r="20320" b="20320"/>
                <wp:docPr id="162795362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C3B300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="00612ADD" w:rsidRPr="00894B78">
        <w:t xml:space="preserve"> </w:t>
      </w:r>
      <w:r w:rsidR="00612ADD">
        <w:t>Public spaces</w:t>
      </w:r>
      <w:r w:rsidR="004B1466">
        <w:t xml:space="preserve"> like parks or libraries</w:t>
      </w:r>
    </w:p>
    <w:p w14:paraId="3E1083F5" w14:textId="0E58C89E" w:rsidR="00612ADD" w:rsidRDefault="00612ADD" w:rsidP="00612ADD"/>
    <w:p w14:paraId="59204A67" w14:textId="161FDEC6" w:rsidR="00612ADD" w:rsidRDefault="00612ADD" w:rsidP="00612ADD"/>
    <w:p w14:paraId="5CDCBA54" w14:textId="77777777" w:rsidR="00612ADD" w:rsidRDefault="00612ADD" w:rsidP="00612ADD"/>
    <w:p w14:paraId="5919A846" w14:textId="7F50656A" w:rsidR="003142B5" w:rsidRDefault="003142B5">
      <w:pPr>
        <w:spacing w:line="240" w:lineRule="auto"/>
        <w:ind w:left="0"/>
      </w:pPr>
      <w:r>
        <w:br w:type="page"/>
      </w:r>
    </w:p>
    <w:p w14:paraId="21BEDADE" w14:textId="17B7ACCF" w:rsidR="00415CAC" w:rsidRPr="00225629" w:rsidRDefault="00225629" w:rsidP="003142B5">
      <w:pPr>
        <w:rPr>
          <w:b/>
          <w:bCs/>
          <w:lang w:val="en-NZ"/>
        </w:rPr>
      </w:pPr>
      <w:r w:rsidRPr="00225629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63200" behindDoc="0" locked="0" layoutInCell="1" allowOverlap="1" wp14:anchorId="512E9198" wp14:editId="7C6D8BC2">
            <wp:simplePos x="0" y="0"/>
            <wp:positionH relativeFrom="margin">
              <wp:posOffset>-29497</wp:posOffset>
            </wp:positionH>
            <wp:positionV relativeFrom="paragraph">
              <wp:posOffset>-359082</wp:posOffset>
            </wp:positionV>
            <wp:extent cx="1457092" cy="1457092"/>
            <wp:effectExtent l="0" t="0" r="0" b="0"/>
            <wp:wrapNone/>
            <wp:docPr id="800137289" name="Picture 8001372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37289" name="Picture 8001372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92" cy="145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57">
        <w:rPr>
          <w:b/>
          <w:bCs/>
          <w:noProof/>
          <w:lang w:eastAsia="en-GB"/>
        </w:rPr>
        <w:t>Next part of</w:t>
      </w:r>
      <w:r w:rsidR="003142B5" w:rsidRPr="00225629">
        <w:rPr>
          <w:b/>
          <w:bCs/>
        </w:rPr>
        <w:t xml:space="preserve"> Question 1</w:t>
      </w:r>
      <w:r w:rsidR="0038299E">
        <w:rPr>
          <w:b/>
          <w:bCs/>
        </w:rPr>
        <w:t>5</w:t>
      </w:r>
      <w:r w:rsidR="003142B5" w:rsidRPr="00225629">
        <w:rPr>
          <w:b/>
          <w:bCs/>
          <w:lang w:val="en-NZ"/>
        </w:rPr>
        <w:t>:</w:t>
      </w:r>
    </w:p>
    <w:p w14:paraId="558F6ADF" w14:textId="77777777" w:rsidR="003142B5" w:rsidRPr="003142B5" w:rsidRDefault="003142B5" w:rsidP="003142B5">
      <w:pPr>
        <w:rPr>
          <w:lang w:val="en-NZ"/>
        </w:rPr>
      </w:pPr>
    </w:p>
    <w:p w14:paraId="46D34329" w14:textId="03501948" w:rsidR="00612ADD" w:rsidRDefault="003142B5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AC2CAA" wp14:editId="4B1B1084">
                <wp:simplePos x="0" y="0"/>
                <wp:positionH relativeFrom="margin">
                  <wp:align>right</wp:align>
                </wp:positionH>
                <wp:positionV relativeFrom="paragraph">
                  <wp:posOffset>390341</wp:posOffset>
                </wp:positionV>
                <wp:extent cx="5794457" cy="1725561"/>
                <wp:effectExtent l="0" t="0" r="15875" b="27305"/>
                <wp:wrapNone/>
                <wp:docPr id="55743240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457" cy="17255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92F59" id="Rectangle 7" o:spid="_x0000_s1026" alt="&quot;&quot;" style="position:absolute;margin-left:405.05pt;margin-top:30.75pt;width:456.25pt;height:135.85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  <w:r w:rsidR="00612ADD">
        <w:rPr>
          <w:noProof/>
        </w:rPr>
        <mc:AlternateContent>
          <mc:Choice Requires="wps">
            <w:drawing>
              <wp:inline distT="0" distB="0" distL="0" distR="0" wp14:anchorId="0D969493" wp14:editId="64CE8C4A">
                <wp:extent cx="285008" cy="285008"/>
                <wp:effectExtent l="0" t="0" r="20320" b="20320"/>
                <wp:docPr id="200995504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E5B743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="00612ADD" w:rsidRPr="00894B78">
        <w:t xml:space="preserve"> </w:t>
      </w:r>
      <w:r w:rsidR="00612ADD">
        <w:t>Healthcare</w:t>
      </w:r>
    </w:p>
    <w:p w14:paraId="3B910B88" w14:textId="1DD584AC" w:rsidR="00612ADD" w:rsidRDefault="00612ADD" w:rsidP="00612ADD"/>
    <w:p w14:paraId="724F63AF" w14:textId="21D81211" w:rsidR="00612ADD" w:rsidRDefault="00612ADD" w:rsidP="00612ADD"/>
    <w:p w14:paraId="5050022C" w14:textId="77777777" w:rsidR="00612ADD" w:rsidRDefault="00612ADD" w:rsidP="00612ADD"/>
    <w:p w14:paraId="0E5C5908" w14:textId="77777777" w:rsidR="00612ADD" w:rsidRDefault="00612ADD" w:rsidP="00612ADD"/>
    <w:p w14:paraId="54D1BF84" w14:textId="77777777" w:rsidR="003142B5" w:rsidRDefault="003142B5" w:rsidP="00612ADD"/>
    <w:p w14:paraId="30AB4F1F" w14:textId="67BC04DF" w:rsidR="003142B5" w:rsidRDefault="00225629" w:rsidP="00612ADD">
      <w:r>
        <w:rPr>
          <w:noProof/>
          <w:lang w:eastAsia="en-GB"/>
        </w:rPr>
        <w:drawing>
          <wp:anchor distT="0" distB="0" distL="114300" distR="114300" simplePos="0" relativeHeight="251764224" behindDoc="0" locked="0" layoutInCell="1" allowOverlap="1" wp14:anchorId="50DA9432" wp14:editId="11977B81">
            <wp:simplePos x="0" y="0"/>
            <wp:positionH relativeFrom="margin">
              <wp:posOffset>162067</wp:posOffset>
            </wp:positionH>
            <wp:positionV relativeFrom="paragraph">
              <wp:posOffset>234950</wp:posOffset>
            </wp:positionV>
            <wp:extent cx="1468120" cy="855428"/>
            <wp:effectExtent l="0" t="0" r="0" b="1905"/>
            <wp:wrapNone/>
            <wp:docPr id="1553520807" name="Picture 15535208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20807" name="Picture 15535208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85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4AB37" w14:textId="79383A3F" w:rsidR="003142B5" w:rsidRDefault="003142B5" w:rsidP="00612ADD"/>
    <w:p w14:paraId="1BBE62EB" w14:textId="26FD8AA1" w:rsidR="00612ADD" w:rsidRDefault="003142B5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63A2454" wp14:editId="68557C6E">
                <wp:simplePos x="0" y="0"/>
                <wp:positionH relativeFrom="margin">
                  <wp:align>right</wp:align>
                </wp:positionH>
                <wp:positionV relativeFrom="paragraph">
                  <wp:posOffset>422193</wp:posOffset>
                </wp:positionV>
                <wp:extent cx="5705967" cy="1696065"/>
                <wp:effectExtent l="0" t="0" r="28575" b="19050"/>
                <wp:wrapNone/>
                <wp:docPr id="68099778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967" cy="16960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63C73" id="Rectangle 7" o:spid="_x0000_s1026" alt="&quot;&quot;" style="position:absolute;margin-left:398.1pt;margin-top:33.25pt;width:449.3pt;height:133.55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  <w:r w:rsidR="00612ADD">
        <w:rPr>
          <w:noProof/>
        </w:rPr>
        <mc:AlternateContent>
          <mc:Choice Requires="wps">
            <w:drawing>
              <wp:inline distT="0" distB="0" distL="0" distR="0" wp14:anchorId="0F20F515" wp14:editId="7E66F29A">
                <wp:extent cx="285008" cy="285008"/>
                <wp:effectExtent l="0" t="0" r="20320" b="20320"/>
                <wp:docPr id="118379896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F60C36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="00612ADD" w:rsidRPr="00894B78">
        <w:t xml:space="preserve"> </w:t>
      </w:r>
      <w:r w:rsidR="00612ADD">
        <w:t>Education</w:t>
      </w:r>
      <w:r w:rsidR="004B1466">
        <w:t xml:space="preserve"> / learning</w:t>
      </w:r>
    </w:p>
    <w:p w14:paraId="5904A179" w14:textId="4920E365" w:rsidR="00612ADD" w:rsidRDefault="00612ADD" w:rsidP="00612ADD"/>
    <w:p w14:paraId="7EC3498B" w14:textId="1F74BD3B" w:rsidR="00612ADD" w:rsidRDefault="00612ADD" w:rsidP="00612ADD"/>
    <w:p w14:paraId="71E58931" w14:textId="77777777" w:rsidR="00612ADD" w:rsidRDefault="00612ADD" w:rsidP="00612ADD"/>
    <w:p w14:paraId="4ACB2F33" w14:textId="77777777" w:rsidR="00612ADD" w:rsidRDefault="00612ADD" w:rsidP="00612ADD"/>
    <w:p w14:paraId="66DDE5B1" w14:textId="77777777" w:rsidR="003142B5" w:rsidRDefault="003142B5" w:rsidP="00612ADD"/>
    <w:p w14:paraId="0BB17983" w14:textId="0DC79703" w:rsidR="003142B5" w:rsidRDefault="00225629" w:rsidP="00612ADD">
      <w:r>
        <w:rPr>
          <w:noProof/>
          <w:lang w:eastAsia="en-GB"/>
        </w:rPr>
        <w:drawing>
          <wp:anchor distT="0" distB="0" distL="114300" distR="114300" simplePos="0" relativeHeight="251765248" behindDoc="0" locked="0" layoutInCell="1" allowOverlap="1" wp14:anchorId="7A0C10A3" wp14:editId="7B69B83C">
            <wp:simplePos x="0" y="0"/>
            <wp:positionH relativeFrom="margin">
              <wp:posOffset>294783</wp:posOffset>
            </wp:positionH>
            <wp:positionV relativeFrom="paragraph">
              <wp:posOffset>136525</wp:posOffset>
            </wp:positionV>
            <wp:extent cx="870155" cy="915952"/>
            <wp:effectExtent l="0" t="0" r="6350" b="0"/>
            <wp:wrapNone/>
            <wp:docPr id="1846126850" name="Picture 1846126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26850" name="Picture 1846126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155" cy="915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FE0C7" w14:textId="0EB6F219" w:rsidR="003142B5" w:rsidRDefault="003142B5" w:rsidP="00612ADD"/>
    <w:p w14:paraId="0DCD1165" w14:textId="723BF20B" w:rsidR="00612ADD" w:rsidRDefault="00612ADD" w:rsidP="00612ADD">
      <w:r>
        <w:rPr>
          <w:noProof/>
        </w:rPr>
        <mc:AlternateContent>
          <mc:Choice Requires="wps">
            <w:drawing>
              <wp:inline distT="0" distB="0" distL="0" distR="0" wp14:anchorId="4E760531" wp14:editId="1C6D5FD4">
                <wp:extent cx="285008" cy="285008"/>
                <wp:effectExtent l="0" t="0" r="20320" b="20320"/>
                <wp:docPr id="90951390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123804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Employment</w:t>
      </w:r>
      <w:r w:rsidR="004B1466">
        <w:t xml:space="preserve"> / </w:t>
      </w:r>
      <w:proofErr w:type="gramStart"/>
      <w:r w:rsidR="004B1466">
        <w:t>working</w:t>
      </w:r>
      <w:proofErr w:type="gramEnd"/>
    </w:p>
    <w:p w14:paraId="53EE806E" w14:textId="00C177DA" w:rsidR="00612ADD" w:rsidRDefault="00225629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CBDA08B" wp14:editId="3293780E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5631815" cy="1489587"/>
                <wp:effectExtent l="0" t="0" r="26035" b="15875"/>
                <wp:wrapNone/>
                <wp:docPr id="20363301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815" cy="14895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33C71" id="Rectangle 7" o:spid="_x0000_s1026" alt="&quot;&quot;" style="position:absolute;margin-left:392.25pt;margin-top:1.4pt;width:443.45pt;height:117.3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" filled="f" strokecolor="#09101d [484]" strokeweight="1pt">
                <w10:wrap anchorx="margin"/>
              </v:rect>
            </w:pict>
          </mc:Fallback>
        </mc:AlternateContent>
      </w:r>
    </w:p>
    <w:p w14:paraId="0E3D2EDF" w14:textId="531626B1" w:rsidR="00612ADD" w:rsidRDefault="00612ADD" w:rsidP="00612ADD"/>
    <w:p w14:paraId="7A245A29" w14:textId="77777777" w:rsidR="00612ADD" w:rsidRDefault="00612ADD" w:rsidP="00612ADD"/>
    <w:p w14:paraId="30D84B24" w14:textId="77777777" w:rsidR="003142B5" w:rsidRDefault="003142B5" w:rsidP="00612ADD"/>
    <w:p w14:paraId="09118BC8" w14:textId="77777777" w:rsidR="00225629" w:rsidRDefault="00225629" w:rsidP="00612ADD"/>
    <w:p w14:paraId="1657DBDE" w14:textId="06EC071B" w:rsidR="00225629" w:rsidRPr="00225629" w:rsidRDefault="00225629" w:rsidP="00225629">
      <w:pPr>
        <w:rPr>
          <w:b/>
          <w:bCs/>
          <w:lang w:val="en-NZ"/>
        </w:rPr>
      </w:pPr>
      <w:r w:rsidRPr="00225629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66272" behindDoc="1" locked="0" layoutInCell="1" allowOverlap="1" wp14:anchorId="67590E3E" wp14:editId="21CDD4BA">
            <wp:simplePos x="0" y="0"/>
            <wp:positionH relativeFrom="margin">
              <wp:posOffset>220980</wp:posOffset>
            </wp:positionH>
            <wp:positionV relativeFrom="paragraph">
              <wp:posOffset>-90948</wp:posOffset>
            </wp:positionV>
            <wp:extent cx="1330960" cy="1330960"/>
            <wp:effectExtent l="0" t="0" r="0" b="2540"/>
            <wp:wrapNone/>
            <wp:docPr id="1744172256" name="Picture 1744172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72256" name="Picture 17441722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57" w:rsidRPr="00287A57">
        <w:rPr>
          <w:b/>
          <w:bCs/>
          <w:noProof/>
          <w:lang w:eastAsia="en-GB"/>
        </w:rPr>
        <w:t xml:space="preserve"> </w:t>
      </w:r>
      <w:r w:rsidR="00287A57">
        <w:rPr>
          <w:b/>
          <w:bCs/>
          <w:noProof/>
          <w:lang w:eastAsia="en-GB"/>
        </w:rPr>
        <w:t>Next part of</w:t>
      </w:r>
      <w:r w:rsidR="00287A57" w:rsidRPr="00225629">
        <w:rPr>
          <w:b/>
          <w:bCs/>
        </w:rPr>
        <w:t xml:space="preserve"> </w:t>
      </w:r>
      <w:r w:rsidRPr="00225629">
        <w:rPr>
          <w:b/>
          <w:bCs/>
        </w:rPr>
        <w:t>Question 1</w:t>
      </w:r>
      <w:r w:rsidR="0038299E">
        <w:rPr>
          <w:b/>
          <w:bCs/>
        </w:rPr>
        <w:t>5</w:t>
      </w:r>
      <w:r w:rsidRPr="00225629">
        <w:rPr>
          <w:b/>
          <w:bCs/>
          <w:lang w:val="en-NZ"/>
        </w:rPr>
        <w:t>:</w:t>
      </w:r>
    </w:p>
    <w:p w14:paraId="3C2B65AE" w14:textId="23ED481B" w:rsidR="00225629" w:rsidRDefault="00225629" w:rsidP="00612ADD"/>
    <w:p w14:paraId="471724DB" w14:textId="5CBEF452" w:rsidR="00612ADD" w:rsidRDefault="00612ADD" w:rsidP="00612ADD"/>
    <w:p w14:paraId="0179F950" w14:textId="3E63F52C" w:rsidR="00612ADD" w:rsidRDefault="00612ADD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2FE667" wp14:editId="5E7180BC">
                <wp:simplePos x="0" y="0"/>
                <wp:positionH relativeFrom="column">
                  <wp:posOffset>103240</wp:posOffset>
                </wp:positionH>
                <wp:positionV relativeFrom="paragraph">
                  <wp:posOffset>452775</wp:posOffset>
                </wp:positionV>
                <wp:extent cx="5602728" cy="1533833"/>
                <wp:effectExtent l="0" t="0" r="17145" b="28575"/>
                <wp:wrapNone/>
                <wp:docPr id="193514882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728" cy="15338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54AFD" id="Rectangle 7" o:spid="_x0000_s1026" alt="&quot;&quot;" style="position:absolute;margin-left:8.15pt;margin-top:35.65pt;width:441.15pt;height:12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D7151FC" wp14:editId="2CA9B6EA">
                <wp:extent cx="285008" cy="285008"/>
                <wp:effectExtent l="0" t="0" r="20320" b="20320"/>
                <wp:docPr id="190604216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D1EDD7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Housing</w:t>
      </w:r>
    </w:p>
    <w:p w14:paraId="1853BA71" w14:textId="77777777" w:rsidR="00225629" w:rsidRDefault="00225629" w:rsidP="00612ADD"/>
    <w:p w14:paraId="57E404DB" w14:textId="77777777" w:rsidR="00225629" w:rsidRDefault="00225629" w:rsidP="00612ADD"/>
    <w:p w14:paraId="1635E78F" w14:textId="77777777" w:rsidR="00225629" w:rsidRDefault="00225629" w:rsidP="00612ADD"/>
    <w:p w14:paraId="1D26B92F" w14:textId="77777777" w:rsidR="00225629" w:rsidRDefault="00225629" w:rsidP="00612ADD"/>
    <w:p w14:paraId="63FF118B" w14:textId="77777777" w:rsidR="00225629" w:rsidRDefault="00225629" w:rsidP="00612ADD"/>
    <w:p w14:paraId="6EBB25D4" w14:textId="3B1E46BC" w:rsidR="00225629" w:rsidRDefault="00225629" w:rsidP="00612ADD">
      <w:r>
        <w:rPr>
          <w:noProof/>
          <w:lang w:eastAsia="en-GB"/>
        </w:rPr>
        <w:drawing>
          <wp:anchor distT="0" distB="0" distL="114300" distR="114300" simplePos="0" relativeHeight="251767296" behindDoc="0" locked="0" layoutInCell="1" allowOverlap="1" wp14:anchorId="51F8DF1A" wp14:editId="7066B205">
            <wp:simplePos x="0" y="0"/>
            <wp:positionH relativeFrom="margin">
              <wp:posOffset>161720</wp:posOffset>
            </wp:positionH>
            <wp:positionV relativeFrom="paragraph">
              <wp:posOffset>36768</wp:posOffset>
            </wp:positionV>
            <wp:extent cx="1449070" cy="1449070"/>
            <wp:effectExtent l="0" t="0" r="0" b="0"/>
            <wp:wrapNone/>
            <wp:docPr id="799511083" name="Picture 7995110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11083" name="Picture 7995110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E1A60" w14:textId="42651688" w:rsidR="00612ADD" w:rsidRDefault="00612ADD" w:rsidP="00612ADD"/>
    <w:p w14:paraId="1826A414" w14:textId="4E6087DE" w:rsidR="00612ADD" w:rsidRDefault="00612ADD" w:rsidP="00612ADD">
      <w:r>
        <w:rPr>
          <w:noProof/>
        </w:rPr>
        <mc:AlternateContent>
          <mc:Choice Requires="wps">
            <w:drawing>
              <wp:inline distT="0" distB="0" distL="0" distR="0" wp14:anchorId="300369A7" wp14:editId="2E3F01C4">
                <wp:extent cx="285008" cy="285008"/>
                <wp:effectExtent l="0" t="0" r="20320" b="20320"/>
                <wp:docPr id="127179001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B58465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="00225629">
        <w:t xml:space="preserve"> </w:t>
      </w:r>
      <w:r>
        <w:t>Sports</w:t>
      </w:r>
    </w:p>
    <w:p w14:paraId="4BE60684" w14:textId="79F3BEC8" w:rsidR="00612ADD" w:rsidRDefault="003142B5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33C228" wp14:editId="4364895C">
                <wp:simplePos x="0" y="0"/>
                <wp:positionH relativeFrom="margin">
                  <wp:posOffset>73742</wp:posOffset>
                </wp:positionH>
                <wp:positionV relativeFrom="paragraph">
                  <wp:posOffset>211537</wp:posOffset>
                </wp:positionV>
                <wp:extent cx="5631917" cy="1563329"/>
                <wp:effectExtent l="0" t="0" r="26035" b="18415"/>
                <wp:wrapNone/>
                <wp:docPr id="1157839460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917" cy="15633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A86E8" id="Rectangle 7" o:spid="_x0000_s1026" alt="&quot;&quot;" style="position:absolute;margin-left:5.8pt;margin-top:16.65pt;width:443.45pt;height:123.1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" filled="f" strokecolor="#09101d [484]" strokeweight="1pt">
                <w10:wrap anchorx="margin"/>
              </v:rect>
            </w:pict>
          </mc:Fallback>
        </mc:AlternateContent>
      </w:r>
    </w:p>
    <w:p w14:paraId="5CB4FEDF" w14:textId="77777777" w:rsidR="00612ADD" w:rsidRDefault="00612ADD" w:rsidP="00612ADD"/>
    <w:p w14:paraId="6FFB5FA0" w14:textId="77777777" w:rsidR="00415CAC" w:rsidRDefault="00415CAC" w:rsidP="00612ADD"/>
    <w:p w14:paraId="52B84437" w14:textId="77777777" w:rsidR="00415CAC" w:rsidRDefault="00415CAC" w:rsidP="00612ADD"/>
    <w:p w14:paraId="075B23E3" w14:textId="77777777" w:rsidR="00225629" w:rsidRDefault="00225629" w:rsidP="00612ADD"/>
    <w:p w14:paraId="77396FBF" w14:textId="3EEF5FB7" w:rsidR="00225629" w:rsidRDefault="00225629" w:rsidP="00612ADD">
      <w:r>
        <w:rPr>
          <w:noProof/>
          <w:lang w:eastAsia="en-GB"/>
        </w:rPr>
        <w:drawing>
          <wp:anchor distT="0" distB="0" distL="114300" distR="114300" simplePos="0" relativeHeight="251768320" behindDoc="0" locked="0" layoutInCell="1" allowOverlap="1" wp14:anchorId="04EBFFB8" wp14:editId="2EC84A7A">
            <wp:simplePos x="0" y="0"/>
            <wp:positionH relativeFrom="margin">
              <wp:posOffset>367173</wp:posOffset>
            </wp:positionH>
            <wp:positionV relativeFrom="paragraph">
              <wp:posOffset>78105</wp:posOffset>
            </wp:positionV>
            <wp:extent cx="1253613" cy="1253613"/>
            <wp:effectExtent l="0" t="0" r="3810" b="0"/>
            <wp:wrapNone/>
            <wp:docPr id="953679386" name="Picture 9536793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79386" name="Picture 9536793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13" cy="125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868B" w14:textId="77777777" w:rsidR="00225629" w:rsidRDefault="00225629" w:rsidP="00612ADD"/>
    <w:p w14:paraId="20E1564D" w14:textId="177289ED" w:rsidR="00612ADD" w:rsidRDefault="00612ADD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19D6AD" wp14:editId="02F658D4">
                <wp:simplePos x="0" y="0"/>
                <wp:positionH relativeFrom="column">
                  <wp:posOffset>142875</wp:posOffset>
                </wp:positionH>
                <wp:positionV relativeFrom="paragraph">
                  <wp:posOffset>703580</wp:posOffset>
                </wp:positionV>
                <wp:extent cx="5558483" cy="1216660"/>
                <wp:effectExtent l="0" t="0" r="23495" b="21590"/>
                <wp:wrapNone/>
                <wp:docPr id="1219206142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483" cy="1216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7917B" id="Rectangle 7" o:spid="_x0000_s1026" alt="&quot;&quot;" style="position:absolute;margin-left:11.25pt;margin-top:55.4pt;width:437.7pt;height:95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" filled="f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3A71C8B" wp14:editId="4CFEEF64">
                <wp:extent cx="285008" cy="285008"/>
                <wp:effectExtent l="0" t="0" r="20320" b="20320"/>
                <wp:docPr id="132655299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84ED88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Social events</w:t>
      </w:r>
      <w:r w:rsidR="00287A57">
        <w:t xml:space="preserve"> like meeting with friends</w:t>
      </w:r>
    </w:p>
    <w:p w14:paraId="43BED4AB" w14:textId="5BBC7FD2" w:rsidR="00612ADD" w:rsidRDefault="00612ADD" w:rsidP="00612ADD"/>
    <w:p w14:paraId="100C9A5D" w14:textId="62B63868" w:rsidR="00612ADD" w:rsidRDefault="00612ADD" w:rsidP="00612ADD"/>
    <w:p w14:paraId="04168091" w14:textId="77777777" w:rsidR="00225629" w:rsidRDefault="00225629" w:rsidP="00612ADD"/>
    <w:p w14:paraId="2ABFD3E3" w14:textId="77777777" w:rsidR="00225629" w:rsidRDefault="00225629" w:rsidP="00612ADD"/>
    <w:p w14:paraId="419CE7E2" w14:textId="574595B5" w:rsidR="00225629" w:rsidRPr="00287A57" w:rsidRDefault="00225629" w:rsidP="00225629">
      <w:pPr>
        <w:rPr>
          <w:b/>
          <w:bCs/>
          <w:lang w:val="en-NZ"/>
        </w:rPr>
      </w:pPr>
      <w:r w:rsidRPr="00287A57">
        <w:rPr>
          <w:b/>
          <w:bCs/>
          <w:noProof/>
          <w:lang w:eastAsia="en-GB"/>
        </w:rPr>
        <w:drawing>
          <wp:anchor distT="0" distB="0" distL="114300" distR="114300" simplePos="0" relativeHeight="251769344" behindDoc="0" locked="0" layoutInCell="1" allowOverlap="1" wp14:anchorId="70259D0E" wp14:editId="54DDEA15">
            <wp:simplePos x="0" y="0"/>
            <wp:positionH relativeFrom="margin">
              <wp:posOffset>98077</wp:posOffset>
            </wp:positionH>
            <wp:positionV relativeFrom="paragraph">
              <wp:posOffset>14175</wp:posOffset>
            </wp:positionV>
            <wp:extent cx="1330960" cy="1330960"/>
            <wp:effectExtent l="0" t="0" r="2540" b="2540"/>
            <wp:wrapNone/>
            <wp:docPr id="1014612445" name="Picture 10146124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12445" name="Picture 10146124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57" w:rsidRPr="00287A57">
        <w:rPr>
          <w:b/>
          <w:bCs/>
          <w:noProof/>
          <w:lang w:eastAsia="en-GB"/>
        </w:rPr>
        <w:t xml:space="preserve"> </w:t>
      </w:r>
      <w:r w:rsidR="00287A57">
        <w:rPr>
          <w:b/>
          <w:bCs/>
          <w:noProof/>
          <w:lang w:eastAsia="en-GB"/>
        </w:rPr>
        <w:t>Next part of</w:t>
      </w:r>
      <w:r w:rsidR="00287A57" w:rsidRPr="00225629">
        <w:rPr>
          <w:b/>
          <w:bCs/>
        </w:rPr>
        <w:t xml:space="preserve"> </w:t>
      </w:r>
      <w:r w:rsidRPr="00287A57">
        <w:rPr>
          <w:b/>
          <w:bCs/>
        </w:rPr>
        <w:t>Question 1</w:t>
      </w:r>
      <w:r w:rsidR="0038299E">
        <w:rPr>
          <w:b/>
          <w:bCs/>
        </w:rPr>
        <w:t>5</w:t>
      </w:r>
      <w:r w:rsidRPr="00287A57">
        <w:rPr>
          <w:b/>
          <w:bCs/>
          <w:lang w:val="en-NZ"/>
        </w:rPr>
        <w:t>:</w:t>
      </w:r>
    </w:p>
    <w:p w14:paraId="6036DA08" w14:textId="77777777" w:rsidR="00594D8A" w:rsidRDefault="00594D8A" w:rsidP="00612ADD"/>
    <w:p w14:paraId="397B841B" w14:textId="77777777" w:rsidR="00594D8A" w:rsidRDefault="00594D8A" w:rsidP="00612ADD"/>
    <w:p w14:paraId="08A5C2EF" w14:textId="493871B5" w:rsidR="00612ADD" w:rsidRDefault="00612ADD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C912B0" wp14:editId="3FBA7EA7">
                <wp:simplePos x="0" y="0"/>
                <wp:positionH relativeFrom="margin">
                  <wp:align>left</wp:align>
                </wp:positionH>
                <wp:positionV relativeFrom="paragraph">
                  <wp:posOffset>408530</wp:posOffset>
                </wp:positionV>
                <wp:extent cx="5779709" cy="1725562"/>
                <wp:effectExtent l="0" t="0" r="12065" b="27305"/>
                <wp:wrapNone/>
                <wp:docPr id="607536830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9" cy="17255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2B520" id="Rectangle 7" o:spid="_x0000_s1026" alt="&quot;&quot;" style="position:absolute;margin-left:0;margin-top:32.15pt;width:455.1pt;height:135.8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32A292" wp14:editId="51368E20">
                <wp:extent cx="285008" cy="285008"/>
                <wp:effectExtent l="0" t="0" r="20320" b="20320"/>
                <wp:docPr id="96781590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B28ED4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Transport</w:t>
      </w:r>
    </w:p>
    <w:p w14:paraId="2E873883" w14:textId="228636CE" w:rsidR="00612ADD" w:rsidRDefault="00612ADD" w:rsidP="00612ADD"/>
    <w:p w14:paraId="4EE2A0F5" w14:textId="77777777" w:rsidR="00612ADD" w:rsidRDefault="00612ADD" w:rsidP="00612ADD"/>
    <w:p w14:paraId="3AD309D2" w14:textId="77777777" w:rsidR="00612ADD" w:rsidRDefault="00612ADD" w:rsidP="00612ADD"/>
    <w:p w14:paraId="4D4D2206" w14:textId="77BE758D" w:rsidR="00612ADD" w:rsidRDefault="00612ADD" w:rsidP="00612ADD"/>
    <w:p w14:paraId="136D6F17" w14:textId="77777777" w:rsidR="00225629" w:rsidRDefault="00225629" w:rsidP="00612ADD"/>
    <w:p w14:paraId="3597B053" w14:textId="77777777" w:rsidR="00225629" w:rsidRDefault="00225629" w:rsidP="00612ADD"/>
    <w:p w14:paraId="5F2F77A0" w14:textId="77777777" w:rsidR="00225629" w:rsidRDefault="00225629" w:rsidP="00612ADD"/>
    <w:p w14:paraId="1E7D4AA2" w14:textId="186D2DD0" w:rsidR="00612ADD" w:rsidRDefault="00612ADD" w:rsidP="00612ADD">
      <w:r>
        <w:rPr>
          <w:noProof/>
        </w:rPr>
        <mc:AlternateContent>
          <mc:Choice Requires="wps">
            <w:drawing>
              <wp:inline distT="0" distB="0" distL="0" distR="0" wp14:anchorId="673C0900" wp14:editId="2F83399D">
                <wp:extent cx="285008" cy="285008"/>
                <wp:effectExtent l="0" t="0" r="20320" b="20320"/>
                <wp:docPr id="194482327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D4F758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Other</w:t>
      </w:r>
    </w:p>
    <w:p w14:paraId="18C96555" w14:textId="67E90811" w:rsidR="00612ADD" w:rsidRDefault="00225629" w:rsidP="00612ADD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B672932" wp14:editId="15D686B1">
                <wp:simplePos x="0" y="0"/>
                <wp:positionH relativeFrom="column">
                  <wp:posOffset>29497</wp:posOffset>
                </wp:positionH>
                <wp:positionV relativeFrom="paragraph">
                  <wp:posOffset>108298</wp:posOffset>
                </wp:positionV>
                <wp:extent cx="5794457" cy="4041058"/>
                <wp:effectExtent l="0" t="0" r="15875" b="17145"/>
                <wp:wrapNone/>
                <wp:docPr id="93509737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457" cy="40410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E2DD3" id="Rectangle 7" o:spid="_x0000_s1026" alt="&quot;&quot;" style="position:absolute;margin-left:2.3pt;margin-top:8.55pt;width:456.25pt;height:318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" filled="f" strokecolor="#09101d [484]" strokeweight="1pt"/>
            </w:pict>
          </mc:Fallback>
        </mc:AlternateContent>
      </w:r>
      <w:r w:rsidR="004B1466">
        <w:tab/>
      </w:r>
    </w:p>
    <w:p w14:paraId="47A4DEF3" w14:textId="37FEE76F" w:rsidR="00612ADD" w:rsidRDefault="00612ADD" w:rsidP="00612ADD"/>
    <w:p w14:paraId="431BD9BF" w14:textId="1EC746D8" w:rsidR="00612ADD" w:rsidRDefault="00612ADD" w:rsidP="00612ADD"/>
    <w:p w14:paraId="4B80A25B" w14:textId="77777777" w:rsidR="00612ADD" w:rsidRDefault="00612ADD" w:rsidP="00612ADD"/>
    <w:p w14:paraId="4C841081" w14:textId="1FD96F25" w:rsidR="00594D8A" w:rsidRDefault="00594D8A">
      <w:pPr>
        <w:spacing w:line="240" w:lineRule="auto"/>
        <w:ind w:left="0"/>
      </w:pPr>
      <w:r>
        <w:br w:type="page"/>
      </w:r>
    </w:p>
    <w:p w14:paraId="73899C7B" w14:textId="4138DBA2" w:rsidR="00612ADD" w:rsidRPr="00255F0C" w:rsidRDefault="0083351D" w:rsidP="00225629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255F0C">
        <w:rPr>
          <w:noProof/>
          <w:lang w:eastAsia="en-GB"/>
        </w:rPr>
        <w:lastRenderedPageBreak/>
        <w:drawing>
          <wp:anchor distT="0" distB="0" distL="114300" distR="114300" simplePos="0" relativeHeight="251712000" behindDoc="0" locked="0" layoutInCell="1" allowOverlap="1" wp14:anchorId="76AA4666" wp14:editId="03E54C09">
            <wp:simplePos x="0" y="0"/>
            <wp:positionH relativeFrom="margin">
              <wp:align>left</wp:align>
            </wp:positionH>
            <wp:positionV relativeFrom="paragraph">
              <wp:posOffset>7509</wp:posOffset>
            </wp:positionV>
            <wp:extent cx="1288111" cy="1288111"/>
            <wp:effectExtent l="0" t="0" r="7620" b="7620"/>
            <wp:wrapNone/>
            <wp:docPr id="187206681" name="Picture 1872066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6681" name="Picture 1872066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11" cy="128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D8A" w:rsidRPr="00255F0C">
        <w:rPr>
          <w:b/>
          <w:bCs/>
        </w:rPr>
        <w:t xml:space="preserve">How can we get more leaders </w:t>
      </w:r>
      <w:r w:rsidR="00255F0C">
        <w:rPr>
          <w:b/>
          <w:bCs/>
        </w:rPr>
        <w:t xml:space="preserve"> </w:t>
      </w:r>
      <w:r w:rsidR="00255F0C">
        <w:rPr>
          <w:b/>
          <w:bCs/>
        </w:rPr>
        <w:br/>
      </w:r>
      <w:r w:rsidR="00594D8A" w:rsidRPr="00255F0C">
        <w:rPr>
          <w:b/>
          <w:bCs/>
        </w:rPr>
        <w:t xml:space="preserve">who are Pacific disabled </w:t>
      </w:r>
      <w:r w:rsidR="00255F0C">
        <w:rPr>
          <w:b/>
          <w:bCs/>
        </w:rPr>
        <w:t xml:space="preserve"> </w:t>
      </w:r>
      <w:r w:rsidR="00255F0C">
        <w:rPr>
          <w:b/>
          <w:bCs/>
        </w:rPr>
        <w:br/>
      </w:r>
      <w:r w:rsidR="00594D8A" w:rsidRPr="00255F0C">
        <w:rPr>
          <w:b/>
          <w:bCs/>
        </w:rPr>
        <w:t>people in communities?</w:t>
      </w:r>
    </w:p>
    <w:p w14:paraId="50FC9B23" w14:textId="77777777" w:rsidR="00594D8A" w:rsidRDefault="00594D8A" w:rsidP="00612ADD"/>
    <w:p w14:paraId="130FFA2A" w14:textId="77777777" w:rsidR="00594D8A" w:rsidRDefault="00594D8A" w:rsidP="00612ADD"/>
    <w:p w14:paraId="03111E28" w14:textId="3D4EA98C" w:rsidR="00594D8A" w:rsidRDefault="00BC1C46" w:rsidP="00594D8A">
      <w:r>
        <w:t>Put</w:t>
      </w:r>
      <w:r w:rsidR="00594D8A">
        <w:t xml:space="preserve"> your answer in the box below.</w:t>
      </w:r>
    </w:p>
    <w:p w14:paraId="42BE8EF1" w14:textId="77777777" w:rsidR="00594D8A" w:rsidRDefault="00594D8A" w:rsidP="00594D8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EE7784" wp14:editId="7099AB01">
                <wp:simplePos x="0" y="0"/>
                <wp:positionH relativeFrom="margin">
                  <wp:align>right</wp:align>
                </wp:positionH>
                <wp:positionV relativeFrom="paragraph">
                  <wp:posOffset>138635</wp:posOffset>
                </wp:positionV>
                <wp:extent cx="5794314" cy="5117690"/>
                <wp:effectExtent l="0" t="0" r="16510" b="26035"/>
                <wp:wrapNone/>
                <wp:docPr id="170757192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314" cy="51176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27343" id="Rectangle 7" o:spid="_x0000_s1026" alt="&quot;&quot;" style="position:absolute;margin-left:405.05pt;margin-top:10.9pt;width:456.25pt;height:402.9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" filled="f" strokecolor="#09101d [484]" strokeweight="1pt">
                <w10:wrap anchorx="margin"/>
              </v:rect>
            </w:pict>
          </mc:Fallback>
        </mc:AlternateContent>
      </w:r>
    </w:p>
    <w:p w14:paraId="237E860D" w14:textId="77777777" w:rsidR="00594D8A" w:rsidRDefault="00594D8A" w:rsidP="00594D8A"/>
    <w:p w14:paraId="47E96AAD" w14:textId="0DCB3595" w:rsidR="00594D8A" w:rsidRDefault="00594D8A" w:rsidP="00594D8A"/>
    <w:p w14:paraId="60AE5366" w14:textId="007C4D36" w:rsidR="00594D8A" w:rsidRDefault="00594D8A" w:rsidP="00594D8A"/>
    <w:p w14:paraId="1AC2671E" w14:textId="507C9F76" w:rsidR="00594D8A" w:rsidRDefault="00594D8A" w:rsidP="00594D8A"/>
    <w:p w14:paraId="2EFAB56D" w14:textId="03C15E7C" w:rsidR="00594D8A" w:rsidRDefault="00594D8A" w:rsidP="00594D8A">
      <w:pPr>
        <w:rPr>
          <w:rFonts w:eastAsia="Times New Roman"/>
          <w:lang w:eastAsia="en-NZ"/>
        </w:rPr>
      </w:pPr>
    </w:p>
    <w:p w14:paraId="0F67255D" w14:textId="01977E13" w:rsidR="00594D8A" w:rsidRDefault="00594D8A" w:rsidP="00594D8A">
      <w:r>
        <w:rPr>
          <w:rFonts w:eastAsia="Times New Roman"/>
          <w:lang w:eastAsia="en-NZ"/>
        </w:rPr>
        <w:br w:type="page"/>
      </w:r>
    </w:p>
    <w:p w14:paraId="5CDBB7C9" w14:textId="10F4934D" w:rsidR="00594D8A" w:rsidRPr="00255F0C" w:rsidRDefault="00BC0A97" w:rsidP="00225629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255F0C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17120" behindDoc="0" locked="0" layoutInCell="1" allowOverlap="1" wp14:anchorId="2C597A7F" wp14:editId="7026C93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50497" cy="1434790"/>
            <wp:effectExtent l="0" t="0" r="2540" b="0"/>
            <wp:wrapNone/>
            <wp:docPr id="892821508" name="Picture 8928215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21508" name="Picture 8928215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360" cy="143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D8A" w:rsidRPr="00255F0C">
        <w:rPr>
          <w:b/>
          <w:bCs/>
        </w:rPr>
        <w:t>Do you think</w:t>
      </w:r>
      <w:r w:rsidR="00C02184" w:rsidRPr="00255F0C">
        <w:rPr>
          <w:b/>
          <w:bCs/>
        </w:rPr>
        <w:t xml:space="preserve"> the people who </w:t>
      </w:r>
      <w:r w:rsidR="00255F0C" w:rsidRPr="00255F0C">
        <w:rPr>
          <w:b/>
          <w:bCs/>
        </w:rPr>
        <w:br/>
      </w:r>
      <w:r w:rsidR="00C02184" w:rsidRPr="00255F0C">
        <w:rPr>
          <w:b/>
          <w:bCs/>
        </w:rPr>
        <w:t xml:space="preserve">make decisions about Pacific </w:t>
      </w:r>
      <w:r w:rsidR="00255F0C" w:rsidRPr="00255F0C">
        <w:rPr>
          <w:b/>
          <w:bCs/>
        </w:rPr>
        <w:br/>
      </w:r>
      <w:r w:rsidR="00C02184" w:rsidRPr="00255F0C">
        <w:rPr>
          <w:b/>
          <w:bCs/>
        </w:rPr>
        <w:t>disabled people</w:t>
      </w:r>
      <w:r w:rsidR="00A65BDC" w:rsidRPr="00255F0C">
        <w:rPr>
          <w:b/>
          <w:bCs/>
        </w:rPr>
        <w:t xml:space="preserve"> think properly</w:t>
      </w:r>
      <w:r w:rsidR="00594D8A" w:rsidRPr="00255F0C">
        <w:rPr>
          <w:b/>
          <w:bCs/>
        </w:rPr>
        <w:t xml:space="preserve"> </w:t>
      </w:r>
      <w:r w:rsidR="00255F0C" w:rsidRPr="00255F0C">
        <w:rPr>
          <w:b/>
          <w:bCs/>
        </w:rPr>
        <w:br/>
      </w:r>
      <w:r w:rsidR="00A65BDC" w:rsidRPr="00255F0C">
        <w:rPr>
          <w:b/>
          <w:bCs/>
        </w:rPr>
        <w:t xml:space="preserve">about </w:t>
      </w:r>
      <w:r w:rsidR="00194087" w:rsidRPr="00255F0C">
        <w:rPr>
          <w:b/>
          <w:bCs/>
        </w:rPr>
        <w:t>what you need</w:t>
      </w:r>
      <w:r w:rsidR="00594D8A" w:rsidRPr="00255F0C">
        <w:rPr>
          <w:b/>
          <w:bCs/>
        </w:rPr>
        <w:t>?</w:t>
      </w:r>
    </w:p>
    <w:p w14:paraId="06CC5BD5" w14:textId="332C5215" w:rsidR="00594D8A" w:rsidRDefault="00594D8A" w:rsidP="00594D8A"/>
    <w:p w14:paraId="206E5A90" w14:textId="6256CD00" w:rsidR="00594D8A" w:rsidRDefault="00594D8A" w:rsidP="00594D8A"/>
    <w:p w14:paraId="6691A5A9" w14:textId="1AEDF855" w:rsidR="00594D8A" w:rsidRDefault="00594D8A" w:rsidP="00594D8A"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2587A076" wp14:editId="4F578CC1">
            <wp:simplePos x="0" y="0"/>
            <wp:positionH relativeFrom="margin">
              <wp:align>left</wp:align>
            </wp:positionH>
            <wp:positionV relativeFrom="paragraph">
              <wp:posOffset>266147</wp:posOffset>
            </wp:positionV>
            <wp:extent cx="1468894" cy="1331367"/>
            <wp:effectExtent l="0" t="0" r="0" b="2540"/>
            <wp:wrapNone/>
            <wp:docPr id="718408256" name="Picture 718408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Put a tick in the box beside your answer.</w:t>
      </w:r>
    </w:p>
    <w:p w14:paraId="7C8D2486" w14:textId="36D075F2" w:rsidR="00594D8A" w:rsidRDefault="00594D8A" w:rsidP="00594D8A"/>
    <w:p w14:paraId="4DBF2A9B" w14:textId="46FDF5FE" w:rsidR="00594D8A" w:rsidRPr="00894B78" w:rsidRDefault="00594D8A" w:rsidP="00594D8A">
      <w:r>
        <w:rPr>
          <w:noProof/>
        </w:rPr>
        <mc:AlternateContent>
          <mc:Choice Requires="wps">
            <w:drawing>
              <wp:inline distT="0" distB="0" distL="0" distR="0" wp14:anchorId="736877D1" wp14:editId="6ECB7933">
                <wp:extent cx="285008" cy="285008"/>
                <wp:effectExtent l="0" t="0" r="20320" b="20320"/>
                <wp:docPr id="121411724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FEF82C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Yes</w:t>
      </w:r>
    </w:p>
    <w:p w14:paraId="39D254F3" w14:textId="7724D09F" w:rsidR="00594D8A" w:rsidRPr="00894B78" w:rsidRDefault="00594D8A" w:rsidP="00594D8A"/>
    <w:p w14:paraId="5511C38B" w14:textId="6529C358" w:rsidR="00594D8A" w:rsidRDefault="00594D8A" w:rsidP="00594D8A">
      <w:r>
        <w:rPr>
          <w:noProof/>
        </w:rPr>
        <mc:AlternateContent>
          <mc:Choice Requires="wps">
            <w:drawing>
              <wp:inline distT="0" distB="0" distL="0" distR="0" wp14:anchorId="0FCE4FA3" wp14:editId="11D1EA33">
                <wp:extent cx="285008" cy="285008"/>
                <wp:effectExtent l="0" t="0" r="20320" b="20320"/>
                <wp:docPr id="158157673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4AAE73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No</w:t>
      </w:r>
    </w:p>
    <w:p w14:paraId="63C50E04" w14:textId="5C39CB84" w:rsidR="00EE4211" w:rsidRDefault="00A65BDC" w:rsidP="00594D8A">
      <w:r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 wp14:anchorId="268EEB64" wp14:editId="1B016566">
            <wp:simplePos x="0" y="0"/>
            <wp:positionH relativeFrom="margin">
              <wp:align>left</wp:align>
            </wp:positionH>
            <wp:positionV relativeFrom="paragraph">
              <wp:posOffset>192432</wp:posOffset>
            </wp:positionV>
            <wp:extent cx="1049572" cy="1380982"/>
            <wp:effectExtent l="0" t="0" r="0" b="0"/>
            <wp:wrapNone/>
            <wp:docPr id="1288071691" name="Picture 12880716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71691" name="Picture 12880716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572" cy="138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9263" w14:textId="0AB4FC25" w:rsidR="00EE4211" w:rsidRDefault="00EE4211" w:rsidP="00594D8A"/>
    <w:p w14:paraId="37EB50A4" w14:textId="0F782ADB" w:rsidR="00594D8A" w:rsidRPr="00D91F25" w:rsidRDefault="00594D8A" w:rsidP="00EE4211">
      <w:pPr>
        <w:rPr>
          <w:b/>
          <w:bCs/>
        </w:rPr>
      </w:pPr>
      <w:r w:rsidRPr="00D91F25">
        <w:rPr>
          <w:b/>
          <w:bCs/>
        </w:rPr>
        <w:t>Why do you think this?</w:t>
      </w:r>
    </w:p>
    <w:p w14:paraId="004CC215" w14:textId="11F6738D" w:rsidR="00612ADD" w:rsidRDefault="00612ADD" w:rsidP="00612ADD"/>
    <w:p w14:paraId="452931C6" w14:textId="32A994C3" w:rsidR="000A300C" w:rsidRDefault="000A300C" w:rsidP="00612ADD"/>
    <w:p w14:paraId="017E77AF" w14:textId="28F3DBFE" w:rsidR="00594D8A" w:rsidRDefault="008132F2" w:rsidP="00594D8A">
      <w:r>
        <w:t>Put</w:t>
      </w:r>
      <w:r w:rsidR="00594D8A">
        <w:t xml:space="preserve"> your answer in the box below.</w:t>
      </w:r>
    </w:p>
    <w:p w14:paraId="6BC23250" w14:textId="0ED07E64" w:rsidR="00594D8A" w:rsidRDefault="00EE4211" w:rsidP="00594D8A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6A04FF" wp14:editId="52422A24">
                <wp:simplePos x="0" y="0"/>
                <wp:positionH relativeFrom="margin">
                  <wp:align>right</wp:align>
                </wp:positionH>
                <wp:positionV relativeFrom="paragraph">
                  <wp:posOffset>10959</wp:posOffset>
                </wp:positionV>
                <wp:extent cx="5705967" cy="2282025"/>
                <wp:effectExtent l="0" t="0" r="28575" b="23495"/>
                <wp:wrapNone/>
                <wp:docPr id="1103370343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967" cy="228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D49F1" id="Rectangle 7" o:spid="_x0000_s1026" alt="&quot;&quot;" style="position:absolute;margin-left:398.1pt;margin-top:.85pt;width:449.3pt;height:179.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</w:p>
    <w:p w14:paraId="6E6707B8" w14:textId="065D7735" w:rsidR="000A300C" w:rsidRDefault="000A300C">
      <w:pPr>
        <w:spacing w:line="240" w:lineRule="auto"/>
        <w:ind w:left="0"/>
      </w:pPr>
      <w:r>
        <w:br w:type="page"/>
      </w:r>
    </w:p>
    <w:p w14:paraId="743B13DC" w14:textId="200EB7E8" w:rsidR="00612ADD" w:rsidRDefault="00225629" w:rsidP="005747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02B5A828" wp14:editId="282E385D">
                <wp:simplePos x="0" y="0"/>
                <wp:positionH relativeFrom="margin">
                  <wp:posOffset>2226453</wp:posOffset>
                </wp:positionH>
                <wp:positionV relativeFrom="paragraph">
                  <wp:posOffset>-46355</wp:posOffset>
                </wp:positionV>
                <wp:extent cx="3543300" cy="796413"/>
                <wp:effectExtent l="0" t="0" r="0" b="3810"/>
                <wp:wrapNone/>
                <wp:docPr id="8992260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7964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81F79" id="Rectangle 1" o:spid="_x0000_s1026" style="position:absolute;margin-left:175.3pt;margin-top:-3.65pt;width:279pt;height:62.7pt;z-index:-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  <w:r w:rsidR="00A2677A">
        <w:rPr>
          <w:noProof/>
          <w:lang w:eastAsia="en-GB"/>
        </w:rPr>
        <w:drawing>
          <wp:anchor distT="0" distB="0" distL="114300" distR="114300" simplePos="0" relativeHeight="251719168" behindDoc="0" locked="0" layoutInCell="1" allowOverlap="1" wp14:anchorId="2A28BB74" wp14:editId="1F9BB2A1">
            <wp:simplePos x="0" y="0"/>
            <wp:positionH relativeFrom="margin">
              <wp:align>left</wp:align>
            </wp:positionH>
            <wp:positionV relativeFrom="paragraph">
              <wp:posOffset>9138</wp:posOffset>
            </wp:positionV>
            <wp:extent cx="1468894" cy="1233344"/>
            <wp:effectExtent l="0" t="0" r="0" b="5080"/>
            <wp:wrapNone/>
            <wp:docPr id="252994109" name="Picture 252994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94109" name="Picture 252994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23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0C">
        <w:rPr>
          <w:noProof/>
          <w:lang w:eastAsia="en-GB"/>
        </w:rPr>
        <w:t>Answer this question if you</w:t>
      </w:r>
      <w:r w:rsidR="00B364A5">
        <w:t xml:space="preserve"> are a </w:t>
      </w:r>
      <w:r w:rsidR="00B364A5" w:rsidRPr="00225629">
        <w:rPr>
          <w:b/>
          <w:bCs/>
        </w:rPr>
        <w:t>carer</w:t>
      </w:r>
      <w:r w:rsidR="00B364A5">
        <w:t xml:space="preserve"> doing this survey.</w:t>
      </w:r>
    </w:p>
    <w:p w14:paraId="234E342B" w14:textId="346EBC03" w:rsidR="00B364A5" w:rsidRDefault="00B364A5" w:rsidP="005747E0"/>
    <w:p w14:paraId="40470D71" w14:textId="469145D9" w:rsidR="00B364A5" w:rsidRPr="00255F0C" w:rsidRDefault="00255F0C" w:rsidP="00225629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>
        <w:rPr>
          <w:b/>
          <w:bCs/>
        </w:rPr>
        <w:t>Write</w:t>
      </w:r>
      <w:r w:rsidR="00B364A5" w:rsidRPr="00255F0C">
        <w:rPr>
          <w:b/>
          <w:bCs/>
        </w:rPr>
        <w:t xml:space="preserve"> about the things:</w:t>
      </w:r>
    </w:p>
    <w:p w14:paraId="2C23304F" w14:textId="5CF82F96" w:rsidR="00B364A5" w:rsidRPr="00255F0C" w:rsidRDefault="00606595" w:rsidP="00225629">
      <w:pPr>
        <w:pStyle w:val="ListParagraph"/>
        <w:ind w:left="4820"/>
        <w:rPr>
          <w:b/>
          <w:bCs/>
        </w:rPr>
      </w:pPr>
      <w:r w:rsidRPr="00255F0C">
        <w:rPr>
          <w:b/>
          <w:bCs/>
          <w:noProof/>
        </w:rPr>
        <w:drawing>
          <wp:anchor distT="0" distB="0" distL="114300" distR="114300" simplePos="0" relativeHeight="251720192" behindDoc="0" locked="0" layoutInCell="1" allowOverlap="1" wp14:anchorId="38467A5D" wp14:editId="33208349">
            <wp:simplePos x="0" y="0"/>
            <wp:positionH relativeFrom="margin">
              <wp:align>left</wp:align>
            </wp:positionH>
            <wp:positionV relativeFrom="paragraph">
              <wp:posOffset>586905</wp:posOffset>
            </wp:positionV>
            <wp:extent cx="1587354" cy="1089329"/>
            <wp:effectExtent l="0" t="0" r="0" b="0"/>
            <wp:wrapNone/>
            <wp:docPr id="1975721667" name="Picture 19757216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21667" name="Picture 19757216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54" cy="108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4A5" w:rsidRPr="00255F0C">
        <w:rPr>
          <w:b/>
          <w:bCs/>
        </w:rPr>
        <w:t>you do to support the person you care for</w:t>
      </w:r>
    </w:p>
    <w:p w14:paraId="0BEFBB21" w14:textId="21A36AE0" w:rsidR="00B364A5" w:rsidRPr="00255F0C" w:rsidRDefault="00B364A5" w:rsidP="00225629">
      <w:pPr>
        <w:pStyle w:val="ListParagraph"/>
        <w:numPr>
          <w:ilvl w:val="0"/>
          <w:numId w:val="0"/>
        </w:numPr>
        <w:ind w:left="4820"/>
        <w:rPr>
          <w:b/>
          <w:bCs/>
        </w:rPr>
      </w:pPr>
      <w:r w:rsidRPr="00255F0C">
        <w:rPr>
          <w:b/>
          <w:bCs/>
        </w:rPr>
        <w:t>and</w:t>
      </w:r>
    </w:p>
    <w:p w14:paraId="1B087630" w14:textId="29F38F57" w:rsidR="00B364A5" w:rsidRPr="00255F0C" w:rsidRDefault="00B364A5" w:rsidP="00225629">
      <w:pPr>
        <w:pStyle w:val="ListParagraph"/>
        <w:ind w:left="4820"/>
        <w:rPr>
          <w:b/>
          <w:bCs/>
        </w:rPr>
      </w:pPr>
      <w:r w:rsidRPr="00255F0C">
        <w:rPr>
          <w:b/>
          <w:bCs/>
        </w:rPr>
        <w:t>that would make your work easier.</w:t>
      </w:r>
    </w:p>
    <w:p w14:paraId="7D94B635" w14:textId="5A1E32BB" w:rsidR="00B364A5" w:rsidRDefault="00B364A5" w:rsidP="005747E0"/>
    <w:p w14:paraId="3AAF63A7" w14:textId="5AE643EB" w:rsidR="00B364A5" w:rsidRDefault="00B364A5" w:rsidP="005747E0"/>
    <w:p w14:paraId="6DF3507C" w14:textId="2A6F3092" w:rsidR="00B364A5" w:rsidRDefault="008132F2" w:rsidP="00B364A5">
      <w:r>
        <w:t>Put</w:t>
      </w:r>
      <w:r w:rsidR="00B364A5">
        <w:t xml:space="preserve"> your answer in the box below.</w:t>
      </w:r>
    </w:p>
    <w:p w14:paraId="2A63887A" w14:textId="172F9662" w:rsidR="00B364A5" w:rsidRDefault="00B364A5" w:rsidP="00B364A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343A75" wp14:editId="6CBFB49B">
                <wp:simplePos x="0" y="0"/>
                <wp:positionH relativeFrom="column">
                  <wp:posOffset>29497</wp:posOffset>
                </wp:positionH>
                <wp:positionV relativeFrom="paragraph">
                  <wp:posOffset>48403</wp:posOffset>
                </wp:positionV>
                <wp:extent cx="5735463" cy="3271025"/>
                <wp:effectExtent l="0" t="0" r="17780" b="24765"/>
                <wp:wrapNone/>
                <wp:docPr id="128100441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463" cy="3271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C8832" id="Rectangle 7" o:spid="_x0000_s1026" alt="&quot;&quot;" style="position:absolute;margin-left:2.3pt;margin-top:3.8pt;width:451.6pt;height:257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" filled="f" strokecolor="#09101d [484]" strokeweight="1pt"/>
            </w:pict>
          </mc:Fallback>
        </mc:AlternateContent>
      </w:r>
    </w:p>
    <w:p w14:paraId="47778BA8" w14:textId="163277B8" w:rsidR="00B364A5" w:rsidRDefault="00B364A5" w:rsidP="00B364A5"/>
    <w:p w14:paraId="503595FB" w14:textId="6D4044EF" w:rsidR="00B364A5" w:rsidRDefault="00B364A5" w:rsidP="00B364A5"/>
    <w:p w14:paraId="32C791E1" w14:textId="593951F9" w:rsidR="00B364A5" w:rsidRDefault="00B364A5" w:rsidP="00B364A5"/>
    <w:p w14:paraId="76BFB08B" w14:textId="7B3E1D4D" w:rsidR="001D0FD6" w:rsidRDefault="00D218F4" w:rsidP="001030FC">
      <w:pPr>
        <w:rPr>
          <w:noProof/>
        </w:rPr>
      </w:pPr>
      <w:r>
        <w:rPr>
          <w:rFonts w:eastAsia="Times New Roman"/>
          <w:lang w:eastAsia="en-NZ"/>
        </w:rPr>
        <w:br w:type="page"/>
      </w:r>
    </w:p>
    <w:p w14:paraId="7F187CCA" w14:textId="51429440" w:rsidR="001D0FD6" w:rsidRDefault="00225629" w:rsidP="001D0F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438B6809" wp14:editId="10350395">
                <wp:simplePos x="0" y="0"/>
                <wp:positionH relativeFrom="margin">
                  <wp:posOffset>2182495</wp:posOffset>
                </wp:positionH>
                <wp:positionV relativeFrom="paragraph">
                  <wp:posOffset>-74438</wp:posOffset>
                </wp:positionV>
                <wp:extent cx="3543300" cy="796413"/>
                <wp:effectExtent l="0" t="0" r="0" b="3810"/>
                <wp:wrapNone/>
                <wp:docPr id="4494763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7964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3BE00" id="Rectangle 1" o:spid="_x0000_s1026" style="position:absolute;margin-left:171.85pt;margin-top:-5.85pt;width:279pt;height:62.7pt;z-index:-25149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  <w:r w:rsidR="001030FC">
        <w:rPr>
          <w:noProof/>
          <w:lang w:eastAsia="en-GB"/>
        </w:rPr>
        <w:drawing>
          <wp:anchor distT="0" distB="0" distL="114300" distR="114300" simplePos="0" relativeHeight="251722240" behindDoc="0" locked="0" layoutInCell="1" allowOverlap="1" wp14:anchorId="42AD3212" wp14:editId="01595539">
            <wp:simplePos x="0" y="0"/>
            <wp:positionH relativeFrom="margin">
              <wp:align>left</wp:align>
            </wp:positionH>
            <wp:positionV relativeFrom="paragraph">
              <wp:posOffset>-100247</wp:posOffset>
            </wp:positionV>
            <wp:extent cx="1468894" cy="1233344"/>
            <wp:effectExtent l="0" t="0" r="0" b="5080"/>
            <wp:wrapNone/>
            <wp:docPr id="1384225009" name="Picture 13842250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94109" name="Picture 252994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23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0C">
        <w:rPr>
          <w:noProof/>
          <w:lang w:eastAsia="en-GB"/>
        </w:rPr>
        <w:t>Answer this question if you</w:t>
      </w:r>
      <w:r w:rsidR="00255F0C">
        <w:t xml:space="preserve"> are a </w:t>
      </w:r>
      <w:r w:rsidR="00255F0C" w:rsidRPr="00225629">
        <w:rPr>
          <w:b/>
          <w:bCs/>
        </w:rPr>
        <w:t>carer</w:t>
      </w:r>
      <w:r w:rsidR="00255F0C">
        <w:t xml:space="preserve"> doing this survey.</w:t>
      </w:r>
    </w:p>
    <w:p w14:paraId="485493DD" w14:textId="77777777" w:rsidR="001D0FD6" w:rsidRDefault="001D0FD6" w:rsidP="001D0FD6"/>
    <w:p w14:paraId="00013BE9" w14:textId="00046687" w:rsidR="001D0FD6" w:rsidRPr="00255F0C" w:rsidRDefault="001030FC" w:rsidP="00225629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 w:rsidRPr="00255F0C">
        <w:rPr>
          <w:b/>
          <w:bCs/>
          <w:noProof/>
          <w:lang w:eastAsia="en-GB"/>
        </w:rPr>
        <w:drawing>
          <wp:anchor distT="0" distB="0" distL="114300" distR="114300" simplePos="0" relativeHeight="251723264" behindDoc="0" locked="0" layoutInCell="1" allowOverlap="1" wp14:anchorId="5308E721" wp14:editId="5B272D0B">
            <wp:simplePos x="0" y="0"/>
            <wp:positionH relativeFrom="margin">
              <wp:align>left</wp:align>
            </wp:positionH>
            <wp:positionV relativeFrom="paragraph">
              <wp:posOffset>411867</wp:posOffset>
            </wp:positionV>
            <wp:extent cx="1233170" cy="1233170"/>
            <wp:effectExtent l="0" t="0" r="0" b="5080"/>
            <wp:wrapNone/>
            <wp:docPr id="2137420552" name="Picture 2137420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20552" name="Picture 2137420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D6" w:rsidRPr="00255F0C">
        <w:rPr>
          <w:b/>
          <w:bCs/>
        </w:rPr>
        <w:t xml:space="preserve">What is your relationship to </w:t>
      </w:r>
      <w:r w:rsidR="00255F0C">
        <w:rPr>
          <w:b/>
          <w:bCs/>
        </w:rPr>
        <w:br/>
      </w:r>
      <w:r w:rsidR="001D0FD6" w:rsidRPr="00255F0C">
        <w:rPr>
          <w:b/>
          <w:bCs/>
        </w:rPr>
        <w:t>the person you care for?</w:t>
      </w:r>
    </w:p>
    <w:p w14:paraId="6A334123" w14:textId="77777777" w:rsidR="007430E8" w:rsidRDefault="007430E8" w:rsidP="001D0FD6"/>
    <w:p w14:paraId="5AA201AF" w14:textId="50BA4951" w:rsidR="007430E8" w:rsidRDefault="007430E8" w:rsidP="001D0FD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AFFC4AF" wp14:editId="0E64D84E">
                <wp:simplePos x="0" y="0"/>
                <wp:positionH relativeFrom="column">
                  <wp:posOffset>2114550</wp:posOffset>
                </wp:positionH>
                <wp:positionV relativeFrom="paragraph">
                  <wp:posOffset>294005</wp:posOffset>
                </wp:positionV>
                <wp:extent cx="3543300" cy="3495675"/>
                <wp:effectExtent l="0" t="0" r="0" b="9525"/>
                <wp:wrapNone/>
                <wp:docPr id="19823803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495675"/>
                        </a:xfrm>
                        <a:prstGeom prst="rect">
                          <a:avLst/>
                        </a:prstGeom>
                        <a:solidFill>
                          <a:srgbClr val="E2D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EAA63" id="Rectangle 1" o:spid="_x0000_s1026" style="position:absolute;margin-left:166.5pt;margin-top:23.15pt;width:279pt;height:275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" fillcolor="#e2d7f1" stroked="f" strokeweight="1pt"/>
            </w:pict>
          </mc:Fallback>
        </mc:AlternateContent>
      </w:r>
    </w:p>
    <w:p w14:paraId="4B633DE6" w14:textId="0498B023" w:rsidR="007430E8" w:rsidRDefault="001030FC" w:rsidP="001D0FD6">
      <w:r>
        <w:rPr>
          <w:noProof/>
          <w:lang w:eastAsia="en-GB"/>
        </w:rPr>
        <w:drawing>
          <wp:anchor distT="0" distB="0" distL="114300" distR="114300" simplePos="0" relativeHeight="251724288" behindDoc="0" locked="0" layoutInCell="1" allowOverlap="1" wp14:anchorId="46A2D2DA" wp14:editId="08F7E7D3">
            <wp:simplePos x="0" y="0"/>
            <wp:positionH relativeFrom="margin">
              <wp:align>left</wp:align>
            </wp:positionH>
            <wp:positionV relativeFrom="paragraph">
              <wp:posOffset>564100</wp:posOffset>
            </wp:positionV>
            <wp:extent cx="1319917" cy="1319917"/>
            <wp:effectExtent l="0" t="0" r="0" b="0"/>
            <wp:wrapNone/>
            <wp:docPr id="1156119668" name="Picture 11561196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19668" name="Picture 11561196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17" cy="13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E8">
        <w:t xml:space="preserve">A </w:t>
      </w:r>
      <w:r w:rsidR="007430E8" w:rsidRPr="007430E8">
        <w:rPr>
          <w:b/>
          <w:bCs/>
        </w:rPr>
        <w:t>relationship</w:t>
      </w:r>
      <w:r w:rsidR="007430E8">
        <w:t xml:space="preserve"> can be something like:</w:t>
      </w:r>
    </w:p>
    <w:p w14:paraId="6E357680" w14:textId="0F211E6B" w:rsidR="007430E8" w:rsidRDefault="007430E8" w:rsidP="00255F0C">
      <w:pPr>
        <w:pStyle w:val="ListParagraph"/>
        <w:numPr>
          <w:ilvl w:val="0"/>
          <w:numId w:val="24"/>
        </w:numPr>
      </w:pPr>
      <w:r>
        <w:t>parent</w:t>
      </w:r>
    </w:p>
    <w:p w14:paraId="2124018A" w14:textId="68EB096A" w:rsidR="007430E8" w:rsidRDefault="007430E8" w:rsidP="00255F0C">
      <w:pPr>
        <w:pStyle w:val="ListParagraph"/>
        <w:numPr>
          <w:ilvl w:val="0"/>
          <w:numId w:val="24"/>
        </w:numPr>
      </w:pPr>
      <w:r>
        <w:t>brother / sister</w:t>
      </w:r>
    </w:p>
    <w:p w14:paraId="594D7AB7" w14:textId="64B0B944" w:rsidR="007430E8" w:rsidRDefault="001030FC" w:rsidP="00255F0C">
      <w:pPr>
        <w:pStyle w:val="ListParagraph"/>
        <w:numPr>
          <w:ilvl w:val="0"/>
          <w:numId w:val="24"/>
        </w:numPr>
      </w:pPr>
      <w:r>
        <w:rPr>
          <w:noProof/>
          <w:lang w:eastAsia="en-GB"/>
        </w:rPr>
        <w:drawing>
          <wp:anchor distT="0" distB="0" distL="114300" distR="114300" simplePos="0" relativeHeight="251725312" behindDoc="0" locked="0" layoutInCell="1" allowOverlap="1" wp14:anchorId="6AC05CD6" wp14:editId="29854D04">
            <wp:simplePos x="0" y="0"/>
            <wp:positionH relativeFrom="margin">
              <wp:align>left</wp:align>
            </wp:positionH>
            <wp:positionV relativeFrom="paragraph">
              <wp:posOffset>261758</wp:posOffset>
            </wp:positionV>
            <wp:extent cx="1587354" cy="1089329"/>
            <wp:effectExtent l="0" t="0" r="0" b="0"/>
            <wp:wrapNone/>
            <wp:docPr id="1735355250" name="Picture 1735355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21667" name="Picture 19757216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54" cy="108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E8">
        <w:t>friend</w:t>
      </w:r>
    </w:p>
    <w:p w14:paraId="6E420497" w14:textId="11B6EB9A" w:rsidR="007430E8" w:rsidRDefault="007430E8" w:rsidP="00255F0C">
      <w:pPr>
        <w:pStyle w:val="ListParagraph"/>
        <w:numPr>
          <w:ilvl w:val="0"/>
          <w:numId w:val="24"/>
        </w:numPr>
      </w:pPr>
      <w:r>
        <w:t>paid carer.</w:t>
      </w:r>
    </w:p>
    <w:p w14:paraId="7F6A3A0F" w14:textId="646F1FEE" w:rsidR="001D0FD6" w:rsidRDefault="001D0FD6" w:rsidP="001D0FD6"/>
    <w:p w14:paraId="6E3AFCE5" w14:textId="1F2F1C0C" w:rsidR="001D0FD6" w:rsidRDefault="001D0FD6" w:rsidP="001D0FD6"/>
    <w:p w14:paraId="0489873E" w14:textId="43DDE85D" w:rsidR="001D0FD6" w:rsidRDefault="008132F2" w:rsidP="001D0FD6">
      <w:r>
        <w:t>Put</w:t>
      </w:r>
      <w:r w:rsidR="001D0FD6">
        <w:t xml:space="preserve"> your answer in the box below.</w:t>
      </w:r>
    </w:p>
    <w:p w14:paraId="2B15F7D8" w14:textId="19041A6A" w:rsidR="001D0FD6" w:rsidRDefault="007430E8" w:rsidP="001D0FD6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958449" wp14:editId="11809F1D">
                <wp:simplePos x="0" y="0"/>
                <wp:positionH relativeFrom="margin">
                  <wp:align>left</wp:align>
                </wp:positionH>
                <wp:positionV relativeFrom="paragraph">
                  <wp:posOffset>54528</wp:posOffset>
                </wp:positionV>
                <wp:extent cx="5661721" cy="1276350"/>
                <wp:effectExtent l="0" t="0" r="15240" b="19050"/>
                <wp:wrapNone/>
                <wp:docPr id="310974655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721" cy="1276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50F2B" id="Rectangle 7" o:spid="_x0000_s1026" alt="&quot;&quot;" style="position:absolute;margin-left:0;margin-top:4.3pt;width:445.8pt;height:100.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" filled="f" strokecolor="#09101d [484]" strokeweight="1pt">
                <w10:wrap anchorx="margin"/>
              </v:rect>
            </w:pict>
          </mc:Fallback>
        </mc:AlternateContent>
      </w:r>
    </w:p>
    <w:p w14:paraId="04D1D44B" w14:textId="268015E6" w:rsidR="001D0FD6" w:rsidRDefault="001D0FD6" w:rsidP="001D0FD6"/>
    <w:p w14:paraId="00C9E4EB" w14:textId="77777777" w:rsidR="001D0FD6" w:rsidRDefault="001D0FD6" w:rsidP="001D0FD6"/>
    <w:p w14:paraId="5C5FAA2A" w14:textId="77777777" w:rsidR="001D0FD6" w:rsidRDefault="001D0FD6" w:rsidP="001D0FD6"/>
    <w:p w14:paraId="234987A5" w14:textId="6919F9B7" w:rsidR="007430E8" w:rsidRDefault="00225629" w:rsidP="007430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1A606DA2" wp14:editId="5CD71CA8">
                <wp:simplePos x="0" y="0"/>
                <wp:positionH relativeFrom="margin">
                  <wp:posOffset>2188210</wp:posOffset>
                </wp:positionH>
                <wp:positionV relativeFrom="paragraph">
                  <wp:posOffset>-54118</wp:posOffset>
                </wp:positionV>
                <wp:extent cx="3543300" cy="796413"/>
                <wp:effectExtent l="0" t="0" r="0" b="3810"/>
                <wp:wrapNone/>
                <wp:docPr id="12707856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7964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0B3D7" id="Rectangle 1" o:spid="_x0000_s1026" style="position:absolute;margin-left:172.3pt;margin-top:-4.25pt;width:279pt;height:62.7pt;z-index:-25149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" fillcolor="#fff2cc [663]" stroked="f" strokeweight="1pt">
                <w10:wrap anchorx="margin"/>
              </v:rect>
            </w:pict>
          </mc:Fallback>
        </mc:AlternateContent>
      </w:r>
      <w:r w:rsidR="006E07E8">
        <w:rPr>
          <w:noProof/>
          <w:lang w:eastAsia="en-GB"/>
        </w:rPr>
        <w:drawing>
          <wp:anchor distT="0" distB="0" distL="114300" distR="114300" simplePos="0" relativeHeight="251726336" behindDoc="0" locked="0" layoutInCell="1" allowOverlap="1" wp14:anchorId="05F05915" wp14:editId="79E8513D">
            <wp:simplePos x="0" y="0"/>
            <wp:positionH relativeFrom="margin">
              <wp:align>left</wp:align>
            </wp:positionH>
            <wp:positionV relativeFrom="paragraph">
              <wp:posOffset>-331</wp:posOffset>
            </wp:positionV>
            <wp:extent cx="1468894" cy="1233344"/>
            <wp:effectExtent l="0" t="0" r="0" b="5080"/>
            <wp:wrapNone/>
            <wp:docPr id="96429685" name="Picture 96429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94109" name="Picture 252994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23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0C">
        <w:rPr>
          <w:noProof/>
          <w:lang w:eastAsia="en-GB"/>
        </w:rPr>
        <w:t>Answer this question if you</w:t>
      </w:r>
      <w:r w:rsidR="00255F0C">
        <w:t xml:space="preserve"> are a </w:t>
      </w:r>
      <w:r w:rsidR="00255F0C" w:rsidRPr="00225629">
        <w:rPr>
          <w:b/>
          <w:bCs/>
        </w:rPr>
        <w:t>carer</w:t>
      </w:r>
      <w:r w:rsidR="00255F0C">
        <w:t xml:space="preserve"> doing this survey.</w:t>
      </w:r>
    </w:p>
    <w:p w14:paraId="263C8E10" w14:textId="56572B03" w:rsidR="007430E8" w:rsidRDefault="007430E8" w:rsidP="001D0FD6">
      <w:pPr>
        <w:rPr>
          <w:rFonts w:eastAsia="Times New Roman"/>
          <w:lang w:eastAsia="en-NZ"/>
        </w:rPr>
      </w:pPr>
    </w:p>
    <w:p w14:paraId="1D0E381C" w14:textId="64B1ECB4" w:rsidR="007430E8" w:rsidRPr="00255F0C" w:rsidRDefault="006E07E8" w:rsidP="00225629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lang w:eastAsia="en-NZ"/>
        </w:rPr>
      </w:pPr>
      <w:r w:rsidRPr="00255F0C">
        <w:rPr>
          <w:b/>
          <w:bCs/>
          <w:noProof/>
          <w:lang w:eastAsia="en-GB"/>
        </w:rPr>
        <w:drawing>
          <wp:anchor distT="0" distB="0" distL="114300" distR="114300" simplePos="0" relativeHeight="251727360" behindDoc="0" locked="0" layoutInCell="1" allowOverlap="1" wp14:anchorId="0CD8DBE6" wp14:editId="6081999A">
            <wp:simplePos x="0" y="0"/>
            <wp:positionH relativeFrom="margin">
              <wp:posOffset>29737</wp:posOffset>
            </wp:positionH>
            <wp:positionV relativeFrom="paragraph">
              <wp:posOffset>495641</wp:posOffset>
            </wp:positionV>
            <wp:extent cx="1552155" cy="1105231"/>
            <wp:effectExtent l="0" t="0" r="0" b="0"/>
            <wp:wrapNone/>
            <wp:docPr id="1844498019" name="Picture 18444980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98019" name="Picture 18444980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55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E8" w:rsidRPr="00255F0C">
        <w:rPr>
          <w:rFonts w:eastAsia="Times New Roman"/>
          <w:b/>
          <w:bCs/>
          <w:lang w:eastAsia="en-NZ"/>
        </w:rPr>
        <w:t xml:space="preserve">Do you have someone else </w:t>
      </w:r>
      <w:r w:rsidR="00255F0C">
        <w:rPr>
          <w:rFonts w:eastAsia="Times New Roman"/>
          <w:b/>
          <w:bCs/>
          <w:lang w:eastAsia="en-NZ"/>
        </w:rPr>
        <w:br/>
      </w:r>
      <w:r w:rsidR="007430E8" w:rsidRPr="00255F0C">
        <w:rPr>
          <w:rFonts w:eastAsia="Times New Roman"/>
          <w:b/>
          <w:bCs/>
          <w:lang w:eastAsia="en-NZ"/>
        </w:rPr>
        <w:t xml:space="preserve">who can look after the person </w:t>
      </w:r>
      <w:r w:rsidR="00255F0C">
        <w:rPr>
          <w:rFonts w:eastAsia="Times New Roman"/>
          <w:b/>
          <w:bCs/>
          <w:lang w:eastAsia="en-NZ"/>
        </w:rPr>
        <w:br/>
      </w:r>
      <w:r w:rsidR="007430E8" w:rsidRPr="00255F0C">
        <w:rPr>
          <w:rFonts w:eastAsia="Times New Roman"/>
          <w:b/>
          <w:bCs/>
          <w:lang w:eastAsia="en-NZ"/>
        </w:rPr>
        <w:t>you care for if you cannot</w:t>
      </w:r>
      <w:r w:rsidR="007430E8" w:rsidRPr="00255F0C">
        <w:rPr>
          <w:rFonts w:eastAsia="Times New Roman"/>
          <w:lang w:eastAsia="en-NZ"/>
        </w:rPr>
        <w:t>?</w:t>
      </w:r>
    </w:p>
    <w:p w14:paraId="706D11EF" w14:textId="77777777" w:rsidR="007430E8" w:rsidRDefault="007430E8" w:rsidP="001D0FD6">
      <w:pPr>
        <w:rPr>
          <w:rFonts w:eastAsia="Times New Roman"/>
          <w:lang w:eastAsia="en-NZ"/>
        </w:rPr>
      </w:pPr>
    </w:p>
    <w:p w14:paraId="1413C3AB" w14:textId="77777777" w:rsidR="007430E8" w:rsidRDefault="007430E8" w:rsidP="001D0FD6">
      <w:pPr>
        <w:rPr>
          <w:rFonts w:eastAsia="Times New Roman"/>
          <w:lang w:eastAsia="en-NZ"/>
        </w:rPr>
      </w:pPr>
    </w:p>
    <w:p w14:paraId="7F0E4D90" w14:textId="77777777" w:rsidR="007430E8" w:rsidRDefault="007430E8" w:rsidP="007430E8"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32012F8D" wp14:editId="4DCAE7BA">
            <wp:simplePos x="0" y="0"/>
            <wp:positionH relativeFrom="margin">
              <wp:align>left</wp:align>
            </wp:positionH>
            <wp:positionV relativeFrom="paragraph">
              <wp:posOffset>350814</wp:posOffset>
            </wp:positionV>
            <wp:extent cx="1468894" cy="1331367"/>
            <wp:effectExtent l="0" t="0" r="0" b="2540"/>
            <wp:wrapNone/>
            <wp:docPr id="1388097909" name="Picture 138809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Put a tick in the box beside your answer.</w:t>
      </w:r>
    </w:p>
    <w:p w14:paraId="62C28FE9" w14:textId="77777777" w:rsidR="007430E8" w:rsidRDefault="007430E8" w:rsidP="007430E8"/>
    <w:p w14:paraId="5D17CE8F" w14:textId="77777777" w:rsidR="007430E8" w:rsidRPr="00894B78" w:rsidRDefault="007430E8" w:rsidP="007430E8">
      <w:r>
        <w:rPr>
          <w:noProof/>
        </w:rPr>
        <mc:AlternateContent>
          <mc:Choice Requires="wps">
            <w:drawing>
              <wp:inline distT="0" distB="0" distL="0" distR="0" wp14:anchorId="32A9ABBF" wp14:editId="322E9D06">
                <wp:extent cx="285008" cy="285008"/>
                <wp:effectExtent l="0" t="0" r="20320" b="20320"/>
                <wp:docPr id="101739122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ECC72B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Yes</w:t>
      </w:r>
    </w:p>
    <w:p w14:paraId="755C39E2" w14:textId="77777777" w:rsidR="007430E8" w:rsidRPr="00894B78" w:rsidRDefault="007430E8" w:rsidP="007430E8"/>
    <w:p w14:paraId="6E258F8E" w14:textId="77777777" w:rsidR="007430E8" w:rsidRDefault="007430E8" w:rsidP="007430E8">
      <w:r>
        <w:rPr>
          <w:noProof/>
        </w:rPr>
        <mc:AlternateContent>
          <mc:Choice Requires="wps">
            <w:drawing>
              <wp:inline distT="0" distB="0" distL="0" distR="0" wp14:anchorId="414AB277" wp14:editId="69AD5D6A">
                <wp:extent cx="285008" cy="285008"/>
                <wp:effectExtent l="0" t="0" r="20320" b="20320"/>
                <wp:docPr id="94325504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50F0B3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No</w:t>
      </w:r>
    </w:p>
    <w:p w14:paraId="339AB454" w14:textId="77777777" w:rsidR="007430E8" w:rsidRDefault="007430E8" w:rsidP="001D0FD6">
      <w:pPr>
        <w:rPr>
          <w:rFonts w:eastAsia="Times New Roman"/>
          <w:lang w:eastAsia="en-NZ"/>
        </w:rPr>
      </w:pPr>
    </w:p>
    <w:p w14:paraId="5E2947D3" w14:textId="06A71B72" w:rsidR="007430E8" w:rsidRDefault="007430E8" w:rsidP="001D0FD6">
      <w:pPr>
        <w:rPr>
          <w:rFonts w:eastAsia="Times New Roman"/>
          <w:lang w:eastAsia="en-NZ"/>
        </w:rPr>
      </w:pPr>
    </w:p>
    <w:p w14:paraId="46111B07" w14:textId="18D2AA95" w:rsidR="007430E8" w:rsidRDefault="007430E8" w:rsidP="007430E8">
      <w:r>
        <w:t xml:space="preserve">If you would like to give more information about </w:t>
      </w:r>
      <w:proofErr w:type="gramStart"/>
      <w:r>
        <w:t>this</w:t>
      </w:r>
      <w:proofErr w:type="gramEnd"/>
      <w:r>
        <w:t xml:space="preserve"> </w:t>
      </w:r>
      <w:r w:rsidR="008132F2">
        <w:t>put</w:t>
      </w:r>
      <w:r>
        <w:t xml:space="preserve"> your answer in the box below.</w:t>
      </w:r>
    </w:p>
    <w:p w14:paraId="1946A666" w14:textId="09AC57EE" w:rsidR="007430E8" w:rsidRDefault="007430E8" w:rsidP="007430E8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CE3FED" wp14:editId="7C2897AB">
                <wp:simplePos x="0" y="0"/>
                <wp:positionH relativeFrom="margin">
                  <wp:align>left</wp:align>
                </wp:positionH>
                <wp:positionV relativeFrom="paragraph">
                  <wp:posOffset>48813</wp:posOffset>
                </wp:positionV>
                <wp:extent cx="5646973" cy="1466850"/>
                <wp:effectExtent l="0" t="0" r="11430" b="19050"/>
                <wp:wrapNone/>
                <wp:docPr id="1678961443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973" cy="1466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A2CAB" id="Rectangle 7" o:spid="_x0000_s1026" alt="&quot;&quot;" style="position:absolute;margin-left:0;margin-top:3.85pt;width:444.65pt;height:115.5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" filled="f" strokecolor="#09101d [484]" strokeweight="1pt">
                <w10:wrap anchorx="margin"/>
              </v:rect>
            </w:pict>
          </mc:Fallback>
        </mc:AlternateContent>
      </w:r>
    </w:p>
    <w:p w14:paraId="466A5C23" w14:textId="5F09DB75" w:rsidR="007430E8" w:rsidRDefault="007430E8" w:rsidP="007430E8"/>
    <w:p w14:paraId="795D96AF" w14:textId="6BB4404A" w:rsidR="007430E8" w:rsidRDefault="007430E8" w:rsidP="007430E8"/>
    <w:p w14:paraId="166AADF7" w14:textId="77777777" w:rsidR="007430E8" w:rsidRDefault="007430E8" w:rsidP="007430E8"/>
    <w:p w14:paraId="39677E01" w14:textId="520DE373" w:rsidR="00CB4E9E" w:rsidRPr="00255F0C" w:rsidRDefault="007E31B6" w:rsidP="0038299E">
      <w:pPr>
        <w:pStyle w:val="ListParagraph"/>
        <w:numPr>
          <w:ilvl w:val="0"/>
          <w:numId w:val="16"/>
        </w:numPr>
        <w:ind w:left="3969" w:hanging="283"/>
        <w:rPr>
          <w:rFonts w:eastAsia="Times New Roman"/>
          <w:b/>
          <w:bCs/>
          <w:lang w:eastAsia="en-NZ"/>
        </w:rPr>
      </w:pPr>
      <w:r w:rsidRPr="00255F0C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30432" behindDoc="0" locked="0" layoutInCell="1" allowOverlap="1" wp14:anchorId="3BE83D39" wp14:editId="66EEA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3183" cy="1578865"/>
            <wp:effectExtent l="0" t="0" r="0" b="2540"/>
            <wp:wrapNone/>
            <wp:docPr id="1969561643" name="Picture 19695616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61643" name="Picture 19695616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830" cy="1579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F0C">
        <w:rPr>
          <w:rFonts w:eastAsia="Times New Roman"/>
          <w:b/>
          <w:bCs/>
          <w:lang w:eastAsia="en-NZ"/>
        </w:rPr>
        <w:t xml:space="preserve">Is there anything else you </w:t>
      </w:r>
      <w:r w:rsidR="00255F0C">
        <w:rPr>
          <w:rFonts w:eastAsia="Times New Roman"/>
          <w:b/>
          <w:bCs/>
          <w:lang w:eastAsia="en-NZ"/>
        </w:rPr>
        <w:br/>
        <w:t xml:space="preserve">   </w:t>
      </w:r>
      <w:r w:rsidRPr="00255F0C">
        <w:rPr>
          <w:rFonts w:eastAsia="Times New Roman"/>
          <w:b/>
          <w:bCs/>
          <w:lang w:eastAsia="en-NZ"/>
        </w:rPr>
        <w:t xml:space="preserve">would like to tell us about your </w:t>
      </w:r>
      <w:r w:rsidR="00255F0C">
        <w:rPr>
          <w:rFonts w:eastAsia="Times New Roman"/>
          <w:b/>
          <w:bCs/>
          <w:lang w:eastAsia="en-NZ"/>
        </w:rPr>
        <w:br/>
        <w:t xml:space="preserve">   </w:t>
      </w:r>
      <w:r w:rsidRPr="00255F0C">
        <w:rPr>
          <w:rFonts w:eastAsia="Times New Roman"/>
          <w:b/>
          <w:bCs/>
          <w:lang w:eastAsia="en-NZ"/>
        </w:rPr>
        <w:t xml:space="preserve">life as a Pacific disabled </w:t>
      </w:r>
      <w:r w:rsidR="00255F0C">
        <w:rPr>
          <w:rFonts w:eastAsia="Times New Roman"/>
          <w:b/>
          <w:bCs/>
          <w:lang w:eastAsia="en-NZ"/>
        </w:rPr>
        <w:br/>
        <w:t xml:space="preserve">   </w:t>
      </w:r>
      <w:r w:rsidRPr="00255F0C">
        <w:rPr>
          <w:rFonts w:eastAsia="Times New Roman"/>
          <w:b/>
          <w:bCs/>
          <w:lang w:eastAsia="en-NZ"/>
        </w:rPr>
        <w:t>person?</w:t>
      </w:r>
    </w:p>
    <w:p w14:paraId="0E073686" w14:textId="77777777" w:rsidR="00CB4E9E" w:rsidRDefault="00CB4E9E" w:rsidP="007430E8">
      <w:pPr>
        <w:rPr>
          <w:rFonts w:eastAsia="Times New Roman"/>
          <w:lang w:eastAsia="en-NZ"/>
        </w:rPr>
      </w:pPr>
    </w:p>
    <w:p w14:paraId="777A3870" w14:textId="7BCAAACF" w:rsidR="00CB4E9E" w:rsidRDefault="00CB4E9E" w:rsidP="007430E8">
      <w:pPr>
        <w:rPr>
          <w:rFonts w:eastAsia="Times New Roman"/>
          <w:lang w:eastAsia="en-NZ"/>
        </w:rPr>
      </w:pPr>
    </w:p>
    <w:p w14:paraId="5584A13A" w14:textId="3688F597" w:rsidR="007430E8" w:rsidRDefault="007E31B6" w:rsidP="007430E8">
      <w:r w:rsidRPr="007E31B6">
        <w:t xml:space="preserve"> </w:t>
      </w:r>
      <w:r w:rsidR="008132F2">
        <w:t>Put</w:t>
      </w:r>
      <w:r>
        <w:t xml:space="preserve"> your answer in the box below.</w:t>
      </w:r>
    </w:p>
    <w:p w14:paraId="28AFA32E" w14:textId="5D39511F" w:rsidR="007E31B6" w:rsidRDefault="00161257" w:rsidP="007430E8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EC3D49" wp14:editId="3C4F77CD">
                <wp:simplePos x="0" y="0"/>
                <wp:positionH relativeFrom="margin">
                  <wp:align>right</wp:align>
                </wp:positionH>
                <wp:positionV relativeFrom="paragraph">
                  <wp:posOffset>127328</wp:posOffset>
                </wp:positionV>
                <wp:extent cx="5617476" cy="6138103"/>
                <wp:effectExtent l="0" t="0" r="21590" b="15240"/>
                <wp:wrapNone/>
                <wp:docPr id="278047938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476" cy="61381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5DF4" id="Rectangle 7" o:spid="_x0000_s1026" alt="&quot;&quot;" style="position:absolute;margin-left:391.1pt;margin-top:10.05pt;width:442.3pt;height:483.3pt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</w:p>
    <w:p w14:paraId="5C2A1911" w14:textId="41FF1EC0" w:rsidR="007430E8" w:rsidRDefault="007430E8" w:rsidP="007430E8"/>
    <w:p w14:paraId="561089B3" w14:textId="5F07AE0E" w:rsidR="007430E8" w:rsidRDefault="007430E8" w:rsidP="007430E8"/>
    <w:p w14:paraId="537F80C7" w14:textId="3B681641" w:rsidR="007430E8" w:rsidRDefault="007430E8" w:rsidP="007430E8"/>
    <w:p w14:paraId="5D7C2995" w14:textId="0B03E1F1" w:rsidR="007430E8" w:rsidRDefault="007430E8" w:rsidP="007430E8"/>
    <w:p w14:paraId="4A7B37E2" w14:textId="77777777" w:rsidR="007430E8" w:rsidRDefault="007430E8" w:rsidP="007430E8"/>
    <w:p w14:paraId="65873AE7" w14:textId="77777777" w:rsidR="007430E8" w:rsidRDefault="007430E8" w:rsidP="007430E8"/>
    <w:p w14:paraId="59528489" w14:textId="77777777" w:rsidR="007430E8" w:rsidRDefault="007430E8" w:rsidP="007430E8"/>
    <w:p w14:paraId="44115935" w14:textId="77777777" w:rsidR="007430E8" w:rsidRDefault="007430E8" w:rsidP="007430E8"/>
    <w:p w14:paraId="5AACC2D0" w14:textId="67308066" w:rsidR="006D0BB0" w:rsidRDefault="006D0BB0">
      <w:pPr>
        <w:spacing w:line="240" w:lineRule="auto"/>
        <w:ind w:left="0"/>
      </w:pPr>
      <w:r>
        <w:br w:type="page"/>
      </w:r>
    </w:p>
    <w:p w14:paraId="179D5694" w14:textId="2194FF80" w:rsidR="000576CE" w:rsidRDefault="0038299E" w:rsidP="0038299E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832832" behindDoc="0" locked="0" layoutInCell="1" allowOverlap="1" wp14:anchorId="6C1A9D66" wp14:editId="6CBC6330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752600" cy="1120687"/>
            <wp:effectExtent l="0" t="0" r="0" b="3810"/>
            <wp:wrapNone/>
            <wp:docPr id="1308190046" name="Picture 1" descr="A person talking on the phone and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90046" name="Picture 1" descr="A person talking on the phone and looking at a computer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2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EA" w:rsidRPr="001A49EA">
        <w:rPr>
          <w:b/>
          <w:bCs/>
        </w:rPr>
        <w:t>Are you ok with us contacting you to ask if we can put something you have said in our action plan?</w:t>
      </w:r>
    </w:p>
    <w:p w14:paraId="24CBF0A0" w14:textId="77777777" w:rsidR="000576CE" w:rsidRDefault="000576CE" w:rsidP="000576CE">
      <w:pPr>
        <w:rPr>
          <w:b/>
          <w:bCs/>
        </w:rPr>
      </w:pPr>
    </w:p>
    <w:p w14:paraId="2CEB052D" w14:textId="77777777" w:rsidR="000576CE" w:rsidRDefault="000576CE" w:rsidP="000576CE">
      <w:pPr>
        <w:rPr>
          <w:b/>
          <w:bCs/>
        </w:rPr>
      </w:pPr>
    </w:p>
    <w:p w14:paraId="74CF3F80" w14:textId="2AADC069" w:rsidR="000576CE" w:rsidRDefault="007E31B6" w:rsidP="000576CE">
      <w:r w:rsidRPr="00255F0C">
        <w:rPr>
          <w:noProof/>
          <w:lang w:eastAsia="en-GB"/>
        </w:rPr>
        <w:drawing>
          <wp:anchor distT="0" distB="0" distL="114300" distR="114300" simplePos="0" relativeHeight="251731456" behindDoc="0" locked="0" layoutInCell="1" allowOverlap="1" wp14:anchorId="6FE05B2F" wp14:editId="6B88B7BC">
            <wp:simplePos x="0" y="0"/>
            <wp:positionH relativeFrom="margin">
              <wp:align>left</wp:align>
            </wp:positionH>
            <wp:positionV relativeFrom="paragraph">
              <wp:posOffset>7206</wp:posOffset>
            </wp:positionV>
            <wp:extent cx="1368179" cy="1368179"/>
            <wp:effectExtent l="0" t="0" r="3810" b="0"/>
            <wp:wrapNone/>
            <wp:docPr id="446966645" name="Picture 4469666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66645" name="Picture 4469666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79" cy="136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CE">
        <w:t>We might need to contact you if we want to use something you have said in our action plan.</w:t>
      </w:r>
    </w:p>
    <w:p w14:paraId="752A40AC" w14:textId="77777777" w:rsidR="000576CE" w:rsidRDefault="000576CE" w:rsidP="000576CE">
      <w:pPr>
        <w:rPr>
          <w:b/>
          <w:bCs/>
        </w:rPr>
      </w:pPr>
    </w:p>
    <w:p w14:paraId="64A140EB" w14:textId="77777777" w:rsidR="000576CE" w:rsidRDefault="000576CE" w:rsidP="000576CE">
      <w:pPr>
        <w:rPr>
          <w:b/>
          <w:bCs/>
        </w:rPr>
      </w:pPr>
    </w:p>
    <w:p w14:paraId="2DF2635D" w14:textId="77777777" w:rsidR="000576CE" w:rsidRDefault="000576CE" w:rsidP="000576CE">
      <w:r>
        <w:rPr>
          <w:noProof/>
          <w:lang w:eastAsia="en-GB"/>
        </w:rPr>
        <w:drawing>
          <wp:anchor distT="0" distB="0" distL="114300" distR="114300" simplePos="0" relativeHeight="251826688" behindDoc="0" locked="0" layoutInCell="1" allowOverlap="1" wp14:anchorId="1501E0E0" wp14:editId="75CEC8A5">
            <wp:simplePos x="0" y="0"/>
            <wp:positionH relativeFrom="margin">
              <wp:align>left</wp:align>
            </wp:positionH>
            <wp:positionV relativeFrom="paragraph">
              <wp:posOffset>350814</wp:posOffset>
            </wp:positionV>
            <wp:extent cx="1468894" cy="1331367"/>
            <wp:effectExtent l="0" t="0" r="0" b="2540"/>
            <wp:wrapNone/>
            <wp:docPr id="444680909" name="Picture 444680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22234" name="Picture 388822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94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Put a tick in the box beside your answer.</w:t>
      </w:r>
    </w:p>
    <w:p w14:paraId="46DABCE1" w14:textId="77777777" w:rsidR="000576CE" w:rsidRDefault="000576CE" w:rsidP="000576CE"/>
    <w:p w14:paraId="508CD243" w14:textId="77777777" w:rsidR="000576CE" w:rsidRPr="00894B78" w:rsidRDefault="000576CE" w:rsidP="000576CE">
      <w:r>
        <w:rPr>
          <w:noProof/>
        </w:rPr>
        <mc:AlternateContent>
          <mc:Choice Requires="wps">
            <w:drawing>
              <wp:inline distT="0" distB="0" distL="0" distR="0" wp14:anchorId="5CC45025" wp14:editId="7243945F">
                <wp:extent cx="285008" cy="285008"/>
                <wp:effectExtent l="0" t="0" r="20320" b="20320"/>
                <wp:docPr id="794526047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7D1F63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>
        <w:t xml:space="preserve"> Yes</w:t>
      </w:r>
    </w:p>
    <w:p w14:paraId="456B3BF7" w14:textId="77777777" w:rsidR="000576CE" w:rsidRPr="00894B78" w:rsidRDefault="000576CE" w:rsidP="000576CE"/>
    <w:p w14:paraId="3DE85496" w14:textId="77777777" w:rsidR="000576CE" w:rsidRDefault="000576CE" w:rsidP="000576CE">
      <w:r>
        <w:rPr>
          <w:noProof/>
        </w:rPr>
        <mc:AlternateContent>
          <mc:Choice Requires="wps">
            <w:drawing>
              <wp:inline distT="0" distB="0" distL="0" distR="0" wp14:anchorId="25A00729" wp14:editId="073F731C">
                <wp:extent cx="285008" cy="285008"/>
                <wp:effectExtent l="0" t="0" r="20320" b="20320"/>
                <wp:docPr id="991027683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850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E63CA8" id="Rectangle: Rounded Corners 16" o:spid="_x0000_s1026" style="width:22.45pt;height:2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" fillcolor="white [3212]" strokecolor="#09101d [484]" strokeweight="1pt">
                <v:stroke joinstyle="miter"/>
                <w10:anchorlock/>
              </v:roundrect>
            </w:pict>
          </mc:Fallback>
        </mc:AlternateContent>
      </w:r>
      <w:r w:rsidRPr="00894B78">
        <w:t xml:space="preserve"> </w:t>
      </w:r>
      <w:r>
        <w:t>No</w:t>
      </w:r>
    </w:p>
    <w:p w14:paraId="28D5D252" w14:textId="77777777" w:rsidR="000576CE" w:rsidRDefault="000576CE" w:rsidP="000576CE">
      <w:pPr>
        <w:rPr>
          <w:b/>
          <w:bCs/>
        </w:rPr>
      </w:pPr>
    </w:p>
    <w:p w14:paraId="479A9281" w14:textId="77777777" w:rsidR="000576CE" w:rsidRDefault="000576CE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F6053BE" w14:textId="0DB382AF" w:rsidR="000576CE" w:rsidRDefault="0038299E" w:rsidP="000576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3AA936B6" wp14:editId="0246AF36">
                <wp:simplePos x="0" y="0"/>
                <wp:positionH relativeFrom="column">
                  <wp:posOffset>-266700</wp:posOffset>
                </wp:positionH>
                <wp:positionV relativeFrom="paragraph">
                  <wp:posOffset>-209550</wp:posOffset>
                </wp:positionV>
                <wp:extent cx="2266950" cy="2114550"/>
                <wp:effectExtent l="0" t="0" r="0" b="0"/>
                <wp:wrapNone/>
                <wp:docPr id="106789598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2114550"/>
                          <a:chOff x="0" y="0"/>
                          <a:chExt cx="2266950" cy="2114550"/>
                        </a:xfrm>
                      </wpg:grpSpPr>
                      <pic:pic xmlns:pic="http://schemas.openxmlformats.org/drawingml/2006/picture">
                        <pic:nvPicPr>
                          <pic:cNvPr id="53585501" name="Picture 2" descr="A keyboard with a red circle around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638035" name="Picture 3" descr="A cell phone with numbers and a red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333375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17588" name="Picture 4" descr="A red door and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6775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6560E" id="Group 5" o:spid="_x0000_s1026" style="position:absolute;margin-left:-21pt;margin-top:-16.5pt;width:178.5pt;height:166.5pt;z-index:251836928" coordsize="22669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">
                <v:shape id="Picture 2" o:spid="_x0000_s1027" type="#_x0000_t75" alt="A keyboard with a red circle around it&#10;&#10;Description automatically generated" style="position:absolute;left:2667;width:13620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">
                  <v:imagedata r:id="rId127" o:title="A keyboard with a red circle around it&#10;&#10;Description automatically generated"/>
                </v:shape>
                <v:shape id="Picture 3" o:spid="_x0000_s1028" type="#_x0000_t75" alt="A cell phone with numbers and a red circle&#10;&#10;Description automatically generated" style="position:absolute;left:9525;top:3333;width:13144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">
                  <v:imagedata r:id="rId128" o:title="A cell phone with numbers and a red circle&#10;&#10;Description automatically generated"/>
                </v:shape>
                <v:shape id="Picture 4" o:spid="_x0000_s1029" type="#_x0000_t75" alt="A red door and a sign&#10;&#10;Description automatically generated" style="position:absolute;top:8667;width:12477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">
                  <v:imagedata r:id="rId129" o:title="A red door and a sign&#10;&#10;Description automatically generated"/>
                </v:shape>
              </v:group>
            </w:pict>
          </mc:Fallback>
        </mc:AlternateContent>
      </w:r>
      <w:r w:rsidR="000576CE">
        <w:t xml:space="preserve">Please fill out </w:t>
      </w:r>
      <w:r w:rsidR="00287A57">
        <w:t>this</w:t>
      </w:r>
      <w:r w:rsidR="000576CE">
        <w:t xml:space="preserve"> </w:t>
      </w:r>
      <w:r w:rsidR="001A49EA">
        <w:t>box</w:t>
      </w:r>
      <w:r w:rsidR="000576CE">
        <w:t xml:space="preserve"> </w:t>
      </w:r>
      <w:r w:rsidR="00287A57">
        <w:t xml:space="preserve">with the best way to contact you </w:t>
      </w:r>
      <w:r w:rsidR="000576CE">
        <w:t xml:space="preserve">if you ticked </w:t>
      </w:r>
      <w:r w:rsidR="00287A57">
        <w:t>YES</w:t>
      </w:r>
      <w:r w:rsidR="000576CE">
        <w:t xml:space="preserve"> on the last page.</w:t>
      </w:r>
    </w:p>
    <w:p w14:paraId="2D218CF6" w14:textId="77777777" w:rsidR="000576CE" w:rsidRDefault="000576CE" w:rsidP="001A49EA">
      <w:pPr>
        <w:ind w:left="0"/>
        <w:rPr>
          <w:b/>
          <w:bCs/>
        </w:rPr>
      </w:pPr>
    </w:p>
    <w:p w14:paraId="15041E65" w14:textId="034E15C7" w:rsidR="00287A57" w:rsidRDefault="00287A57" w:rsidP="000576CE">
      <w:pPr>
        <w:rPr>
          <w:b/>
          <w:bCs/>
        </w:rPr>
      </w:pPr>
      <w:r>
        <w:rPr>
          <w:b/>
          <w:bCs/>
        </w:rPr>
        <w:t>or</w:t>
      </w:r>
    </w:p>
    <w:p w14:paraId="36B4055A" w14:textId="52BBC518" w:rsidR="007430E8" w:rsidRDefault="007430E8" w:rsidP="007430E8"/>
    <w:p w14:paraId="33B4416B" w14:textId="0928EE32" w:rsidR="00287A57" w:rsidRDefault="00287A57" w:rsidP="00287A57">
      <w:r>
        <w:t>Go to the next question if you ticked NO on the last page.</w:t>
      </w:r>
    </w:p>
    <w:p w14:paraId="2AF9D6DA" w14:textId="77777777" w:rsidR="00287A57" w:rsidRDefault="00287A57" w:rsidP="00287A57"/>
    <w:p w14:paraId="30D8BECA" w14:textId="77777777" w:rsidR="007430E8" w:rsidRDefault="007430E8" w:rsidP="007430E8"/>
    <w:p w14:paraId="5E4C45B0" w14:textId="030E9F45" w:rsidR="007430E8" w:rsidRDefault="008132F2" w:rsidP="007430E8">
      <w:r>
        <w:t>Put</w:t>
      </w:r>
      <w:r w:rsidR="007430E8">
        <w:t xml:space="preserve"> your answer in the box below.</w:t>
      </w:r>
    </w:p>
    <w:p w14:paraId="2F1A54D1" w14:textId="7FA86C5B" w:rsidR="007430E8" w:rsidRDefault="007430E8" w:rsidP="007430E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72279D" wp14:editId="4FB3D6E7">
                <wp:simplePos x="0" y="0"/>
                <wp:positionH relativeFrom="margin">
                  <wp:align>left</wp:align>
                </wp:positionH>
                <wp:positionV relativeFrom="paragraph">
                  <wp:posOffset>41029</wp:posOffset>
                </wp:positionV>
                <wp:extent cx="5705967" cy="2362200"/>
                <wp:effectExtent l="0" t="0" r="28575" b="19050"/>
                <wp:wrapNone/>
                <wp:docPr id="1138083575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967" cy="2362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71729" id="Rectangle 7" o:spid="_x0000_s1026" alt="&quot;&quot;" style="position:absolute;margin-left:0;margin-top:3.25pt;width:449.3pt;height:18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" filled="f" strokecolor="#09101d [484]" strokeweight="1pt">
                <w10:wrap anchorx="margin"/>
              </v:rect>
            </w:pict>
          </mc:Fallback>
        </mc:AlternateContent>
      </w:r>
    </w:p>
    <w:p w14:paraId="2034B4A3" w14:textId="309F6CD4" w:rsidR="007430E8" w:rsidRDefault="007430E8" w:rsidP="007430E8"/>
    <w:p w14:paraId="21029B79" w14:textId="602041C5" w:rsidR="007430E8" w:rsidRDefault="007430E8" w:rsidP="007430E8"/>
    <w:p w14:paraId="3050E936" w14:textId="3CD2C334" w:rsidR="00F75045" w:rsidRPr="00287A57" w:rsidRDefault="006D0BB0" w:rsidP="00287A57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573D03F9" w14:textId="048541AB" w:rsidR="007A04B5" w:rsidRPr="00255F0C" w:rsidRDefault="00287A57" w:rsidP="0038299E">
      <w:pPr>
        <w:pStyle w:val="ListParagraph"/>
        <w:numPr>
          <w:ilvl w:val="0"/>
          <w:numId w:val="16"/>
        </w:numPr>
        <w:ind w:left="4253" w:hanging="567"/>
        <w:rPr>
          <w:b/>
          <w:bCs/>
        </w:rPr>
      </w:pPr>
      <w:r>
        <w:rPr>
          <w:b/>
          <w:bCs/>
        </w:rPr>
        <w:lastRenderedPageBreak/>
        <w:t xml:space="preserve">Do you </w:t>
      </w:r>
      <w:r w:rsidR="007A04B5" w:rsidRPr="00255F0C">
        <w:rPr>
          <w:b/>
          <w:bCs/>
        </w:rPr>
        <w:t>have</w:t>
      </w:r>
      <w:r>
        <w:rPr>
          <w:b/>
          <w:bCs/>
        </w:rPr>
        <w:t xml:space="preserve"> any disabilities</w:t>
      </w:r>
      <w:r w:rsidR="007A04B5" w:rsidRPr="00255F0C">
        <w:rPr>
          <w:b/>
          <w:bCs/>
        </w:rPr>
        <w:t>?</w:t>
      </w:r>
    </w:p>
    <w:p w14:paraId="7E00B501" w14:textId="7492D270" w:rsidR="007A04B5" w:rsidRDefault="007A04B5" w:rsidP="00F75045"/>
    <w:p w14:paraId="71377358" w14:textId="77777777" w:rsidR="00287A57" w:rsidRDefault="00287A57" w:rsidP="00287A57">
      <w:r>
        <w:rPr>
          <w:noProof/>
          <w:lang w:eastAsia="en-GB"/>
        </w:rPr>
        <w:drawing>
          <wp:anchor distT="0" distB="0" distL="114300" distR="114300" simplePos="0" relativeHeight="251828736" behindDoc="0" locked="0" layoutInCell="1" allowOverlap="1" wp14:anchorId="3FE8F1AE" wp14:editId="18F452F0">
            <wp:simplePos x="0" y="0"/>
            <wp:positionH relativeFrom="margin">
              <wp:align>left</wp:align>
            </wp:positionH>
            <wp:positionV relativeFrom="paragraph">
              <wp:posOffset>166563</wp:posOffset>
            </wp:positionV>
            <wp:extent cx="1754342" cy="1121134"/>
            <wp:effectExtent l="0" t="0" r="0" b="0"/>
            <wp:wrapNone/>
            <wp:docPr id="913972142" name="Picture 913972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35610" name="Picture 4797356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42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question is about your:</w:t>
      </w:r>
    </w:p>
    <w:p w14:paraId="7750F5F8" w14:textId="77777777" w:rsidR="00287A57" w:rsidRDefault="00287A57" w:rsidP="00287A57">
      <w:pPr>
        <w:pStyle w:val="ListParagraph"/>
        <w:numPr>
          <w:ilvl w:val="0"/>
          <w:numId w:val="26"/>
        </w:numPr>
      </w:pPr>
      <w:r>
        <w:t>disability / disabilities</w:t>
      </w:r>
    </w:p>
    <w:p w14:paraId="77F926CC" w14:textId="77777777" w:rsidR="00287A57" w:rsidRDefault="00287A57" w:rsidP="00287A57">
      <w:pPr>
        <w:pStyle w:val="ListParagraph"/>
        <w:numPr>
          <w:ilvl w:val="0"/>
          <w:numId w:val="26"/>
        </w:numPr>
      </w:pPr>
      <w:r>
        <w:t>impairment / impairments</w:t>
      </w:r>
    </w:p>
    <w:p w14:paraId="2C525C1E" w14:textId="77777777" w:rsidR="00287A57" w:rsidRDefault="00287A57" w:rsidP="00287A57">
      <w:pPr>
        <w:pStyle w:val="ListParagraph"/>
        <w:numPr>
          <w:ilvl w:val="0"/>
          <w:numId w:val="26"/>
        </w:numPr>
      </w:pPr>
      <w:r>
        <w:rPr>
          <w:noProof/>
          <w:lang w:eastAsia="en-GB"/>
        </w:rPr>
        <w:drawing>
          <wp:anchor distT="0" distB="0" distL="114300" distR="114300" simplePos="0" relativeHeight="251829760" behindDoc="0" locked="0" layoutInCell="1" allowOverlap="1" wp14:anchorId="3678134B" wp14:editId="701E715D">
            <wp:simplePos x="0" y="0"/>
            <wp:positionH relativeFrom="margin">
              <wp:align>left</wp:align>
            </wp:positionH>
            <wp:positionV relativeFrom="paragraph">
              <wp:posOffset>27847</wp:posOffset>
            </wp:positionV>
            <wp:extent cx="1367790" cy="1277620"/>
            <wp:effectExtent l="0" t="0" r="3810" b="0"/>
            <wp:wrapNone/>
            <wp:docPr id="1782546878" name="Picture 1782546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33791" name="Picture 16622337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health condition / health conditions</w:t>
      </w:r>
    </w:p>
    <w:p w14:paraId="6EA4B60D" w14:textId="77777777" w:rsidR="00287A57" w:rsidRDefault="00287A57" w:rsidP="00287A57">
      <w:pPr>
        <w:pStyle w:val="ListParagraph"/>
        <w:numPr>
          <w:ilvl w:val="0"/>
          <w:numId w:val="26"/>
        </w:numPr>
      </w:pPr>
      <w:r>
        <w:t>injury / injuries.</w:t>
      </w:r>
    </w:p>
    <w:p w14:paraId="35B3DB7D" w14:textId="77777777" w:rsidR="007A04B5" w:rsidRDefault="007A04B5" w:rsidP="00F75045"/>
    <w:p w14:paraId="2E13A2B8" w14:textId="3872AF74" w:rsidR="00F75045" w:rsidRDefault="008132F2" w:rsidP="00F75045">
      <w:r>
        <w:t>Put</w:t>
      </w:r>
      <w:r w:rsidR="00F75045">
        <w:t xml:space="preserve"> your answer in the box below.</w:t>
      </w:r>
    </w:p>
    <w:p w14:paraId="425633E0" w14:textId="77790C26" w:rsidR="00F75045" w:rsidRDefault="007A04B5" w:rsidP="00F75045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7FB220" wp14:editId="4148372E">
                <wp:simplePos x="0" y="0"/>
                <wp:positionH relativeFrom="column">
                  <wp:posOffset>73743</wp:posOffset>
                </wp:positionH>
                <wp:positionV relativeFrom="paragraph">
                  <wp:posOffset>122371</wp:posOffset>
                </wp:positionV>
                <wp:extent cx="5617476" cy="3219726"/>
                <wp:effectExtent l="0" t="0" r="21590" b="19050"/>
                <wp:wrapNone/>
                <wp:docPr id="975737533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476" cy="32197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698F1" id="Rectangle 7" o:spid="_x0000_s1026" alt="&quot;&quot;" style="position:absolute;margin-left:5.8pt;margin-top:9.65pt;width:442.3pt;height:25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" filled="f" strokecolor="#09101d [484]" strokeweight="1pt"/>
            </w:pict>
          </mc:Fallback>
        </mc:AlternateContent>
      </w:r>
    </w:p>
    <w:p w14:paraId="0010F9B6" w14:textId="77777777" w:rsidR="00F75045" w:rsidRDefault="00F75045" w:rsidP="00F75045"/>
    <w:p w14:paraId="26486CB9" w14:textId="77777777" w:rsidR="00F75045" w:rsidRDefault="00F75045" w:rsidP="00F75045"/>
    <w:p w14:paraId="5A8F9D2C" w14:textId="22C1CC82" w:rsidR="00F75045" w:rsidRDefault="00F75045" w:rsidP="00F75045"/>
    <w:p w14:paraId="7E2B4D95" w14:textId="17003F9F" w:rsidR="007430E8" w:rsidRDefault="007430E8" w:rsidP="007430E8"/>
    <w:p w14:paraId="6EB6EBC0" w14:textId="04EEE1C0" w:rsidR="007430E8" w:rsidRDefault="007430E8" w:rsidP="007430E8"/>
    <w:p w14:paraId="5C49CF8A" w14:textId="5359979E" w:rsidR="007430E8" w:rsidRDefault="007430E8" w:rsidP="007430E8"/>
    <w:p w14:paraId="4370C4B9" w14:textId="0B4296B0" w:rsidR="001D0FD6" w:rsidRDefault="001D0FD6" w:rsidP="00F7504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9D62AB7" w14:textId="7A9989F1" w:rsidR="00F75045" w:rsidRPr="00255F0C" w:rsidRDefault="00C11475" w:rsidP="0038299E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b/>
          <w:bCs/>
          <w:lang w:eastAsia="en-NZ"/>
        </w:rPr>
      </w:pPr>
      <w:r w:rsidRPr="00255F0C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40672" behindDoc="0" locked="0" layoutInCell="1" allowOverlap="1" wp14:anchorId="5E5FF10E" wp14:editId="7A21417D">
            <wp:simplePos x="0" y="0"/>
            <wp:positionH relativeFrom="margin">
              <wp:align>left</wp:align>
            </wp:positionH>
            <wp:positionV relativeFrom="paragraph">
              <wp:posOffset>-190721</wp:posOffset>
            </wp:positionV>
            <wp:extent cx="1311965" cy="1311965"/>
            <wp:effectExtent l="0" t="0" r="0" b="2540"/>
            <wp:wrapNone/>
            <wp:docPr id="997356494" name="Picture 9973564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56494" name="Picture 9973564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016" cy="131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045" w:rsidRPr="00255F0C">
        <w:rPr>
          <w:rFonts w:eastAsia="Times New Roman"/>
          <w:b/>
          <w:bCs/>
          <w:lang w:eastAsia="en-NZ"/>
        </w:rPr>
        <w:t>Where do you live?</w:t>
      </w:r>
    </w:p>
    <w:p w14:paraId="462FCAD6" w14:textId="3BCB7B45" w:rsidR="00F75045" w:rsidRDefault="00F75045" w:rsidP="00F75045">
      <w:pPr>
        <w:rPr>
          <w:rFonts w:eastAsia="Times New Roman"/>
          <w:lang w:eastAsia="en-NZ"/>
        </w:rPr>
      </w:pPr>
    </w:p>
    <w:p w14:paraId="25552C8F" w14:textId="77777777" w:rsidR="00F75045" w:rsidRDefault="00F75045" w:rsidP="00F75045">
      <w:pPr>
        <w:rPr>
          <w:rFonts w:eastAsia="Times New Roman"/>
          <w:lang w:eastAsia="en-NZ"/>
        </w:rPr>
      </w:pPr>
    </w:p>
    <w:p w14:paraId="3F573ACB" w14:textId="5BA4F616" w:rsidR="00F75045" w:rsidRDefault="00F75045" w:rsidP="00F75045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You can put your:</w:t>
      </w:r>
    </w:p>
    <w:p w14:paraId="2B3FE377" w14:textId="62819BF5" w:rsidR="00F75045" w:rsidRDefault="002E45F4" w:rsidP="00255F0C">
      <w:pPr>
        <w:pStyle w:val="ListParagraph"/>
        <w:numPr>
          <w:ilvl w:val="0"/>
          <w:numId w:val="27"/>
        </w:num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738624" behindDoc="0" locked="0" layoutInCell="1" allowOverlap="1" wp14:anchorId="315B4B3E" wp14:editId="76FD9A9C">
            <wp:simplePos x="0" y="0"/>
            <wp:positionH relativeFrom="margin">
              <wp:posOffset>0</wp:posOffset>
            </wp:positionH>
            <wp:positionV relativeFrom="paragraph">
              <wp:posOffset>130819</wp:posOffset>
            </wp:positionV>
            <wp:extent cx="1180090" cy="1669774"/>
            <wp:effectExtent l="0" t="0" r="0" b="0"/>
            <wp:wrapNone/>
            <wp:docPr id="514147396" name="Picture 5141473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47396" name="Picture 5141473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090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045">
        <w:rPr>
          <w:lang w:eastAsia="en-NZ"/>
        </w:rPr>
        <w:t>region</w:t>
      </w:r>
    </w:p>
    <w:p w14:paraId="4D0604E0" w14:textId="77777777" w:rsidR="00F75045" w:rsidRDefault="00F75045" w:rsidP="00255F0C">
      <w:pPr>
        <w:pStyle w:val="ListParagraph"/>
        <w:numPr>
          <w:ilvl w:val="0"/>
          <w:numId w:val="27"/>
        </w:numPr>
        <w:rPr>
          <w:lang w:eastAsia="en-NZ"/>
        </w:rPr>
      </w:pPr>
      <w:r>
        <w:rPr>
          <w:lang w:eastAsia="en-NZ"/>
        </w:rPr>
        <w:t>town</w:t>
      </w:r>
    </w:p>
    <w:p w14:paraId="7AF5EB80" w14:textId="77777777" w:rsidR="00F75045" w:rsidRDefault="00F75045" w:rsidP="00255F0C">
      <w:pPr>
        <w:pStyle w:val="ListParagraph"/>
        <w:numPr>
          <w:ilvl w:val="0"/>
          <w:numId w:val="27"/>
        </w:numPr>
        <w:rPr>
          <w:lang w:eastAsia="en-NZ"/>
        </w:rPr>
      </w:pPr>
      <w:r>
        <w:rPr>
          <w:lang w:eastAsia="en-NZ"/>
        </w:rPr>
        <w:t>city.</w:t>
      </w:r>
    </w:p>
    <w:p w14:paraId="5F36D1EC" w14:textId="77777777" w:rsidR="00F75045" w:rsidRDefault="00F75045" w:rsidP="00F75045"/>
    <w:p w14:paraId="28D14047" w14:textId="0046A799" w:rsidR="00F75045" w:rsidRDefault="00F75045" w:rsidP="00F75045"/>
    <w:p w14:paraId="718EA81D" w14:textId="50C333D9" w:rsidR="00F75045" w:rsidRDefault="008132F2" w:rsidP="00F75045">
      <w:r>
        <w:t>Put</w:t>
      </w:r>
      <w:r w:rsidR="00F75045">
        <w:t xml:space="preserve"> your answer in the box below.</w:t>
      </w:r>
    </w:p>
    <w:p w14:paraId="08D448FD" w14:textId="77777777" w:rsidR="00F75045" w:rsidRDefault="00F75045" w:rsidP="00F75045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476CF98" wp14:editId="0A79C2B2">
                <wp:simplePos x="0" y="0"/>
                <wp:positionH relativeFrom="margin">
                  <wp:align>left</wp:align>
                </wp:positionH>
                <wp:positionV relativeFrom="paragraph">
                  <wp:posOffset>38018</wp:posOffset>
                </wp:positionV>
                <wp:extent cx="5691218" cy="3716594"/>
                <wp:effectExtent l="0" t="0" r="24130" b="17780"/>
                <wp:wrapNone/>
                <wp:docPr id="98341564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218" cy="37165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00986" id="Rectangle 7" o:spid="_x0000_s1026" alt="&quot;&quot;" style="position:absolute;margin-left:0;margin-top:3pt;width:448.15pt;height:292.65pt;z-index:25167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" filled="f" strokecolor="#09101d [484]" strokeweight="1pt">
                <w10:wrap anchorx="margin"/>
              </v:rect>
            </w:pict>
          </mc:Fallback>
        </mc:AlternateContent>
      </w:r>
    </w:p>
    <w:p w14:paraId="5300CD7A" w14:textId="77777777" w:rsidR="00F75045" w:rsidRDefault="00F75045" w:rsidP="00F75045"/>
    <w:p w14:paraId="60D7AAAB" w14:textId="319857BF" w:rsidR="00F75045" w:rsidRDefault="00F75045" w:rsidP="00F75045"/>
    <w:p w14:paraId="4CBB4ACC" w14:textId="4A771CA5" w:rsidR="00F75045" w:rsidRDefault="00F75045" w:rsidP="00F75045"/>
    <w:p w14:paraId="4831446F" w14:textId="10A119CF" w:rsidR="00F75045" w:rsidRDefault="00F75045" w:rsidP="00F75045"/>
    <w:p w14:paraId="251B2560" w14:textId="789EF2ED" w:rsidR="00F75045" w:rsidRDefault="00F75045" w:rsidP="00F75045"/>
    <w:p w14:paraId="1D759F8E" w14:textId="77777777" w:rsidR="00F75045" w:rsidRDefault="00F75045" w:rsidP="00F75045"/>
    <w:p w14:paraId="4C42387F" w14:textId="77777777" w:rsidR="00F75045" w:rsidRDefault="00F75045" w:rsidP="00F75045">
      <w:pPr>
        <w:rPr>
          <w:rFonts w:eastAsia="Times New Roman"/>
          <w:lang w:eastAsia="en-NZ"/>
        </w:rPr>
      </w:pPr>
    </w:p>
    <w:p w14:paraId="28DCF010" w14:textId="453F45F4" w:rsidR="00DF507D" w:rsidRDefault="00DF507D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76B7F4E" w14:textId="07E2F5A5" w:rsidR="007430E8" w:rsidRDefault="00DF507D" w:rsidP="00DF507D">
      <w:pPr>
        <w:pStyle w:val="Heading1"/>
        <w:rPr>
          <w:lang w:eastAsia="en-NZ"/>
        </w:rPr>
      </w:pPr>
      <w:bookmarkStart w:id="29" w:name="_Where_to_find"/>
      <w:bookmarkEnd w:id="29"/>
      <w:r>
        <w:rPr>
          <w:lang w:eastAsia="en-NZ"/>
        </w:rPr>
        <w:lastRenderedPageBreak/>
        <w:t>Where to find more information</w:t>
      </w:r>
    </w:p>
    <w:p w14:paraId="315B2CEF" w14:textId="77777777" w:rsidR="003A125F" w:rsidRDefault="003A125F" w:rsidP="003A125F">
      <w:pPr>
        <w:rPr>
          <w:lang w:eastAsia="en-NZ"/>
        </w:rPr>
      </w:pPr>
    </w:p>
    <w:p w14:paraId="5257ACEF" w14:textId="77777777" w:rsidR="003A125F" w:rsidRDefault="003A125F" w:rsidP="003A125F">
      <w:pPr>
        <w:rPr>
          <w:lang w:eastAsia="en-NZ"/>
        </w:rPr>
      </w:pPr>
    </w:p>
    <w:p w14:paraId="7113F71E" w14:textId="77777777" w:rsidR="0004007D" w:rsidRDefault="0004007D" w:rsidP="0004007D">
      <w:r>
        <w:rPr>
          <w:rFonts w:cs="Arial"/>
          <w:noProof/>
          <w:lang w:val="en-NZ" w:eastAsia="en-NZ"/>
        </w:rPr>
        <w:drawing>
          <wp:anchor distT="0" distB="0" distL="114300" distR="114300" simplePos="0" relativeHeight="251752960" behindDoc="0" locked="0" layoutInCell="1" allowOverlap="1" wp14:anchorId="20DF226D" wp14:editId="19CC2132">
            <wp:simplePos x="0" y="0"/>
            <wp:positionH relativeFrom="margin">
              <wp:align>left</wp:align>
            </wp:positionH>
            <wp:positionV relativeFrom="paragraph">
              <wp:posOffset>65727</wp:posOffset>
            </wp:positionV>
            <wp:extent cx="1252142" cy="1303361"/>
            <wp:effectExtent l="0" t="0" r="5715" b="0"/>
            <wp:wrapNone/>
            <wp:docPr id="1815868973" name="Picture 18158689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68973" name="Picture 18158689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924" cy="130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get in touch Whaikaha with on this </w:t>
      </w:r>
      <w:r w:rsidRPr="003C48D4">
        <w:rPr>
          <w:b/>
          <w:bCs/>
        </w:rPr>
        <w:t>website</w:t>
      </w:r>
      <w:r>
        <w:t>:</w:t>
      </w:r>
    </w:p>
    <w:p w14:paraId="25FC1E01" w14:textId="77777777" w:rsidR="0004007D" w:rsidRDefault="0004007D" w:rsidP="0004007D"/>
    <w:p w14:paraId="5417D99D" w14:textId="7A4234BD" w:rsidR="0004007D" w:rsidRPr="00B66853" w:rsidRDefault="00000000" w:rsidP="0004007D">
      <w:pPr>
        <w:rPr>
          <w:b/>
          <w:bCs/>
        </w:rPr>
      </w:pPr>
      <w:hyperlink r:id="rId135" w:history="1">
        <w:r w:rsidR="0004007D" w:rsidRPr="00B66853">
          <w:rPr>
            <w:rStyle w:val="Hyperlink"/>
            <w:b/>
            <w:bCs/>
            <w:color w:val="000000" w:themeColor="text1"/>
            <w:u w:val="none"/>
          </w:rPr>
          <w:t>www.whaikaha.govt.nz/contact-us/</w:t>
        </w:r>
      </w:hyperlink>
    </w:p>
    <w:p w14:paraId="3204404A" w14:textId="77777777" w:rsidR="0004007D" w:rsidRDefault="0004007D" w:rsidP="0004007D"/>
    <w:p w14:paraId="68233212" w14:textId="77777777" w:rsidR="0004007D" w:rsidRDefault="0004007D" w:rsidP="0004007D"/>
    <w:p w14:paraId="2944B88D" w14:textId="77777777" w:rsidR="0004007D" w:rsidRDefault="0004007D" w:rsidP="0004007D">
      <w:r w:rsidRPr="00C46F77">
        <w:rPr>
          <w:b/>
          <w:bCs/>
          <w:noProof/>
          <w:lang w:eastAsia="en-GB"/>
        </w:rPr>
        <w:drawing>
          <wp:anchor distT="0" distB="0" distL="114300" distR="114300" simplePos="0" relativeHeight="251753984" behindDoc="0" locked="0" layoutInCell="1" allowOverlap="1" wp14:anchorId="2F264B97" wp14:editId="47223CBA">
            <wp:simplePos x="0" y="0"/>
            <wp:positionH relativeFrom="margin">
              <wp:posOffset>-88426</wp:posOffset>
            </wp:positionH>
            <wp:positionV relativeFrom="paragraph">
              <wp:posOffset>268946</wp:posOffset>
            </wp:positionV>
            <wp:extent cx="1364776" cy="1364776"/>
            <wp:effectExtent l="0" t="0" r="0" b="6985"/>
            <wp:wrapNone/>
            <wp:docPr id="230467395" name="Picture 230467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67395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13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also contact Whaikaha by:</w:t>
      </w:r>
    </w:p>
    <w:p w14:paraId="4C68D529" w14:textId="77777777" w:rsidR="0004007D" w:rsidRDefault="0004007D" w:rsidP="00255F0C">
      <w:pPr>
        <w:pStyle w:val="ListParagraph"/>
      </w:pPr>
      <w:r>
        <w:t xml:space="preserve">phone on: </w:t>
      </w:r>
    </w:p>
    <w:p w14:paraId="1098A961" w14:textId="77777777" w:rsidR="0004007D" w:rsidRDefault="0004007D" w:rsidP="00255F0C">
      <w:pPr>
        <w:pStyle w:val="ListParagraph"/>
        <w:numPr>
          <w:ilvl w:val="0"/>
          <w:numId w:val="0"/>
        </w:numPr>
        <w:ind w:left="4167"/>
      </w:pPr>
      <w:r w:rsidRPr="00112014">
        <w:rPr>
          <w:b/>
          <w:bCs/>
        </w:rPr>
        <w:t>0800 566 601</w:t>
      </w:r>
    </w:p>
    <w:p w14:paraId="4BA6A0AA" w14:textId="77777777" w:rsidR="0004007D" w:rsidRDefault="0004007D" w:rsidP="00255F0C">
      <w:pPr>
        <w:pStyle w:val="ListParagraph"/>
      </w:pPr>
      <w:r w:rsidRPr="00DF3CCA">
        <w:rPr>
          <w:noProof/>
        </w:rPr>
        <w:drawing>
          <wp:anchor distT="0" distB="0" distL="114300" distR="114300" simplePos="0" relativeHeight="251755008" behindDoc="0" locked="0" layoutInCell="1" allowOverlap="1" wp14:anchorId="79044570" wp14:editId="078082F1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1226820" cy="1226820"/>
            <wp:effectExtent l="0" t="0" r="0" b="0"/>
            <wp:wrapNone/>
            <wp:docPr id="486572598" name="Picture 486572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72598" name="Picture 486572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text message on: </w:t>
      </w:r>
    </w:p>
    <w:p w14:paraId="526E7CF6" w14:textId="77777777" w:rsidR="0004007D" w:rsidRDefault="0004007D" w:rsidP="0004007D"/>
    <w:p w14:paraId="73BCD616" w14:textId="77777777" w:rsidR="0004007D" w:rsidRDefault="0004007D" w:rsidP="0004007D">
      <w:pPr>
        <w:ind w:firstLine="567"/>
      </w:pPr>
      <w:r w:rsidRPr="00112014">
        <w:rPr>
          <w:b/>
          <w:bCs/>
        </w:rPr>
        <w:t>4206</w:t>
      </w:r>
    </w:p>
    <w:p w14:paraId="364215C5" w14:textId="77777777" w:rsidR="00225629" w:rsidRDefault="00225629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6BFAD4BC" w14:textId="1DE6B1DC" w:rsidR="0004007D" w:rsidRPr="00EF59FC" w:rsidRDefault="0004007D" w:rsidP="0004007D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758080" behindDoc="0" locked="0" layoutInCell="1" allowOverlap="1" wp14:anchorId="0729CF82" wp14:editId="589E87F5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10C015E7" w14:textId="77777777" w:rsidR="0004007D" w:rsidRPr="00EF59FC" w:rsidRDefault="0004007D" w:rsidP="0004007D">
      <w:pPr>
        <w:rPr>
          <w:rFonts w:eastAsia="Times New Roman" w:cs="Arial"/>
          <w:sz w:val="26"/>
          <w:szCs w:val="32"/>
          <w:lang w:val="en-GB" w:eastAsia="en-NZ"/>
        </w:rPr>
      </w:pPr>
    </w:p>
    <w:p w14:paraId="3414FE15" w14:textId="77777777" w:rsidR="0004007D" w:rsidRPr="00EF59FC" w:rsidRDefault="0004007D" w:rsidP="0004007D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/>
          <w:noProof/>
          <w:sz w:val="28"/>
          <w:lang w:val="en-GB"/>
        </w:rPr>
        <w:drawing>
          <wp:anchor distT="0" distB="0" distL="114300" distR="114300" simplePos="0" relativeHeight="251757056" behindDoc="0" locked="0" layoutInCell="1" allowOverlap="1" wp14:anchorId="2DEB0A31" wp14:editId="7B7F2AEC">
            <wp:simplePos x="0" y="0"/>
            <wp:positionH relativeFrom="column">
              <wp:posOffset>-8559</wp:posOffset>
            </wp:positionH>
            <wp:positionV relativeFrom="paragraph">
              <wp:posOffset>335280</wp:posOffset>
            </wp:positionV>
            <wp:extent cx="1447800" cy="1447800"/>
            <wp:effectExtent l="0" t="0" r="0" b="0"/>
            <wp:wrapThrough wrapText="bothSides">
              <wp:wrapPolygon edited="0">
                <wp:start x="9663" y="0"/>
                <wp:lineTo x="3126" y="5968"/>
                <wp:lineTo x="568" y="9379"/>
                <wp:lineTo x="568" y="10516"/>
                <wp:lineTo x="4263" y="14211"/>
                <wp:lineTo x="0" y="17905"/>
                <wp:lineTo x="0" y="21316"/>
                <wp:lineTo x="21316" y="21316"/>
                <wp:lineTo x="21316" y="17905"/>
                <wp:lineTo x="20463" y="14211"/>
                <wp:lineTo x="19042" y="11084"/>
                <wp:lineTo x="14779" y="5116"/>
                <wp:lineTo x="14211" y="2274"/>
                <wp:lineTo x="12789" y="0"/>
                <wp:lineTo x="9663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24644A31" w14:textId="77777777" w:rsidR="0004007D" w:rsidRPr="00EF59FC" w:rsidRDefault="0004007D" w:rsidP="0004007D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367EF61E" w14:textId="77777777" w:rsidR="0004007D" w:rsidRPr="00EF59FC" w:rsidRDefault="0004007D" w:rsidP="0004007D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3FB4BF34" w14:textId="77777777" w:rsidR="0004007D" w:rsidRPr="00EF59FC" w:rsidRDefault="0004007D" w:rsidP="0004007D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141813B9" w14:textId="77777777" w:rsidR="0004007D" w:rsidRPr="00EF59FC" w:rsidRDefault="0004007D" w:rsidP="0004007D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7AB94DE9" w14:textId="77777777" w:rsidR="0004007D" w:rsidRPr="00EF59FC" w:rsidRDefault="0004007D" w:rsidP="0004007D">
      <w:pPr>
        <w:rPr>
          <w:rFonts w:eastAsia="Times New Roman" w:cs="Arial"/>
          <w:szCs w:val="32"/>
        </w:rPr>
      </w:pPr>
    </w:p>
    <w:p w14:paraId="31EEDC35" w14:textId="77777777" w:rsidR="0004007D" w:rsidRPr="00EF59FC" w:rsidRDefault="0004007D" w:rsidP="0004007D">
      <w:pPr>
        <w:rPr>
          <w:rFonts w:eastAsia="Times New Roman" w:cs="Arial"/>
          <w:b/>
          <w:bCs/>
          <w:szCs w:val="32"/>
        </w:rPr>
      </w:pPr>
    </w:p>
    <w:p w14:paraId="33829AC5" w14:textId="77777777" w:rsidR="0004007D" w:rsidRPr="00EF59FC" w:rsidRDefault="0004007D" w:rsidP="0004007D">
      <w:pPr>
        <w:rPr>
          <w:rFonts w:eastAsia="Times New Roman" w:cs="Arial"/>
          <w:szCs w:val="32"/>
        </w:rPr>
      </w:pPr>
      <w:r w:rsidRPr="00EF59FC">
        <w:rPr>
          <w:rFonts w:eastAsia="Times New Roman"/>
          <w:noProof/>
          <w:sz w:val="28"/>
          <w:lang w:val="en-GB"/>
        </w:rPr>
        <w:drawing>
          <wp:anchor distT="0" distB="0" distL="114300" distR="114300" simplePos="0" relativeHeight="251756032" behindDoc="0" locked="0" layoutInCell="1" allowOverlap="1" wp14:anchorId="75EE22F4" wp14:editId="682C0315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207827" cy="1257871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74" cy="12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34785647" w14:textId="77777777" w:rsidR="0004007D" w:rsidRPr="00EF59FC" w:rsidRDefault="0004007D" w:rsidP="0004007D">
      <w:pPr>
        <w:rPr>
          <w:rFonts w:eastAsia="Times New Roman" w:cs="Arial"/>
          <w:szCs w:val="32"/>
        </w:rPr>
      </w:pPr>
    </w:p>
    <w:p w14:paraId="0792AC0D" w14:textId="7F590762" w:rsidR="0004007D" w:rsidRPr="00B66853" w:rsidRDefault="00000000" w:rsidP="0004007D">
      <w:hyperlink r:id="rId141" w:history="1">
        <w:r w:rsidR="0004007D" w:rsidRPr="00B66853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www.nzrelay.co.nz</w:t>
        </w:r>
      </w:hyperlink>
    </w:p>
    <w:p w14:paraId="35D577E6" w14:textId="77777777" w:rsidR="00F75045" w:rsidRDefault="00F75045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1A45558" w14:textId="7E9BB0AA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573760" behindDoc="0" locked="0" layoutInCell="1" allowOverlap="1" wp14:anchorId="6E39600C" wp14:editId="208D8507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826475" cy="361950"/>
            <wp:effectExtent l="0" t="0" r="254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27DF4BB0" wp14:editId="40F6FD53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5CD6F" id="Rectangle: Rounded Corners 24" o:spid="_x0000_s1026" style="position:absolute;margin-left:-27.1pt;margin-top:-21.15pt;width:490.9pt;height:727.65pt;z-index:-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56342E" w:rsidRPr="0056342E">
        <w:rPr>
          <w:rFonts w:eastAsia="Times New Roman" w:cs="Arial"/>
          <w:szCs w:val="32"/>
          <w:lang w:eastAsia="en-NZ"/>
        </w:rPr>
        <w:t>Whaikaha – Ministry of Disabled People.</w:t>
      </w:r>
    </w:p>
    <w:p w14:paraId="386ACC50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42CED81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76832" behindDoc="0" locked="0" layoutInCell="1" allowOverlap="1" wp14:anchorId="63139B34" wp14:editId="416A896C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AA062E6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75808" behindDoc="0" locked="0" layoutInCell="1" allowOverlap="1" wp14:anchorId="6DCDDC55" wp14:editId="3ECC5F23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F0744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68640" behindDoc="1" locked="0" layoutInCell="1" allowOverlap="1" wp14:anchorId="18C53311" wp14:editId="539064CC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3C6A354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674AF7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57B91C3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093CE84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71712" behindDoc="0" locked="0" layoutInCell="1" allowOverlap="1" wp14:anchorId="4AF895A8" wp14:editId="5E61353D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31666E47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1A168D8" w14:textId="0157AABA" w:rsidR="00EC5F32" w:rsidRPr="00E43F08" w:rsidRDefault="00225629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574784" behindDoc="0" locked="0" layoutInCell="1" allowOverlap="1" wp14:anchorId="66F4388A" wp14:editId="703510A4">
            <wp:simplePos x="0" y="0"/>
            <wp:positionH relativeFrom="column">
              <wp:posOffset>1016492</wp:posOffset>
            </wp:positionH>
            <wp:positionV relativeFrom="paragraph">
              <wp:posOffset>339090</wp:posOffset>
            </wp:positionV>
            <wp:extent cx="870155" cy="870155"/>
            <wp:effectExtent l="0" t="0" r="6350" b="635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155" cy="87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572736" behindDoc="0" locked="0" layoutInCell="1" allowOverlap="1" wp14:anchorId="2BD0FF05" wp14:editId="52444811">
            <wp:simplePos x="0" y="0"/>
            <wp:positionH relativeFrom="margin">
              <wp:posOffset>-147484</wp:posOffset>
            </wp:positionH>
            <wp:positionV relativeFrom="paragraph">
              <wp:posOffset>230341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683FF225" w14:textId="6F8DFD46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83960CF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4C43F091" w14:textId="71C4A6AB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570BED1" w14:textId="194FCB54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225629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31555774" w14:textId="13704C52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69664" behindDoc="0" locked="0" layoutInCell="1" allowOverlap="1" wp14:anchorId="5E48252F" wp14:editId="6577D36E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8"/>
    </w:p>
    <w:sectPr w:rsidR="00E757C5" w:rsidRPr="0060011B" w:rsidSect="008F4DD7">
      <w:footerReference w:type="even" r:id="rId150"/>
      <w:footerReference w:type="default" r:id="rId15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D7A"/>
        <w:left w:val="single" w:sz="24" w:space="24" w:color="4D2D7A"/>
        <w:bottom w:val="single" w:sz="24" w:space="24" w:color="4D2D7A"/>
        <w:right w:val="single" w:sz="24" w:space="24" w:color="4D2D7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1262B" w14:textId="77777777" w:rsidR="00A022B4" w:rsidRDefault="00A022B4">
      <w:pPr>
        <w:spacing w:line="240" w:lineRule="auto"/>
      </w:pPr>
      <w:r>
        <w:separator/>
      </w:r>
    </w:p>
  </w:endnote>
  <w:endnote w:type="continuationSeparator" w:id="0">
    <w:p w14:paraId="042015F3" w14:textId="77777777" w:rsidR="00A022B4" w:rsidRDefault="00A022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23D0863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77C1C4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B8A5641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51BFE11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BAED6" w14:textId="77777777" w:rsidR="00A022B4" w:rsidRDefault="00A022B4">
      <w:pPr>
        <w:spacing w:line="240" w:lineRule="auto"/>
      </w:pPr>
      <w:r>
        <w:separator/>
      </w:r>
    </w:p>
  </w:footnote>
  <w:footnote w:type="continuationSeparator" w:id="0">
    <w:p w14:paraId="2D210F08" w14:textId="77777777" w:rsidR="00A022B4" w:rsidRDefault="00A022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3.25pt;height:23.25pt" o:bullet="t">
        <v:imagedata r:id="rId1" o:title="box"/>
      </v:shape>
    </w:pict>
  </w:numPicBullet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84D092A2"/>
    <w:lvl w:ilvl="0" w:tplc="E20467E4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0E7"/>
    <w:multiLevelType w:val="hybridMultilevel"/>
    <w:tmpl w:val="55FC3E2A"/>
    <w:lvl w:ilvl="0" w:tplc="573E5BDE">
      <w:start w:val="1"/>
      <w:numFmt w:val="bullet"/>
      <w:pStyle w:val="Box"/>
      <w:lvlText w:val=""/>
      <w:lvlPicBulletId w:val="0"/>
      <w:lvlJc w:val="left"/>
      <w:pPr>
        <w:ind w:left="4320" w:hanging="360"/>
      </w:pPr>
      <w:rPr>
        <w:rFonts w:ascii="Symbol" w:hAnsi="Symbol" w:hint="default"/>
        <w:color w:val="auto"/>
        <w:sz w:val="40"/>
        <w:szCs w:val="40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066F007C"/>
    <w:multiLevelType w:val="hybridMultilevel"/>
    <w:tmpl w:val="EEE4586A"/>
    <w:lvl w:ilvl="0" w:tplc="140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846FE"/>
    <w:multiLevelType w:val="hybridMultilevel"/>
    <w:tmpl w:val="8C9E122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ABC37C9"/>
    <w:multiLevelType w:val="hybridMultilevel"/>
    <w:tmpl w:val="2286F36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2AFB1D88"/>
    <w:multiLevelType w:val="hybridMultilevel"/>
    <w:tmpl w:val="67B0519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2B2C616F"/>
    <w:multiLevelType w:val="hybridMultilevel"/>
    <w:tmpl w:val="4B8225E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2" w15:restartNumberingAfterBreak="0">
    <w:nsid w:val="2CC1194D"/>
    <w:multiLevelType w:val="hybridMultilevel"/>
    <w:tmpl w:val="BC6C28A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361A4148"/>
    <w:multiLevelType w:val="hybridMultilevel"/>
    <w:tmpl w:val="3822C42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4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8A71C9B"/>
    <w:multiLevelType w:val="hybridMultilevel"/>
    <w:tmpl w:val="599075E8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19">
      <w:start w:val="1"/>
      <w:numFmt w:val="lowerLetter"/>
      <w:lvlText w:val="%2."/>
      <w:lvlJc w:val="left"/>
      <w:pPr>
        <w:ind w:left="5333" w:hanging="360"/>
      </w:pPr>
    </w:lvl>
    <w:lvl w:ilvl="2" w:tplc="1409001B" w:tentative="1">
      <w:start w:val="1"/>
      <w:numFmt w:val="lowerRoman"/>
      <w:lvlText w:val="%3."/>
      <w:lvlJc w:val="right"/>
      <w:pPr>
        <w:ind w:left="6053" w:hanging="180"/>
      </w:pPr>
    </w:lvl>
    <w:lvl w:ilvl="3" w:tplc="1409000F" w:tentative="1">
      <w:start w:val="1"/>
      <w:numFmt w:val="decimal"/>
      <w:lvlText w:val="%4."/>
      <w:lvlJc w:val="left"/>
      <w:pPr>
        <w:ind w:left="6773" w:hanging="360"/>
      </w:pPr>
    </w:lvl>
    <w:lvl w:ilvl="4" w:tplc="14090019" w:tentative="1">
      <w:start w:val="1"/>
      <w:numFmt w:val="lowerLetter"/>
      <w:lvlText w:val="%5."/>
      <w:lvlJc w:val="left"/>
      <w:pPr>
        <w:ind w:left="7493" w:hanging="360"/>
      </w:pPr>
    </w:lvl>
    <w:lvl w:ilvl="5" w:tplc="1409001B" w:tentative="1">
      <w:start w:val="1"/>
      <w:numFmt w:val="lowerRoman"/>
      <w:lvlText w:val="%6."/>
      <w:lvlJc w:val="right"/>
      <w:pPr>
        <w:ind w:left="8213" w:hanging="180"/>
      </w:pPr>
    </w:lvl>
    <w:lvl w:ilvl="6" w:tplc="1409000F" w:tentative="1">
      <w:start w:val="1"/>
      <w:numFmt w:val="decimal"/>
      <w:lvlText w:val="%7."/>
      <w:lvlJc w:val="left"/>
      <w:pPr>
        <w:ind w:left="8933" w:hanging="360"/>
      </w:pPr>
    </w:lvl>
    <w:lvl w:ilvl="7" w:tplc="14090019" w:tentative="1">
      <w:start w:val="1"/>
      <w:numFmt w:val="lowerLetter"/>
      <w:lvlText w:val="%8."/>
      <w:lvlJc w:val="left"/>
      <w:pPr>
        <w:ind w:left="9653" w:hanging="360"/>
      </w:pPr>
    </w:lvl>
    <w:lvl w:ilvl="8" w:tplc="14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6" w15:restartNumberingAfterBreak="0">
    <w:nsid w:val="3B421573"/>
    <w:multiLevelType w:val="hybridMultilevel"/>
    <w:tmpl w:val="104ED3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45AE5580"/>
    <w:multiLevelType w:val="hybridMultilevel"/>
    <w:tmpl w:val="7554839E"/>
    <w:lvl w:ilvl="0" w:tplc="DCAA231C">
      <w:start w:val="1"/>
      <w:numFmt w:val="decimal"/>
      <w:lvlText w:val="%1."/>
      <w:lvlJc w:val="left"/>
      <w:pPr>
        <w:ind w:left="6313" w:hanging="360"/>
      </w:pPr>
      <w:rPr>
        <w:rFonts w:hint="default"/>
        <w:b/>
        <w:bCs/>
      </w:rPr>
    </w:lvl>
    <w:lvl w:ilvl="1" w:tplc="14090019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D14A8"/>
    <w:multiLevelType w:val="hybridMultilevel"/>
    <w:tmpl w:val="6C8A87EE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588D619A"/>
    <w:multiLevelType w:val="hybridMultilevel"/>
    <w:tmpl w:val="427033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5" w15:restartNumberingAfterBreak="0">
    <w:nsid w:val="6B9A2E40"/>
    <w:multiLevelType w:val="hybridMultilevel"/>
    <w:tmpl w:val="0B1221CC"/>
    <w:lvl w:ilvl="0" w:tplc="140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6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B35E0"/>
    <w:multiLevelType w:val="hybridMultilevel"/>
    <w:tmpl w:val="B974107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4766" w:hanging="360"/>
      </w:pPr>
    </w:lvl>
    <w:lvl w:ilvl="2" w:tplc="FFFFFFFF" w:tentative="1">
      <w:start w:val="1"/>
      <w:numFmt w:val="lowerRoman"/>
      <w:lvlText w:val="%3."/>
      <w:lvlJc w:val="right"/>
      <w:pPr>
        <w:ind w:left="5486" w:hanging="180"/>
      </w:pPr>
    </w:lvl>
    <w:lvl w:ilvl="3" w:tplc="FFFFFFFF" w:tentative="1">
      <w:start w:val="1"/>
      <w:numFmt w:val="decimal"/>
      <w:lvlText w:val="%4."/>
      <w:lvlJc w:val="left"/>
      <w:pPr>
        <w:ind w:left="6206" w:hanging="360"/>
      </w:pPr>
    </w:lvl>
    <w:lvl w:ilvl="4" w:tplc="FFFFFFFF" w:tentative="1">
      <w:start w:val="1"/>
      <w:numFmt w:val="lowerLetter"/>
      <w:lvlText w:val="%5."/>
      <w:lvlJc w:val="left"/>
      <w:pPr>
        <w:ind w:left="6926" w:hanging="360"/>
      </w:pPr>
    </w:lvl>
    <w:lvl w:ilvl="5" w:tplc="FFFFFFFF" w:tentative="1">
      <w:start w:val="1"/>
      <w:numFmt w:val="lowerRoman"/>
      <w:lvlText w:val="%6."/>
      <w:lvlJc w:val="right"/>
      <w:pPr>
        <w:ind w:left="7646" w:hanging="180"/>
      </w:pPr>
    </w:lvl>
    <w:lvl w:ilvl="6" w:tplc="FFFFFFFF" w:tentative="1">
      <w:start w:val="1"/>
      <w:numFmt w:val="decimal"/>
      <w:lvlText w:val="%7."/>
      <w:lvlJc w:val="left"/>
      <w:pPr>
        <w:ind w:left="8366" w:hanging="360"/>
      </w:pPr>
    </w:lvl>
    <w:lvl w:ilvl="7" w:tplc="FFFFFFFF" w:tentative="1">
      <w:start w:val="1"/>
      <w:numFmt w:val="lowerLetter"/>
      <w:lvlText w:val="%8."/>
      <w:lvlJc w:val="left"/>
      <w:pPr>
        <w:ind w:left="9086" w:hanging="360"/>
      </w:pPr>
    </w:lvl>
    <w:lvl w:ilvl="8" w:tplc="FFFFFFFF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8" w15:restartNumberingAfterBreak="0">
    <w:nsid w:val="6F696DA2"/>
    <w:multiLevelType w:val="hybridMultilevel"/>
    <w:tmpl w:val="E6F279BE"/>
    <w:lvl w:ilvl="0" w:tplc="9B3E19F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num w:numId="1" w16cid:durableId="1313756596">
    <w:abstractNumId w:val="8"/>
  </w:num>
  <w:num w:numId="2" w16cid:durableId="1751925994">
    <w:abstractNumId w:val="2"/>
  </w:num>
  <w:num w:numId="3" w16cid:durableId="930426864">
    <w:abstractNumId w:val="22"/>
  </w:num>
  <w:num w:numId="4" w16cid:durableId="90706847">
    <w:abstractNumId w:val="24"/>
  </w:num>
  <w:num w:numId="5" w16cid:durableId="313334513">
    <w:abstractNumId w:val="14"/>
  </w:num>
  <w:num w:numId="6" w16cid:durableId="2033803924">
    <w:abstractNumId w:val="7"/>
  </w:num>
  <w:num w:numId="7" w16cid:durableId="808132422">
    <w:abstractNumId w:val="5"/>
  </w:num>
  <w:num w:numId="8" w16cid:durableId="1143546541">
    <w:abstractNumId w:val="20"/>
  </w:num>
  <w:num w:numId="9" w16cid:durableId="279923130">
    <w:abstractNumId w:val="1"/>
  </w:num>
  <w:num w:numId="10" w16cid:durableId="1141115467">
    <w:abstractNumId w:val="19"/>
  </w:num>
  <w:num w:numId="11" w16cid:durableId="1254901281">
    <w:abstractNumId w:val="0"/>
  </w:num>
  <w:num w:numId="12" w16cid:durableId="2111922917">
    <w:abstractNumId w:val="26"/>
  </w:num>
  <w:num w:numId="13" w16cid:durableId="1286082487">
    <w:abstractNumId w:val="3"/>
  </w:num>
  <w:num w:numId="14" w16cid:durableId="640429253">
    <w:abstractNumId w:val="17"/>
  </w:num>
  <w:num w:numId="15" w16cid:durableId="1210847778">
    <w:abstractNumId w:val="28"/>
  </w:num>
  <w:num w:numId="16" w16cid:durableId="1676419764">
    <w:abstractNumId w:val="18"/>
  </w:num>
  <w:num w:numId="17" w16cid:durableId="629166259">
    <w:abstractNumId w:val="10"/>
  </w:num>
  <w:num w:numId="18" w16cid:durableId="1356422305">
    <w:abstractNumId w:val="6"/>
  </w:num>
  <w:num w:numId="19" w16cid:durableId="938483636">
    <w:abstractNumId w:val="4"/>
  </w:num>
  <w:num w:numId="20" w16cid:durableId="289164953">
    <w:abstractNumId w:val="25"/>
  </w:num>
  <w:num w:numId="21" w16cid:durableId="1612667925">
    <w:abstractNumId w:val="12"/>
  </w:num>
  <w:num w:numId="22" w16cid:durableId="1561987562">
    <w:abstractNumId w:val="9"/>
  </w:num>
  <w:num w:numId="23" w16cid:durableId="281763758">
    <w:abstractNumId w:val="23"/>
  </w:num>
  <w:num w:numId="24" w16cid:durableId="526137316">
    <w:abstractNumId w:val="27"/>
  </w:num>
  <w:num w:numId="25" w16cid:durableId="558977203">
    <w:abstractNumId w:val="16"/>
  </w:num>
  <w:num w:numId="26" w16cid:durableId="674960492">
    <w:abstractNumId w:val="11"/>
  </w:num>
  <w:num w:numId="27" w16cid:durableId="655762404">
    <w:abstractNumId w:val="13"/>
  </w:num>
  <w:num w:numId="28" w16cid:durableId="1001588413">
    <w:abstractNumId w:val="15"/>
  </w:num>
  <w:num w:numId="29" w16cid:durableId="2313556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56342E"/>
    <w:rsid w:val="000013CC"/>
    <w:rsid w:val="00005DB6"/>
    <w:rsid w:val="000064D2"/>
    <w:rsid w:val="000116D3"/>
    <w:rsid w:val="000227B4"/>
    <w:rsid w:val="0003092A"/>
    <w:rsid w:val="0004007D"/>
    <w:rsid w:val="0004557B"/>
    <w:rsid w:val="000576CE"/>
    <w:rsid w:val="00062244"/>
    <w:rsid w:val="00064FB4"/>
    <w:rsid w:val="00074AE4"/>
    <w:rsid w:val="000826A5"/>
    <w:rsid w:val="00085E05"/>
    <w:rsid w:val="0009079F"/>
    <w:rsid w:val="00097A20"/>
    <w:rsid w:val="000A300C"/>
    <w:rsid w:val="000A3C46"/>
    <w:rsid w:val="000B35E0"/>
    <w:rsid w:val="000B5044"/>
    <w:rsid w:val="000B6995"/>
    <w:rsid w:val="000D2B45"/>
    <w:rsid w:val="000D6262"/>
    <w:rsid w:val="000F0BD9"/>
    <w:rsid w:val="000F0D2C"/>
    <w:rsid w:val="001012CA"/>
    <w:rsid w:val="001030FC"/>
    <w:rsid w:val="00122416"/>
    <w:rsid w:val="00123792"/>
    <w:rsid w:val="00124EA8"/>
    <w:rsid w:val="00145BCB"/>
    <w:rsid w:val="00147048"/>
    <w:rsid w:val="00161257"/>
    <w:rsid w:val="001754F4"/>
    <w:rsid w:val="001759B8"/>
    <w:rsid w:val="00194087"/>
    <w:rsid w:val="001A49EA"/>
    <w:rsid w:val="001B4DD5"/>
    <w:rsid w:val="001C2259"/>
    <w:rsid w:val="001D0FD6"/>
    <w:rsid w:val="001D223E"/>
    <w:rsid w:val="001E0EC0"/>
    <w:rsid w:val="001E200F"/>
    <w:rsid w:val="001E3429"/>
    <w:rsid w:val="001F22BE"/>
    <w:rsid w:val="00201791"/>
    <w:rsid w:val="00201BD8"/>
    <w:rsid w:val="00214D47"/>
    <w:rsid w:val="00221DE0"/>
    <w:rsid w:val="00225629"/>
    <w:rsid w:val="00226F54"/>
    <w:rsid w:val="002435DC"/>
    <w:rsid w:val="00243B37"/>
    <w:rsid w:val="00251A48"/>
    <w:rsid w:val="00255F0C"/>
    <w:rsid w:val="00257D60"/>
    <w:rsid w:val="002616B7"/>
    <w:rsid w:val="00261BF8"/>
    <w:rsid w:val="00266B0E"/>
    <w:rsid w:val="00266B9F"/>
    <w:rsid w:val="00284E39"/>
    <w:rsid w:val="00285064"/>
    <w:rsid w:val="00287A57"/>
    <w:rsid w:val="0029222C"/>
    <w:rsid w:val="002A1C00"/>
    <w:rsid w:val="002A6C90"/>
    <w:rsid w:val="002B151B"/>
    <w:rsid w:val="002C5C7C"/>
    <w:rsid w:val="002D306B"/>
    <w:rsid w:val="002E45F4"/>
    <w:rsid w:val="003112B7"/>
    <w:rsid w:val="003142B5"/>
    <w:rsid w:val="00315307"/>
    <w:rsid w:val="00323EB3"/>
    <w:rsid w:val="00324FAE"/>
    <w:rsid w:val="00371C85"/>
    <w:rsid w:val="00374EFF"/>
    <w:rsid w:val="003819BF"/>
    <w:rsid w:val="0038299E"/>
    <w:rsid w:val="003A125F"/>
    <w:rsid w:val="003B3E7C"/>
    <w:rsid w:val="003B5363"/>
    <w:rsid w:val="003C260C"/>
    <w:rsid w:val="003E379F"/>
    <w:rsid w:val="003F07F7"/>
    <w:rsid w:val="003F5628"/>
    <w:rsid w:val="00407C5E"/>
    <w:rsid w:val="00415CAC"/>
    <w:rsid w:val="00421F37"/>
    <w:rsid w:val="00424595"/>
    <w:rsid w:val="004535B5"/>
    <w:rsid w:val="004567B0"/>
    <w:rsid w:val="00471D49"/>
    <w:rsid w:val="004772CA"/>
    <w:rsid w:val="004805A2"/>
    <w:rsid w:val="004A69AB"/>
    <w:rsid w:val="004B1466"/>
    <w:rsid w:val="004C3297"/>
    <w:rsid w:val="004F1658"/>
    <w:rsid w:val="004F1A57"/>
    <w:rsid w:val="004F1D49"/>
    <w:rsid w:val="004F3BC8"/>
    <w:rsid w:val="004F408A"/>
    <w:rsid w:val="004F56C0"/>
    <w:rsid w:val="00503AD5"/>
    <w:rsid w:val="005070B1"/>
    <w:rsid w:val="00522E5E"/>
    <w:rsid w:val="0052353A"/>
    <w:rsid w:val="005359CF"/>
    <w:rsid w:val="00542A25"/>
    <w:rsid w:val="0056342E"/>
    <w:rsid w:val="00565B34"/>
    <w:rsid w:val="00565FB0"/>
    <w:rsid w:val="00570380"/>
    <w:rsid w:val="005747E0"/>
    <w:rsid w:val="005751A1"/>
    <w:rsid w:val="00591E72"/>
    <w:rsid w:val="005921AD"/>
    <w:rsid w:val="00594D8A"/>
    <w:rsid w:val="005C1CAD"/>
    <w:rsid w:val="005C5571"/>
    <w:rsid w:val="005D3CD1"/>
    <w:rsid w:val="005F10FF"/>
    <w:rsid w:val="005F3F2E"/>
    <w:rsid w:val="0060011B"/>
    <w:rsid w:val="006038E1"/>
    <w:rsid w:val="00606595"/>
    <w:rsid w:val="00612ADD"/>
    <w:rsid w:val="00615D5E"/>
    <w:rsid w:val="006204FA"/>
    <w:rsid w:val="006212FC"/>
    <w:rsid w:val="006221CF"/>
    <w:rsid w:val="0064667B"/>
    <w:rsid w:val="00683296"/>
    <w:rsid w:val="0068788B"/>
    <w:rsid w:val="006B45FC"/>
    <w:rsid w:val="006C5C26"/>
    <w:rsid w:val="006C68F9"/>
    <w:rsid w:val="006D0BB0"/>
    <w:rsid w:val="006D12ED"/>
    <w:rsid w:val="006D1CBA"/>
    <w:rsid w:val="006D21A7"/>
    <w:rsid w:val="006E050D"/>
    <w:rsid w:val="006E07E8"/>
    <w:rsid w:val="006E5910"/>
    <w:rsid w:val="006F0733"/>
    <w:rsid w:val="00705CA3"/>
    <w:rsid w:val="00720541"/>
    <w:rsid w:val="0072169A"/>
    <w:rsid w:val="00724FF8"/>
    <w:rsid w:val="00736E4E"/>
    <w:rsid w:val="00742379"/>
    <w:rsid w:val="007430E8"/>
    <w:rsid w:val="007571D1"/>
    <w:rsid w:val="00760B10"/>
    <w:rsid w:val="00770357"/>
    <w:rsid w:val="007829EC"/>
    <w:rsid w:val="00797524"/>
    <w:rsid w:val="007A04B5"/>
    <w:rsid w:val="007A3D84"/>
    <w:rsid w:val="007A4553"/>
    <w:rsid w:val="007B7126"/>
    <w:rsid w:val="007C7764"/>
    <w:rsid w:val="007D48B8"/>
    <w:rsid w:val="007D4CBD"/>
    <w:rsid w:val="007E31B6"/>
    <w:rsid w:val="007E7233"/>
    <w:rsid w:val="008132F2"/>
    <w:rsid w:val="008242D2"/>
    <w:rsid w:val="0083351D"/>
    <w:rsid w:val="00840E1C"/>
    <w:rsid w:val="008435DD"/>
    <w:rsid w:val="008560D3"/>
    <w:rsid w:val="00863D53"/>
    <w:rsid w:val="00870786"/>
    <w:rsid w:val="0087272E"/>
    <w:rsid w:val="00876A79"/>
    <w:rsid w:val="008848CB"/>
    <w:rsid w:val="00887F23"/>
    <w:rsid w:val="00894B78"/>
    <w:rsid w:val="008A55F6"/>
    <w:rsid w:val="008B60D7"/>
    <w:rsid w:val="008D437D"/>
    <w:rsid w:val="008E6C7B"/>
    <w:rsid w:val="008F4DD7"/>
    <w:rsid w:val="00905C4B"/>
    <w:rsid w:val="00913AD5"/>
    <w:rsid w:val="009163FF"/>
    <w:rsid w:val="00916FE5"/>
    <w:rsid w:val="009411B0"/>
    <w:rsid w:val="0094516C"/>
    <w:rsid w:val="00974E0B"/>
    <w:rsid w:val="0098180B"/>
    <w:rsid w:val="00984BDB"/>
    <w:rsid w:val="009A46A5"/>
    <w:rsid w:val="009B5800"/>
    <w:rsid w:val="009C68B1"/>
    <w:rsid w:val="009D4EF3"/>
    <w:rsid w:val="009D5D6B"/>
    <w:rsid w:val="009F15CE"/>
    <w:rsid w:val="00A022B4"/>
    <w:rsid w:val="00A12915"/>
    <w:rsid w:val="00A1608E"/>
    <w:rsid w:val="00A169A0"/>
    <w:rsid w:val="00A2677A"/>
    <w:rsid w:val="00A47C4F"/>
    <w:rsid w:val="00A55C1B"/>
    <w:rsid w:val="00A62BEB"/>
    <w:rsid w:val="00A65BDC"/>
    <w:rsid w:val="00A67570"/>
    <w:rsid w:val="00A72439"/>
    <w:rsid w:val="00A90340"/>
    <w:rsid w:val="00A96FE6"/>
    <w:rsid w:val="00AE0BC5"/>
    <w:rsid w:val="00B07727"/>
    <w:rsid w:val="00B364A5"/>
    <w:rsid w:val="00B50B0B"/>
    <w:rsid w:val="00B53AE0"/>
    <w:rsid w:val="00B66853"/>
    <w:rsid w:val="00B67674"/>
    <w:rsid w:val="00B769D6"/>
    <w:rsid w:val="00B81A2E"/>
    <w:rsid w:val="00B94036"/>
    <w:rsid w:val="00BA4968"/>
    <w:rsid w:val="00BA575B"/>
    <w:rsid w:val="00BC0A97"/>
    <w:rsid w:val="00BC1C46"/>
    <w:rsid w:val="00BC7E04"/>
    <w:rsid w:val="00BD34B6"/>
    <w:rsid w:val="00BE56C6"/>
    <w:rsid w:val="00BF5DDC"/>
    <w:rsid w:val="00C02184"/>
    <w:rsid w:val="00C11475"/>
    <w:rsid w:val="00C200AE"/>
    <w:rsid w:val="00C312B9"/>
    <w:rsid w:val="00C52D4E"/>
    <w:rsid w:val="00C72E31"/>
    <w:rsid w:val="00C75405"/>
    <w:rsid w:val="00C832FF"/>
    <w:rsid w:val="00CB4E9E"/>
    <w:rsid w:val="00CB50A0"/>
    <w:rsid w:val="00CB6242"/>
    <w:rsid w:val="00CF3577"/>
    <w:rsid w:val="00D01CA0"/>
    <w:rsid w:val="00D12390"/>
    <w:rsid w:val="00D1325E"/>
    <w:rsid w:val="00D17E35"/>
    <w:rsid w:val="00D218F4"/>
    <w:rsid w:val="00D2300D"/>
    <w:rsid w:val="00D255F0"/>
    <w:rsid w:val="00D37BD8"/>
    <w:rsid w:val="00D43132"/>
    <w:rsid w:val="00D63B34"/>
    <w:rsid w:val="00D652D9"/>
    <w:rsid w:val="00D67451"/>
    <w:rsid w:val="00D852B6"/>
    <w:rsid w:val="00D91F25"/>
    <w:rsid w:val="00D9365F"/>
    <w:rsid w:val="00DC04D5"/>
    <w:rsid w:val="00DC4C08"/>
    <w:rsid w:val="00DC5D2A"/>
    <w:rsid w:val="00DD328D"/>
    <w:rsid w:val="00DE1A73"/>
    <w:rsid w:val="00DF2E18"/>
    <w:rsid w:val="00DF507D"/>
    <w:rsid w:val="00E01AB6"/>
    <w:rsid w:val="00E17BF8"/>
    <w:rsid w:val="00E2258C"/>
    <w:rsid w:val="00E22D86"/>
    <w:rsid w:val="00E25EA4"/>
    <w:rsid w:val="00E301CA"/>
    <w:rsid w:val="00E56A37"/>
    <w:rsid w:val="00E61054"/>
    <w:rsid w:val="00E6374D"/>
    <w:rsid w:val="00E7041D"/>
    <w:rsid w:val="00E70E61"/>
    <w:rsid w:val="00E757C5"/>
    <w:rsid w:val="00E80022"/>
    <w:rsid w:val="00E93583"/>
    <w:rsid w:val="00E94565"/>
    <w:rsid w:val="00E977AA"/>
    <w:rsid w:val="00EA567F"/>
    <w:rsid w:val="00EA7A3A"/>
    <w:rsid w:val="00EC5F32"/>
    <w:rsid w:val="00EE4211"/>
    <w:rsid w:val="00EF4A04"/>
    <w:rsid w:val="00F022E6"/>
    <w:rsid w:val="00F20BCC"/>
    <w:rsid w:val="00F316F0"/>
    <w:rsid w:val="00F32DCE"/>
    <w:rsid w:val="00F3686C"/>
    <w:rsid w:val="00F46388"/>
    <w:rsid w:val="00F51E0D"/>
    <w:rsid w:val="00F57DF2"/>
    <w:rsid w:val="00F616F9"/>
    <w:rsid w:val="00F75045"/>
    <w:rsid w:val="00F87859"/>
    <w:rsid w:val="00FA6E55"/>
    <w:rsid w:val="00FA779F"/>
    <w:rsid w:val="00FC1BD7"/>
    <w:rsid w:val="00FD38C5"/>
    <w:rsid w:val="00FD732F"/>
    <w:rsid w:val="00FD7CB3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E92C2D"/>
  <w15:chartTrackingRefBased/>
  <w15:docId w15:val="{158AF4B9-0CAD-4218-9D36-BC8FA6365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16FE5"/>
    <w:pPr>
      <w:keepNext/>
      <w:keepLines/>
      <w:widowControl w:val="0"/>
      <w:pBdr>
        <w:top w:val="single" w:sz="18" w:space="10" w:color="4D2D7A"/>
        <w:left w:val="single" w:sz="18" w:space="4" w:color="4D2D7A"/>
        <w:bottom w:val="single" w:sz="18" w:space="0" w:color="4D2D7A"/>
        <w:right w:val="single" w:sz="18" w:space="4" w:color="4D2D7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16FE5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71D49"/>
    <w:rPr>
      <w:color w:val="605E5C"/>
      <w:shd w:val="clear" w:color="auto" w:fill="E1DFDD"/>
    </w:rPr>
  </w:style>
  <w:style w:type="paragraph" w:customStyle="1" w:styleId="Box">
    <w:name w:val="Box"/>
    <w:basedOn w:val="Normal"/>
    <w:next w:val="Normal"/>
    <w:link w:val="BoxChar"/>
    <w:uiPriority w:val="4"/>
    <w:qFormat/>
    <w:rsid w:val="00894B78"/>
    <w:pPr>
      <w:numPr>
        <w:numId w:val="13"/>
      </w:numPr>
    </w:pPr>
  </w:style>
  <w:style w:type="character" w:customStyle="1" w:styleId="BoxChar">
    <w:name w:val="Box Char"/>
    <w:basedOn w:val="ListParagraphChar"/>
    <w:link w:val="Box"/>
    <w:uiPriority w:val="4"/>
    <w:rsid w:val="00894B78"/>
    <w:rPr>
      <w:rFonts w:ascii="Arial" w:eastAsiaTheme="minorEastAsia" w:hAnsi="Arial"/>
      <w:sz w:val="32"/>
      <w:szCs w:val="2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D4EF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D4EF3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9D4EF3"/>
    <w:pPr>
      <w:spacing w:after="100"/>
      <w:ind w:left="320"/>
    </w:pPr>
  </w:style>
  <w:style w:type="character" w:customStyle="1" w:styleId="apple-converted-space">
    <w:name w:val="apple-converted-space"/>
    <w:basedOn w:val="DefaultParagraphFont"/>
    <w:rsid w:val="00292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63" Type="http://schemas.openxmlformats.org/officeDocument/2006/relationships/image" Target="media/image54.jpeg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07" Type="http://schemas.openxmlformats.org/officeDocument/2006/relationships/image" Target="media/image98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21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5" Type="http://schemas.openxmlformats.org/officeDocument/2006/relationships/image" Target="media/image86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jpeg"/><Relationship Id="rId139" Type="http://schemas.openxmlformats.org/officeDocument/2006/relationships/image" Target="media/image129.png"/><Relationship Id="rId80" Type="http://schemas.openxmlformats.org/officeDocument/2006/relationships/image" Target="media/image71.jpeg"/><Relationship Id="rId85" Type="http://schemas.openxmlformats.org/officeDocument/2006/relationships/image" Target="media/image76.gif"/><Relationship Id="rId150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png"/><Relationship Id="rId129" Type="http://schemas.openxmlformats.org/officeDocument/2006/relationships/image" Target="media/image122.pn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0.jpeg"/><Relationship Id="rId145" Type="http://schemas.openxmlformats.org/officeDocument/2006/relationships/image" Target="media/image1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1.jpeg"/><Relationship Id="rId114" Type="http://schemas.openxmlformats.org/officeDocument/2006/relationships/image" Target="media/image105.jpeg"/><Relationship Id="rId119" Type="http://schemas.openxmlformats.org/officeDocument/2006/relationships/image" Target="media/image110.png"/><Relationship Id="rId44" Type="http://schemas.openxmlformats.org/officeDocument/2006/relationships/image" Target="media/image36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130" Type="http://schemas.openxmlformats.org/officeDocument/2006/relationships/image" Target="media/image118.png"/><Relationship Id="rId135" Type="http://schemas.openxmlformats.org/officeDocument/2006/relationships/hyperlink" Target="https://www.whaikaha.govt.nz/contact-us/" TargetMode="External"/><Relationship Id="rId151" Type="http://schemas.openxmlformats.org/officeDocument/2006/relationships/footer" Target="footer2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0.png"/><Relationship Id="rId34" Type="http://schemas.openxmlformats.org/officeDocument/2006/relationships/image" Target="media/image28.jpeg"/><Relationship Id="rId50" Type="http://schemas.openxmlformats.org/officeDocument/2006/relationships/hyperlink" Target="http://www.whaikaha.govt.nz/NPDAP" TargetMode="External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141" Type="http://schemas.openxmlformats.org/officeDocument/2006/relationships/hyperlink" Target="https://www.nzrelay.co.nz" TargetMode="External"/><Relationship Id="rId146" Type="http://schemas.openxmlformats.org/officeDocument/2006/relationships/image" Target="media/image13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7.pn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image" Target="media/image119.jpeg"/><Relationship Id="rId136" Type="http://schemas.openxmlformats.org/officeDocument/2006/relationships/image" Target="media/image126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47.pn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6.jpe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1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38.png"/><Relationship Id="rId67" Type="http://schemas.openxmlformats.org/officeDocument/2006/relationships/image" Target="media/image58.png"/><Relationship Id="rId116" Type="http://schemas.openxmlformats.org/officeDocument/2006/relationships/image" Target="media/image107.jpeg"/><Relationship Id="rId137" Type="http://schemas.openxmlformats.org/officeDocument/2006/relationships/image" Target="media/image127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3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43" Type="http://schemas.openxmlformats.org/officeDocument/2006/relationships/image" Target="media/image132.jpeg"/><Relationship Id="rId148" Type="http://schemas.openxmlformats.org/officeDocument/2006/relationships/image" Target="media/image13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6" Type="http://schemas.openxmlformats.org/officeDocument/2006/relationships/image" Target="media/image10.png"/><Relationship Id="rId37" Type="http://schemas.openxmlformats.org/officeDocument/2006/relationships/image" Target="media/image31.jpeg"/><Relationship Id="rId58" Type="http://schemas.openxmlformats.org/officeDocument/2006/relationships/image" Target="media/image49.jpe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3.png"/><Relationship Id="rId90" Type="http://schemas.openxmlformats.org/officeDocument/2006/relationships/image" Target="media/image8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Download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A8D17-D9FC-4A91-B48C-344FD86E6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1</TotalTime>
  <Pages>60</Pages>
  <Words>1840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Kathryn Parrish</cp:lastModifiedBy>
  <cp:revision>2</cp:revision>
  <cp:lastPrinted>2024-03-12T03:30:00Z</cp:lastPrinted>
  <dcterms:created xsi:type="dcterms:W3CDTF">2024-03-22T02:49:00Z</dcterms:created>
  <dcterms:modified xsi:type="dcterms:W3CDTF">2024-03-22T02:49:00Z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fdb8090cfab5e0e8cb02af26679905a2829c36e97eaf6d181c0ad6607da9a43d</vt:lpwstr>
  </property>
</Properties>
</file>